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E9A" w:rsidRDefault="002C06E0">
      <w:r>
        <w:rPr>
          <w:noProof/>
        </w:rPr>
        <w:pict>
          <v:rect id="Rectangle 1" o:spid="_x0000_s1217" style="position:absolute;margin-left:-78.55pt;margin-top:-76.45pt;width:618.5pt;height:252.65pt;z-index: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" fillcolor="#c00000" stroked="f" strokeweight="2pt"/>
        </w:pict>
      </w:r>
      <w:r>
        <w:rPr>
          <w:noProof/>
        </w:rPr>
        <w:pict>
          <v:shapetype id="_x0000_t202" coordsize="21600,21600" o:spt="202" path="m,l,21600r21600,l21600,xe">
            <v:stroke joinstyle="miter"/>
            <v:path gradientshapeok="t" o:connecttype="rect"/>
          </v:shapetype>
          <v:shape id="Text Box 2" o:spid="_x0000_s1218" type="#_x0000_t202" style="position:absolute;margin-left:-78.5pt;margin-top:-1in;width:669.35pt;height:205.6pt;z-index: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" filled="f" stroked="f" strokeweight=".5pt">
            <v:textbox style="mso-next-textbox:#Text Box 2">
              <w:txbxContent>
                <w:p w:rsidR="00D95314" w:rsidRPr="00BE07E9" w:rsidRDefault="00D95314" w:rsidP="0078530D">
                  <w:pPr>
                    <w:jc w:val="both"/>
                    <w:rPr>
                      <w:rFonts w:ascii="Impact" w:hAnsi="Impact"/>
                      <w:color w:val="FFFFFF"/>
                      <w:sz w:val="300"/>
                      <w:szCs w:val="300"/>
                    </w:rPr>
                  </w:pPr>
                  <w:r w:rsidRPr="00BE07E9">
                    <w:rPr>
                      <w:rFonts w:ascii="Impact" w:hAnsi="Impact"/>
                      <w:color w:val="FFFFFF"/>
                      <w:sz w:val="300"/>
                      <w:szCs w:val="300"/>
                    </w:rPr>
                    <w:t xml:space="preserve">O F </w:t>
                  </w:r>
                  <w:proofErr w:type="spellStart"/>
                  <w:r w:rsidRPr="00BE07E9">
                    <w:rPr>
                      <w:rFonts w:ascii="Impact" w:hAnsi="Impact"/>
                      <w:color w:val="FFFFFF"/>
                      <w:sz w:val="300"/>
                      <w:szCs w:val="300"/>
                    </w:rPr>
                    <w:t>F</w:t>
                  </w:r>
                  <w:proofErr w:type="spellEnd"/>
                  <w:r w:rsidRPr="00BE07E9">
                    <w:rPr>
                      <w:rFonts w:ascii="Impact" w:hAnsi="Impact"/>
                      <w:color w:val="FFFFFF"/>
                      <w:sz w:val="300"/>
                      <w:szCs w:val="300"/>
                    </w:rPr>
                    <w:t xml:space="preserve"> L I N E</w:t>
                  </w:r>
                </w:p>
              </w:txbxContent>
            </v:textbox>
          </v:shape>
        </w:pict>
      </w:r>
    </w:p>
    <w:p w:rsidR="00DE0E9A" w:rsidRDefault="002C06E0">
      <w:pPr>
        <w:rPr>
          <w:noProof/>
        </w:rPr>
      </w:pPr>
      <w:r>
        <w:rPr>
          <w:noProof/>
        </w:rPr>
        <w:pict>
          <v:shape id="Text Box 3" o:spid="_x0000_s1204" type="#_x0000_t202" style="position:absolute;margin-left:-65.1pt;margin-top:67.8pt;width:682.65pt;height:64pt;z-index:9;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" filled="f" stroked="f" strokeweight=".5pt">
            <v:textbox style="mso-next-textbox:#Text Box 3">
              <w:txbxContent>
                <w:p w:rsidR="00D95314" w:rsidRPr="00BE07E9" w:rsidRDefault="00D95314">
                  <w:pPr>
                    <w:rPr>
                      <w:rFonts w:ascii="OCR A Std" w:hAnsi="OCR A Std"/>
                      <w:caps/>
                      <w:color w:val="FFFFFF"/>
                      <w:sz w:val="110"/>
                      <w:szCs w:val="110"/>
                    </w:rPr>
                  </w:pPr>
                  <w:r w:rsidRPr="00BE07E9">
                    <w:rPr>
                      <w:rFonts w:ascii="OCR A Std" w:hAnsi="OCR A Std"/>
                      <w:caps/>
                      <w:color w:val="FFFFFF"/>
                      <w:sz w:val="110"/>
                      <w:szCs w:val="110"/>
                    </w:rPr>
                    <w:t>m a g a z i n e</w:t>
                  </w:r>
                </w:p>
              </w:txbxContent>
            </v:textbox>
          </v:shape>
        </w:pict>
      </w:r>
      <w:r w:rsidR="000C1C0E" w:rsidRPr="000C1C0E">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7D4C48">
      <w:pPr>
        <w:rPr>
          <w:noProof/>
        </w:rPr>
      </w:pPr>
      <w:r>
        <w:rPr>
          <w:noProof/>
        </w:rPr>
        <w:pict>
          <v:shape id="_x0000_s1660" type="#_x0000_t202" style="position:absolute;margin-left:-53.75pt;margin-top:29.9pt;width:406.55pt;height:142.55pt;z-index:72" filled="f" stroked="f">
            <v:textbox style="mso-next-textbox:#_x0000_s1660">
              <w:txbxContent>
                <w:p w:rsidR="00D95314" w:rsidRPr="0067380A" w:rsidRDefault="0067380A" w:rsidP="0035413D">
                  <w:pPr>
                    <w:spacing w:after="0" w:line="240" w:lineRule="auto"/>
                    <w:rPr>
                      <w:rFonts w:ascii="Cambria" w:hAnsi="Cambria"/>
                      <w:b/>
                      <w:sz w:val="72"/>
                      <w:szCs w:val="66"/>
                    </w:rPr>
                  </w:pPr>
                  <w:r w:rsidRPr="0067380A">
                    <w:rPr>
                      <w:rFonts w:ascii="Cambria" w:eastAsia="Times New Roman" w:hAnsi="Cambria"/>
                      <w:b/>
                      <w:kern w:val="36"/>
                      <w:sz w:val="72"/>
                      <w:szCs w:val="66"/>
                    </w:rPr>
                    <w:t>Most Successful Small Businesses Do This Each Year</w:t>
                  </w:r>
                </w:p>
              </w:txbxContent>
            </v:textbox>
          </v:shape>
        </w:pict>
      </w: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774E52" w:rsidRDefault="006E272F">
      <w:pPr>
        <w:rPr>
          <w:noProof/>
        </w:rPr>
      </w:pPr>
      <w:r w:rsidRPr="006E272F">
        <w:t xml:space="preserve"> </w:t>
      </w:r>
    </w:p>
    <w:p w:rsidR="00774E52" w:rsidRDefault="001961A4">
      <w:pP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172" type="#_x0000_t75" alt="" style="position:absolute;margin-left:20.1pt;margin-top:2.3pt;width:450pt;height:319.2pt;z-index:-1;mso-position-horizontal-relative:text;mso-position-vertical-relative:text;mso-width-relative:page;mso-height-relative:page">
            <v:imagedata r:id="rId6" r:href="rId7"/>
          </v:shape>
        </w:pict>
      </w:r>
      <w:r w:rsidR="00F641B5">
        <w:rPr>
          <w:noProof/>
        </w:rPr>
        <w:pict>
          <v:shape id="_x0000_s4354" type="#_x0000_t202" style="position:absolute;margin-left:-53.75pt;margin-top:24.7pt;width:109.6pt;height:127.45pt;z-index:103" filled="f" stroked="f">
            <v:textbox style="mso-next-textbox:#_x0000_s4354">
              <w:txbxContent>
                <w:p w:rsidR="00D95314" w:rsidRPr="00011DEA" w:rsidRDefault="00011DEA" w:rsidP="00B40228">
                  <w:pPr>
                    <w:spacing w:line="240" w:lineRule="auto"/>
                    <w:rPr>
                      <w:rFonts w:ascii="Cambria" w:hAnsi="Cambria"/>
                      <w:b/>
                      <w:color w:val="C00000"/>
                      <w:sz w:val="32"/>
                    </w:rPr>
                  </w:pPr>
                  <w:r w:rsidRPr="00011DEA">
                    <w:rPr>
                      <w:rFonts w:ascii="Cambria" w:hAnsi="Cambria"/>
                      <w:b/>
                      <w:color w:val="C00000"/>
                      <w:sz w:val="32"/>
                    </w:rPr>
                    <w:t>How to Have Fun with Your Home Business</w:t>
                  </w:r>
                </w:p>
              </w:txbxContent>
            </v:textbox>
          </v:shape>
        </w:pict>
      </w:r>
    </w:p>
    <w:p w:rsidR="00774E52" w:rsidRDefault="00774E52">
      <w:pPr>
        <w:rPr>
          <w:noProof/>
        </w:rPr>
      </w:pPr>
    </w:p>
    <w:p w:rsidR="00774E52" w:rsidRDefault="00774E52">
      <w:pPr>
        <w:rPr>
          <w:noProof/>
        </w:rPr>
      </w:pPr>
    </w:p>
    <w:p w:rsidR="00774E52" w:rsidRDefault="00774E52">
      <w:pPr>
        <w:rPr>
          <w:noProof/>
        </w:rPr>
      </w:pPr>
    </w:p>
    <w:p w:rsidR="00774E52" w:rsidRDefault="00774E52">
      <w:pPr>
        <w:rPr>
          <w:noProof/>
        </w:rPr>
      </w:pPr>
    </w:p>
    <w:p w:rsidR="00774E52" w:rsidRDefault="00011DEA">
      <w:pPr>
        <w:rPr>
          <w:noProof/>
        </w:rPr>
      </w:pPr>
      <w:r>
        <w:rPr>
          <w:noProof/>
        </w:rPr>
        <w:pict>
          <v:shape id="_x0000_s2763" type="#_x0000_t202" style="position:absolute;margin-left:-53.75pt;margin-top:32.15pt;width:122.15pt;height:122.5pt;z-index:92" filled="f" stroked="f">
            <v:textbox style="mso-next-textbox:#_x0000_s2763">
              <w:txbxContent>
                <w:p w:rsidR="00D95314" w:rsidRPr="00011DEA" w:rsidRDefault="00011DEA" w:rsidP="00E22969">
                  <w:pPr>
                    <w:spacing w:line="240" w:lineRule="auto"/>
                    <w:rPr>
                      <w:rFonts w:ascii="BigNoodleTitling" w:hAnsi="BigNoodleTitling"/>
                      <w:color w:val="000000"/>
                      <w:sz w:val="44"/>
                      <w:szCs w:val="46"/>
                    </w:rPr>
                  </w:pPr>
                  <w:r w:rsidRPr="00011DEA">
                    <w:rPr>
                      <w:rFonts w:ascii="BigNoodleTitling" w:hAnsi="BigNoodleTitling"/>
                      <w:color w:val="000000"/>
                      <w:sz w:val="44"/>
                      <w:szCs w:val="46"/>
                    </w:rPr>
                    <w:t>Small Business Marketing- It’s More than Just Promotion</w:t>
                  </w:r>
                </w:p>
              </w:txbxContent>
            </v:textbox>
          </v:shape>
        </w:pict>
      </w:r>
    </w:p>
    <w:p w:rsidR="00774E52" w:rsidRDefault="00774E52">
      <w:pPr>
        <w:rPr>
          <w:noProof/>
        </w:rPr>
      </w:pPr>
    </w:p>
    <w:p w:rsidR="00774E52" w:rsidRDefault="00774E52">
      <w:pPr>
        <w:rPr>
          <w:noProof/>
        </w:rPr>
      </w:pPr>
    </w:p>
    <w:p w:rsidR="00774E52" w:rsidRDefault="00774E52">
      <w:pPr>
        <w:rPr>
          <w:noProof/>
        </w:rPr>
      </w:pPr>
    </w:p>
    <w:p w:rsidR="00774E52" w:rsidRDefault="00774E52">
      <w:pPr>
        <w:rPr>
          <w:noProof/>
        </w:rPr>
      </w:pPr>
    </w:p>
    <w:p w:rsidR="00774E52" w:rsidRDefault="00774E52">
      <w:pPr>
        <w:rPr>
          <w:noProof/>
        </w:rPr>
      </w:pPr>
    </w:p>
    <w:p w:rsidR="00774E52" w:rsidRDefault="00F641B5">
      <w:pPr>
        <w:rPr>
          <w:noProof/>
        </w:rPr>
      </w:pPr>
      <w:r>
        <w:rPr>
          <w:noProof/>
        </w:rPr>
        <w:pict>
          <v:shape id="_x0000_s1662" type="#_x0000_t202" style="position:absolute;margin-left:-56.85pt;margin-top:14pt;width:355.85pt;height:74.65pt;z-index:74" filled="f" stroked="f">
            <v:textbox style="mso-next-textbox:#_x0000_s1662">
              <w:txbxContent>
                <w:p w:rsidR="00D95314" w:rsidRPr="00F641B5" w:rsidRDefault="00DA0DAF" w:rsidP="0035413D">
                  <w:pPr>
                    <w:spacing w:line="240" w:lineRule="auto"/>
                    <w:rPr>
                      <w:rFonts w:ascii="Impact" w:hAnsi="Impact"/>
                      <w:sz w:val="40"/>
                      <w:szCs w:val="38"/>
                    </w:rPr>
                  </w:pPr>
                  <w:r>
                    <w:rPr>
                      <w:rFonts w:ascii="Impact" w:hAnsi="Impact"/>
                      <w:sz w:val="44"/>
                      <w:szCs w:val="38"/>
                      <w:highlight w:val="yellow"/>
                    </w:rPr>
                    <w:t>Benefits of Developing a Website f</w:t>
                  </w:r>
                  <w:r w:rsidR="00011DEA" w:rsidRPr="00011DEA">
                    <w:rPr>
                      <w:rFonts w:ascii="Impact" w:hAnsi="Impact"/>
                      <w:sz w:val="44"/>
                      <w:szCs w:val="38"/>
                      <w:highlight w:val="yellow"/>
                    </w:rPr>
                    <w:t>or Your Small Business</w:t>
                  </w:r>
                </w:p>
              </w:txbxContent>
            </v:textbox>
          </v:shape>
        </w:pict>
      </w:r>
    </w:p>
    <w:p w:rsidR="00774E52" w:rsidRDefault="004C737D">
      <w:pPr>
        <w:rPr>
          <w:noProof/>
        </w:rPr>
      </w:pPr>
      <w:r>
        <w:rPr>
          <w:noProof/>
        </w:rPr>
        <w:pict>
          <v:shape id="_x0000_s2761" type="#_x0000_t202" style="position:absolute;margin-left:-77.7pt;margin-top:63.2pt;width:618.45pt;height:46.65pt;z-index:91" fillcolor="#c00000" stroked="f">
            <v:textbox style="mso-next-textbox:#_x0000_s2761">
              <w:txbxContent>
                <w:p w:rsidR="00D95314" w:rsidRPr="00011DEA" w:rsidRDefault="00DA0DAF" w:rsidP="00011DEA">
                  <w:pPr>
                    <w:jc w:val="center"/>
                    <w:rPr>
                      <w:rFonts w:ascii="Impact" w:hAnsi="Impact"/>
                      <w:sz w:val="52"/>
                      <w:szCs w:val="60"/>
                    </w:rPr>
                  </w:pPr>
                  <w:r w:rsidRPr="00011DEA">
                    <w:rPr>
                      <w:rFonts w:ascii="Impact" w:hAnsi="Impact"/>
                      <w:sz w:val="52"/>
                      <w:szCs w:val="60"/>
                    </w:rPr>
                    <w:t xml:space="preserve">PLAN </w:t>
                  </w:r>
                  <w:proofErr w:type="gramStart"/>
                  <w:r w:rsidRPr="00011DEA">
                    <w:rPr>
                      <w:rFonts w:ascii="Impact" w:hAnsi="Impact"/>
                      <w:sz w:val="52"/>
                      <w:szCs w:val="60"/>
                    </w:rPr>
                    <w:t>YOUR</w:t>
                  </w:r>
                  <w:proofErr w:type="gramEnd"/>
                  <w:r w:rsidRPr="00011DEA">
                    <w:rPr>
                      <w:rFonts w:ascii="Impact" w:hAnsi="Impact"/>
                      <w:sz w:val="52"/>
                      <w:szCs w:val="60"/>
                    </w:rPr>
                    <w:t xml:space="preserve"> PROMOTION: MARKETING A SMALL BUSINESS</w:t>
                  </w:r>
                </w:p>
              </w:txbxContent>
            </v:textbox>
          </v:shape>
        </w:pict>
      </w:r>
    </w:p>
    <w:p w:rsidR="00774E52" w:rsidRDefault="00774E52">
      <w:pPr>
        <w:rPr>
          <w:noProof/>
        </w:rPr>
      </w:pPr>
    </w:p>
    <w:p w:rsidR="00774E52" w:rsidRDefault="00774E52">
      <w:pPr>
        <w:rPr>
          <w:noProof/>
        </w:rPr>
      </w:pPr>
    </w:p>
    <w:p w:rsidR="00774E52" w:rsidRDefault="00774E52">
      <w:pPr>
        <w:rPr>
          <w:noProof/>
        </w:rPr>
      </w:pPr>
    </w:p>
    <w:p w:rsidR="00774E52" w:rsidRDefault="00774E52">
      <w:pPr>
        <w:rPr>
          <w:noProof/>
        </w:rPr>
      </w:pPr>
    </w:p>
    <w:p w:rsidR="00774E52" w:rsidRDefault="00774E52">
      <w:pPr>
        <w:rPr>
          <w:noProof/>
        </w:rPr>
      </w:pPr>
    </w:p>
    <w:p w:rsidR="00774E52" w:rsidRDefault="00E90EE5">
      <w:pPr>
        <w:rPr>
          <w:noProof/>
        </w:rPr>
      </w:pPr>
      <w:r>
        <w:rPr>
          <w:noProof/>
        </w:rPr>
        <w:pict>
          <v:oval id="_x0000_s1661" style="position:absolute;margin-left:99.25pt;margin-top:24.4pt;width:168.5pt;height:166.8pt;z-index:73" fillcolor="black">
            <v:textbox style="mso-next-textbox:#_x0000_s1661">
              <w:txbxContent>
                <w:p w:rsidR="00D95314" w:rsidRPr="00F641B5" w:rsidRDefault="00011DEA" w:rsidP="00011DEA">
                  <w:pPr>
                    <w:spacing w:line="240" w:lineRule="auto"/>
                    <w:jc w:val="center"/>
                    <w:rPr>
                      <w:rFonts w:ascii="BigNoodleTitling" w:eastAsia="Times New Roman" w:hAnsi="BigNoodleTitling"/>
                      <w:kern w:val="36"/>
                      <w:sz w:val="48"/>
                      <w:szCs w:val="60"/>
                    </w:rPr>
                  </w:pPr>
                  <w:r w:rsidRPr="00011DEA">
                    <w:rPr>
                      <w:rFonts w:ascii="BigNoodleTitling" w:eastAsia="Times New Roman" w:hAnsi="BigNoodleTitling"/>
                      <w:kern w:val="36"/>
                      <w:sz w:val="48"/>
                      <w:szCs w:val="60"/>
                    </w:rPr>
                    <w:t>Low-Cost Ideas to Market Small Businesses</w:t>
                  </w:r>
                </w:p>
              </w:txbxContent>
            </v:textbox>
          </v:oval>
        </w:pict>
      </w:r>
    </w:p>
    <w:p w:rsidR="00774E52" w:rsidRDefault="00774E52">
      <w:pPr>
        <w:rPr>
          <w:noProof/>
        </w:rPr>
      </w:pPr>
    </w:p>
    <w:p w:rsidR="00774E52" w:rsidRDefault="00774E52">
      <w:pPr>
        <w:rPr>
          <w:noProof/>
        </w:rPr>
      </w:pPr>
    </w:p>
    <w:p w:rsidR="00774E52" w:rsidRDefault="00774E52">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p>
    <w:p w:rsidR="000C1C0E" w:rsidRDefault="000C1C0E">
      <w:pPr>
        <w:rPr>
          <w:noProof/>
        </w:rPr>
      </w:pPr>
      <w:bookmarkStart w:id="0" w:name="_GoBack"/>
      <w:bookmarkEnd w:id="0"/>
    </w:p>
    <w:p w:rsidR="000C1C0E" w:rsidRDefault="000C1C0E">
      <w:pPr>
        <w:rPr>
          <w:noProof/>
        </w:rPr>
      </w:pPr>
    </w:p>
    <w:p w:rsidR="000C1C0E" w:rsidRDefault="000C1C0E">
      <w:pPr>
        <w:rPr>
          <w:noProof/>
        </w:rPr>
      </w:pPr>
    </w:p>
    <w:p w:rsidR="00BC1476" w:rsidRDefault="00BC1476">
      <w:pPr>
        <w:rPr>
          <w:noProof/>
        </w:rPr>
      </w:pPr>
    </w:p>
    <w:p w:rsidR="000C1C0E" w:rsidRDefault="000C1C0E">
      <w:pPr>
        <w:rPr>
          <w:noProof/>
        </w:rPr>
      </w:pPr>
    </w:p>
    <w:p w:rsidR="000C1C0E" w:rsidRDefault="000C1C0E">
      <w:pPr>
        <w:rPr>
          <w:noProof/>
        </w:rPr>
      </w:pPr>
    </w:p>
    <w:p w:rsidR="000C1C0E" w:rsidRDefault="000C1C0E"/>
    <w:p w:rsidR="000C1C0E" w:rsidRDefault="00011DEA">
      <w:r>
        <w:rPr>
          <w:noProof/>
        </w:rPr>
        <w:pict>
          <v:shape id="_x0000_s1759" type="#_x0000_t202" style="position:absolute;margin-left:63.35pt;margin-top:2pt;width:209.15pt;height:82.45pt;z-index:76" filled="f" stroked="f">
            <v:textbox style="mso-next-textbox:#_x0000_s1759">
              <w:txbxContent>
                <w:p w:rsidR="00D95314" w:rsidRPr="0034371F" w:rsidRDefault="00B44689" w:rsidP="00381657">
                  <w:pPr>
                    <w:spacing w:line="240" w:lineRule="auto"/>
                    <w:jc w:val="right"/>
                    <w:rPr>
                      <w:rFonts w:ascii="Verdana" w:hAnsi="Verdana"/>
                      <w:b/>
                      <w:color w:val="C00000"/>
                      <w:sz w:val="40"/>
                      <w:szCs w:val="48"/>
                    </w:rPr>
                  </w:pPr>
                  <w:r w:rsidRPr="00B44689">
                    <w:rPr>
                      <w:rFonts w:ascii="Verdana" w:eastAsia="Times New Roman" w:hAnsi="Verdana"/>
                      <w:b/>
                      <w:color w:val="C00000"/>
                      <w:kern w:val="36"/>
                      <w:sz w:val="40"/>
                      <w:szCs w:val="48"/>
                    </w:rPr>
                    <w:t>Importance of Chat Support to Small Businesses</w:t>
                  </w:r>
                </w:p>
              </w:txbxContent>
            </v:textbox>
          </v:shape>
        </w:pict>
      </w:r>
    </w:p>
    <w:p w:rsidR="000C1C0E" w:rsidRDefault="000C1C0E"/>
    <w:p w:rsidR="00DE0E9A" w:rsidRDefault="002C06E0">
      <w:r>
        <w:rPr>
          <w:noProof/>
        </w:rPr>
        <w:lastRenderedPageBreak/>
        <w:pict>
          <v:rect id="Rectangle 191" o:spid="_x0000_s1203" style="position:absolute;margin-left:-60.65pt;margin-top:-54.95pt;width:587.35pt;height:39.8pt;z-index:6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" fillcolor="#e36c0a" stroked="f" strokeweight="2pt">
            <v:textbox style="mso-next-textbox:#Rectangle 191">
              <w:txbxContent>
                <w:p w:rsidR="00D95314" w:rsidRPr="003F2A23" w:rsidRDefault="00D95314" w:rsidP="0078530D">
                  <w:pPr>
                    <w:rPr>
                      <w:rFonts w:ascii="Impact" w:hAnsi="Impact"/>
                      <w:color w:val="FFFFFF"/>
                      <w:sz w:val="52"/>
                      <w:szCs w:val="52"/>
                    </w:rPr>
                  </w:pPr>
                  <w:r w:rsidRPr="003F2A23">
                    <w:rPr>
                      <w:rFonts w:ascii="Impact" w:hAnsi="Impact"/>
                      <w:color w:val="FFFFFF"/>
                      <w:sz w:val="52"/>
                      <w:szCs w:val="52"/>
                    </w:rPr>
                    <w:t>OFFLINE MAGAZINE</w:t>
                  </w:r>
                </w:p>
              </w:txbxContent>
            </v:textbox>
          </v:rect>
        </w:pict>
      </w:r>
      <w:r>
        <w:rPr>
          <w:noProof/>
        </w:rPr>
        <w:pict>
          <v:shape id="Text Box 158" o:spid="_x0000_s1202" type="#_x0000_t202" style="position:absolute;margin-left:94.7pt;margin-top:-15.15pt;width:303.15pt;height:117.45pt;z-index:3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" filled="f" stroked="f" strokeweight=".5pt">
            <v:textbox style="mso-next-textbox:#Text Box 158">
              <w:txbxContent>
                <w:p w:rsidR="00D95314" w:rsidRPr="00CC5808" w:rsidRDefault="00D95314">
                  <w:pPr>
                    <w:rPr>
                      <w:rFonts w:ascii="BigNoodleTitling" w:hAnsi="BigNoodleTitling"/>
                      <w:color w:val="C00000"/>
                      <w:sz w:val="200"/>
                      <w:szCs w:val="200"/>
                    </w:rPr>
                  </w:pPr>
                  <w:r w:rsidRPr="00CC5808">
                    <w:rPr>
                      <w:rFonts w:ascii="BigNoodleTitling" w:hAnsi="BigNoodleTitling"/>
                      <w:color w:val="C00000"/>
                      <w:sz w:val="200"/>
                      <w:szCs w:val="200"/>
                    </w:rPr>
                    <w:t>CONTENTS</w:t>
                  </w:r>
                </w:p>
              </w:txbxContent>
            </v:textbox>
          </v:shape>
        </w:pict>
      </w:r>
    </w:p>
    <w:p w:rsidR="00DE0E9A" w:rsidRDefault="00DE7E44">
      <w:r>
        <w:rPr>
          <w:noProof/>
          <w:color w:val="984806"/>
        </w:rPr>
        <w:pict>
          <v:shape id="Text Box 171" o:spid="_x0000_s1198" type="#_x0000_t202" style="position:absolute;margin-left:18.6pt;margin-top:570.85pt;width:64.55pt;height:53.35pt;z-index: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" filled="f" stroked="f" strokeweight=".5pt">
            <v:textbox style="mso-next-textbox:#Text Box 171">
              <w:txbxContent>
                <w:p w:rsidR="00D95314" w:rsidRPr="00CC5808" w:rsidRDefault="00D95314" w:rsidP="00435271">
                  <w:pPr>
                    <w:rPr>
                      <w:rFonts w:ascii="Impact" w:hAnsi="Impact"/>
                      <w:color w:val="C00000"/>
                      <w:sz w:val="72"/>
                      <w:szCs w:val="72"/>
                    </w:rPr>
                  </w:pPr>
                  <w:r>
                    <w:rPr>
                      <w:rFonts w:ascii="Impact" w:hAnsi="Impact"/>
                      <w:color w:val="C00000"/>
                      <w:sz w:val="72"/>
                      <w:szCs w:val="72"/>
                    </w:rPr>
                    <w:t>19</w:t>
                  </w:r>
                </w:p>
              </w:txbxContent>
            </v:textbox>
          </v:shape>
        </w:pict>
      </w:r>
      <w:r>
        <w:rPr>
          <w:noProof/>
          <w:color w:val="984806"/>
        </w:rPr>
        <w:pict>
          <v:shape id="Text Box 170" o:spid="_x0000_s1197" type="#_x0000_t202" style="position:absolute;margin-left:23.5pt;margin-top:515.6pt;width:64.55pt;height:53.35pt;z-index: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" filled="f" stroked="f" strokeweight=".5pt">
            <v:textbox style="mso-next-textbox:#Text Box 170">
              <w:txbxContent>
                <w:p w:rsidR="00D95314" w:rsidRPr="00CC5808" w:rsidRDefault="00D95314" w:rsidP="00435271">
                  <w:pPr>
                    <w:rPr>
                      <w:rFonts w:ascii="Impact" w:hAnsi="Impact"/>
                      <w:color w:val="C00000"/>
                      <w:sz w:val="72"/>
                      <w:szCs w:val="72"/>
                    </w:rPr>
                  </w:pPr>
                  <w:r>
                    <w:rPr>
                      <w:rFonts w:ascii="Impact" w:hAnsi="Impact"/>
                      <w:color w:val="C00000"/>
                      <w:sz w:val="72"/>
                      <w:szCs w:val="72"/>
                    </w:rPr>
                    <w:t>18</w:t>
                  </w:r>
                </w:p>
              </w:txbxContent>
            </v:textbox>
          </v:shape>
        </w:pict>
      </w:r>
      <w:r>
        <w:rPr>
          <w:noProof/>
          <w:color w:val="984806"/>
        </w:rPr>
        <w:pict>
          <v:shape id="Text Box 169" o:spid="_x0000_s1196" type="#_x0000_t202" style="position:absolute;margin-left:20.5pt;margin-top:479.6pt;width:64.55pt;height:53.35pt;z-index:4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" filled="f" stroked="f" strokeweight=".5pt">
            <v:textbox style="mso-next-textbox:#Text Box 169">
              <w:txbxContent>
                <w:p w:rsidR="00D95314" w:rsidRPr="00CC5808" w:rsidRDefault="00D95314" w:rsidP="00435271">
                  <w:pPr>
                    <w:rPr>
                      <w:rFonts w:ascii="Impact" w:hAnsi="Impact"/>
                      <w:color w:val="C00000"/>
                      <w:sz w:val="72"/>
                      <w:szCs w:val="72"/>
                    </w:rPr>
                  </w:pPr>
                  <w:r>
                    <w:rPr>
                      <w:rFonts w:ascii="Impact" w:hAnsi="Impact"/>
                      <w:color w:val="C00000"/>
                      <w:sz w:val="72"/>
                      <w:szCs w:val="72"/>
                    </w:rPr>
                    <w:t>17</w:t>
                  </w:r>
                </w:p>
              </w:txbxContent>
            </v:textbox>
          </v:shape>
        </w:pict>
      </w:r>
      <w:r>
        <w:rPr>
          <w:noProof/>
          <w:color w:val="984806"/>
        </w:rPr>
        <w:pict>
          <v:shape id="Text Box 168" o:spid="_x0000_s1195" type="#_x0000_t202" style="position:absolute;margin-left:28.25pt;margin-top:424.15pt;width:64.55pt;height:53.35pt;z-index:4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" filled="f" stroked="f" strokeweight=".5pt">
            <v:textbox style="mso-next-textbox:#Text Box 168">
              <w:txbxContent>
                <w:p w:rsidR="00D95314" w:rsidRPr="00CC5808" w:rsidRDefault="00D95314" w:rsidP="00FD3735">
                  <w:pPr>
                    <w:rPr>
                      <w:rFonts w:ascii="Impact" w:hAnsi="Impact"/>
                      <w:color w:val="C00000"/>
                      <w:sz w:val="72"/>
                      <w:szCs w:val="72"/>
                    </w:rPr>
                  </w:pPr>
                  <w:r>
                    <w:rPr>
                      <w:rFonts w:ascii="Impact" w:hAnsi="Impact"/>
                      <w:color w:val="C00000"/>
                      <w:sz w:val="72"/>
                      <w:szCs w:val="72"/>
                    </w:rPr>
                    <w:t>15</w:t>
                  </w:r>
                </w:p>
              </w:txbxContent>
            </v:textbox>
          </v:shape>
        </w:pict>
      </w:r>
      <w:r>
        <w:rPr>
          <w:noProof/>
          <w:color w:val="984806"/>
        </w:rPr>
        <w:pict>
          <v:shape id="Text Box 167" o:spid="_x0000_s1194" type="#_x0000_t202" style="position:absolute;margin-left:35.3pt;margin-top:370.8pt;width:64.55pt;height:53.35pt;z-index: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J06NQ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" filled="f" stroked="f" strokeweight=".5pt">
            <v:textbox style="mso-next-textbox:#Text Box 167">
              <w:txbxContent>
                <w:p w:rsidR="00D95314" w:rsidRPr="00CC5808" w:rsidRDefault="00D95314" w:rsidP="00FD3735">
                  <w:pPr>
                    <w:rPr>
                      <w:rFonts w:ascii="Impact" w:hAnsi="Impact"/>
                      <w:color w:val="C00000"/>
                      <w:sz w:val="72"/>
                      <w:szCs w:val="72"/>
                    </w:rPr>
                  </w:pPr>
                  <w:r>
                    <w:rPr>
                      <w:rFonts w:ascii="Impact" w:hAnsi="Impact"/>
                      <w:color w:val="C00000"/>
                      <w:sz w:val="72"/>
                      <w:szCs w:val="72"/>
                    </w:rPr>
                    <w:t>14</w:t>
                  </w:r>
                </w:p>
              </w:txbxContent>
            </v:textbox>
          </v:shape>
        </w:pict>
      </w:r>
      <w:r>
        <w:rPr>
          <w:noProof/>
          <w:color w:val="984806"/>
        </w:rPr>
        <w:pict>
          <v:shape id="Text Box 166" o:spid="_x0000_s1193" type="#_x0000_t202" style="position:absolute;margin-left:33pt;margin-top:315.05pt;width:64.55pt;height:57.65pt;z-index:3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" filled="f" stroked="f" strokeweight=".5pt">
            <v:textbox style="mso-next-textbox:#Text Box 166">
              <w:txbxContent>
                <w:p w:rsidR="00D95314" w:rsidRPr="00CC5808" w:rsidRDefault="00D95314" w:rsidP="00FD3735">
                  <w:pPr>
                    <w:rPr>
                      <w:rFonts w:ascii="Impact" w:hAnsi="Impact"/>
                      <w:color w:val="C00000"/>
                      <w:sz w:val="72"/>
                      <w:szCs w:val="72"/>
                    </w:rPr>
                  </w:pPr>
                  <w:r>
                    <w:rPr>
                      <w:rFonts w:ascii="Impact" w:hAnsi="Impact"/>
                      <w:color w:val="C00000"/>
                      <w:sz w:val="72"/>
                      <w:szCs w:val="72"/>
                    </w:rPr>
                    <w:t>12</w:t>
                  </w:r>
                </w:p>
              </w:txbxContent>
            </v:textbox>
          </v:shape>
        </w:pict>
      </w:r>
      <w:r>
        <w:rPr>
          <w:noProof/>
          <w:color w:val="984806"/>
        </w:rPr>
        <w:pict>
          <v:shape id="Text Box 165" o:spid="_x0000_s1192" type="#_x0000_t202" style="position:absolute;margin-left:26.35pt;margin-top:277.25pt;width:64.55pt;height:53.35pt;z-index: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" filled="f" stroked="f" strokeweight=".5pt">
            <v:textbox style="mso-next-textbox:#Text Box 165">
              <w:txbxContent>
                <w:p w:rsidR="00D95314" w:rsidRPr="00CC5808" w:rsidRDefault="00D95314" w:rsidP="00FD3735">
                  <w:pPr>
                    <w:rPr>
                      <w:rFonts w:ascii="Impact" w:hAnsi="Impact"/>
                      <w:color w:val="C00000"/>
                      <w:sz w:val="72"/>
                      <w:szCs w:val="72"/>
                    </w:rPr>
                  </w:pPr>
                  <w:r>
                    <w:rPr>
                      <w:rFonts w:ascii="Impact" w:hAnsi="Impact"/>
                      <w:color w:val="C00000"/>
                      <w:sz w:val="72"/>
                      <w:szCs w:val="72"/>
                    </w:rPr>
                    <w:t>10</w:t>
                  </w:r>
                </w:p>
              </w:txbxContent>
            </v:textbox>
          </v:shape>
        </w:pict>
      </w:r>
      <w:r w:rsidR="00B75911">
        <w:rPr>
          <w:noProof/>
          <w:color w:val="984806"/>
        </w:rPr>
        <w:pict>
          <v:shape id="Text Box 164" o:spid="_x0000_s1191" type="#_x0000_t202" style="position:absolute;margin-left:27.3pt;margin-top:241.1pt;width:64.55pt;height:53.35pt;z-index:3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" filled="f" stroked="f" strokeweight=".5pt">
            <v:textbox style="mso-next-textbox:#Text Box 164">
              <w:txbxContent>
                <w:p w:rsidR="00D95314" w:rsidRPr="00CC5808" w:rsidRDefault="00D95314" w:rsidP="00FD3735">
                  <w:pPr>
                    <w:rPr>
                      <w:rFonts w:ascii="Impact" w:hAnsi="Impact"/>
                      <w:color w:val="C00000"/>
                      <w:sz w:val="72"/>
                      <w:szCs w:val="72"/>
                    </w:rPr>
                  </w:pPr>
                  <w:r>
                    <w:rPr>
                      <w:rFonts w:ascii="Impact" w:hAnsi="Impact"/>
                      <w:color w:val="C00000"/>
                      <w:sz w:val="72"/>
                      <w:szCs w:val="72"/>
                    </w:rPr>
                    <w:t>9</w:t>
                  </w:r>
                </w:p>
              </w:txbxContent>
            </v:textbox>
          </v:shape>
        </w:pict>
      </w:r>
      <w:r w:rsidR="00B75911">
        <w:rPr>
          <w:noProof/>
          <w:color w:val="984806"/>
        </w:rPr>
        <w:pict>
          <v:shape id="Text Box 163" o:spid="_x0000_s1190" type="#_x0000_t202" style="position:absolute;margin-left:23.35pt;margin-top:201.4pt;width:51.25pt;height:44.55pt;z-index: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" filled="f" stroked="f" strokeweight=".5pt">
            <v:textbox style="mso-next-textbox:#Text Box 163">
              <w:txbxContent>
                <w:p w:rsidR="00D95314" w:rsidRPr="00CC5808" w:rsidRDefault="00D95314" w:rsidP="00FD3735">
                  <w:pPr>
                    <w:rPr>
                      <w:rFonts w:ascii="Impact" w:hAnsi="Impact"/>
                      <w:color w:val="C00000"/>
                      <w:sz w:val="72"/>
                      <w:szCs w:val="72"/>
                    </w:rPr>
                  </w:pPr>
                  <w:r>
                    <w:rPr>
                      <w:rFonts w:ascii="Impact" w:hAnsi="Impact"/>
                      <w:color w:val="C00000"/>
                      <w:sz w:val="72"/>
                      <w:szCs w:val="72"/>
                    </w:rPr>
                    <w:t>8</w:t>
                  </w:r>
                </w:p>
              </w:txbxContent>
            </v:textbox>
          </v:shape>
        </w:pict>
      </w:r>
      <w:r w:rsidR="00B75911">
        <w:rPr>
          <w:noProof/>
          <w:color w:val="984806"/>
        </w:rPr>
        <w:pict>
          <v:shape id="Text Box 162" o:spid="_x0000_s1189" type="#_x0000_t202" style="position:absolute;margin-left:56.1pt;margin-top:166.1pt;width:64.55pt;height:53.35pt;z-index:3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6Ng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" filled="f" stroked="f" strokeweight=".5pt">
            <v:textbox style="mso-next-textbox:#Text Box 162">
              <w:txbxContent>
                <w:p w:rsidR="00D95314" w:rsidRPr="00CC5808" w:rsidRDefault="00D95314" w:rsidP="00FD3735">
                  <w:pPr>
                    <w:rPr>
                      <w:rFonts w:ascii="Impact" w:hAnsi="Impact"/>
                      <w:color w:val="C00000"/>
                      <w:sz w:val="72"/>
                      <w:szCs w:val="72"/>
                    </w:rPr>
                  </w:pPr>
                  <w:r>
                    <w:rPr>
                      <w:rFonts w:ascii="Impact" w:hAnsi="Impact"/>
                      <w:color w:val="C00000"/>
                      <w:sz w:val="72"/>
                      <w:szCs w:val="72"/>
                    </w:rPr>
                    <w:t>6</w:t>
                  </w:r>
                </w:p>
              </w:txbxContent>
            </v:textbox>
          </v:shape>
        </w:pict>
      </w:r>
      <w:r w:rsidR="00B75911">
        <w:rPr>
          <w:noProof/>
          <w:color w:val="984806"/>
        </w:rPr>
        <w:pict>
          <v:shape id="Text Box 161" o:spid="_x0000_s1201" type="#_x0000_t202" style="position:absolute;margin-left:21pt;margin-top:111.8pt;width:64.55pt;height:53.35pt;z-index:3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" filled="f" stroked="f" strokeweight=".5pt">
            <v:textbox style="mso-next-textbox:#Text Box 161">
              <w:txbxContent>
                <w:p w:rsidR="00D95314" w:rsidRPr="00FF5186" w:rsidRDefault="00D95314">
                  <w:pPr>
                    <w:rPr>
                      <w:rFonts w:ascii="Impact" w:hAnsi="Impact"/>
                      <w:b/>
                      <w:color w:val="C00000"/>
                      <w:sz w:val="72"/>
                      <w:szCs w:val="72"/>
                    </w:rPr>
                  </w:pPr>
                  <w:r>
                    <w:rPr>
                      <w:rFonts w:ascii="Impact" w:hAnsi="Impact"/>
                      <w:color w:val="C00000"/>
                      <w:sz w:val="72"/>
                      <w:szCs w:val="72"/>
                    </w:rPr>
                    <w:t>5</w:t>
                  </w:r>
                </w:p>
              </w:txbxContent>
            </v:textbox>
          </v:shape>
        </w:pict>
      </w:r>
      <w:r w:rsidR="00813DA1">
        <w:rPr>
          <w:noProof/>
          <w:color w:val="984806"/>
        </w:rPr>
        <w:pict>
          <v:shape id="Text Box 160" o:spid="_x0000_s1188" type="#_x0000_t202" style="position:absolute;margin-left:44.4pt;margin-top:125.45pt;width:409.3pt;height:594.95pt;z-index:3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" filled="f" stroked="f" strokeweight=".5pt">
            <v:textbox style="mso-next-textbox:#Text Box 160">
              <w:txbxContent>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Small Business Marketing </w:t>
                  </w:r>
                  <w:r w:rsidR="00B75911">
                    <w:rPr>
                      <w:rFonts w:ascii="Arial Black" w:eastAsia="Times New Roman" w:hAnsi="Arial Black"/>
                      <w:kern w:val="36"/>
                      <w:sz w:val="26"/>
                      <w:szCs w:val="26"/>
                    </w:rPr>
                    <w:t>How to Get the Best Out o</w:t>
                  </w:r>
                  <w:r w:rsidR="00B75911" w:rsidRPr="00765A18">
                    <w:rPr>
                      <w:rFonts w:ascii="Arial Black" w:eastAsia="Times New Roman" w:hAnsi="Arial Black"/>
                      <w:kern w:val="36"/>
                      <w:sz w:val="26"/>
                      <w:szCs w:val="26"/>
                    </w:rPr>
                    <w:t>f Internet</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Low</w:t>
                  </w:r>
                  <w:r w:rsidR="00B75911" w:rsidRPr="00765A18">
                    <w:rPr>
                      <w:rFonts w:ascii="Arial Black" w:eastAsia="Times New Roman" w:hAnsi="Arial Black"/>
                      <w:kern w:val="36"/>
                      <w:sz w:val="26"/>
                      <w:szCs w:val="26"/>
                    </w:rPr>
                    <w:t>-</w:t>
                  </w:r>
                  <w:r w:rsidRPr="00765A18">
                    <w:rPr>
                      <w:rFonts w:ascii="Arial Black" w:eastAsia="Times New Roman" w:hAnsi="Arial Black"/>
                      <w:kern w:val="36"/>
                      <w:sz w:val="26"/>
                      <w:szCs w:val="26"/>
                    </w:rPr>
                    <w:t xml:space="preserve">Cost Ideas </w:t>
                  </w:r>
                  <w:r w:rsidR="00B75911" w:rsidRPr="00765A18">
                    <w:rPr>
                      <w:rFonts w:ascii="Arial Black" w:eastAsia="Times New Roman" w:hAnsi="Arial Black"/>
                      <w:kern w:val="36"/>
                      <w:sz w:val="26"/>
                      <w:szCs w:val="26"/>
                    </w:rPr>
                    <w:t xml:space="preserve">to </w:t>
                  </w:r>
                  <w:r w:rsidRPr="00765A18">
                    <w:rPr>
                      <w:rFonts w:ascii="Arial Black" w:eastAsia="Times New Roman" w:hAnsi="Arial Black"/>
                      <w:kern w:val="36"/>
                      <w:sz w:val="26"/>
                      <w:szCs w:val="26"/>
                    </w:rPr>
                    <w:t>Market Small Businesses</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Marketing Angels</w:t>
                  </w:r>
                  <w:r w:rsidR="00B75911" w:rsidRPr="00765A18">
                    <w:rPr>
                      <w:rFonts w:ascii="Arial Black" w:eastAsia="Times New Roman" w:hAnsi="Arial Black"/>
                      <w:kern w:val="36"/>
                      <w:sz w:val="26"/>
                      <w:szCs w:val="26"/>
                    </w:rPr>
                    <w:t xml:space="preserve">: </w:t>
                  </w:r>
                  <w:r w:rsidRPr="00765A18">
                    <w:rPr>
                      <w:rFonts w:ascii="Arial Black" w:eastAsia="Times New Roman" w:hAnsi="Arial Black"/>
                      <w:kern w:val="36"/>
                      <w:sz w:val="26"/>
                      <w:szCs w:val="26"/>
                    </w:rPr>
                    <w:t xml:space="preserve">Ideas </w:t>
                  </w:r>
                  <w:r w:rsidR="00B75911" w:rsidRPr="00765A18">
                    <w:rPr>
                      <w:rFonts w:ascii="Arial Black" w:eastAsia="Times New Roman" w:hAnsi="Arial Black"/>
                      <w:kern w:val="36"/>
                      <w:sz w:val="26"/>
                      <w:szCs w:val="26"/>
                    </w:rPr>
                    <w:t xml:space="preserve">for </w:t>
                  </w:r>
                  <w:r w:rsidRPr="00765A18">
                    <w:rPr>
                      <w:rFonts w:ascii="Arial Black" w:eastAsia="Times New Roman" w:hAnsi="Arial Black"/>
                      <w:kern w:val="36"/>
                      <w:sz w:val="26"/>
                      <w:szCs w:val="26"/>
                    </w:rPr>
                    <w:t>Small Business Marketing</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Small Business Marketing</w:t>
                  </w:r>
                  <w:r w:rsidR="00B75911" w:rsidRPr="00765A18">
                    <w:rPr>
                      <w:rFonts w:ascii="Arial Black" w:eastAsia="Times New Roman" w:hAnsi="Arial Black"/>
                      <w:kern w:val="36"/>
                      <w:sz w:val="26"/>
                      <w:szCs w:val="26"/>
                    </w:rPr>
                    <w:t>-</w:t>
                  </w:r>
                  <w:r w:rsidRPr="00765A18">
                    <w:rPr>
                      <w:rFonts w:ascii="Arial Black" w:eastAsia="Times New Roman" w:hAnsi="Arial Black"/>
                      <w:kern w:val="36"/>
                      <w:sz w:val="26"/>
                      <w:szCs w:val="26"/>
                    </w:rPr>
                    <w:t>When Every Pound Counts</w:t>
                  </w:r>
                  <w:r w:rsidR="00B75911" w:rsidRPr="00765A18">
                    <w:rPr>
                      <w:rFonts w:ascii="Arial Black" w:eastAsia="Times New Roman" w:hAnsi="Arial Black"/>
                      <w:kern w:val="36"/>
                      <w:sz w:val="26"/>
                      <w:szCs w:val="26"/>
                    </w:rPr>
                    <w:t>!</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Plan </w:t>
                  </w:r>
                  <w:proofErr w:type="gramStart"/>
                  <w:r w:rsidRPr="00765A18">
                    <w:rPr>
                      <w:rFonts w:ascii="Arial Black" w:eastAsia="Times New Roman" w:hAnsi="Arial Black"/>
                      <w:kern w:val="36"/>
                      <w:sz w:val="26"/>
                      <w:szCs w:val="26"/>
                    </w:rPr>
                    <w:t>Your</w:t>
                  </w:r>
                  <w:proofErr w:type="gramEnd"/>
                  <w:r w:rsidRPr="00765A18">
                    <w:rPr>
                      <w:rFonts w:ascii="Arial Black" w:eastAsia="Times New Roman" w:hAnsi="Arial Black"/>
                      <w:kern w:val="36"/>
                      <w:sz w:val="26"/>
                      <w:szCs w:val="26"/>
                    </w:rPr>
                    <w:t xml:space="preserve"> Promotion</w:t>
                  </w:r>
                  <w:r w:rsidR="00B75911" w:rsidRPr="00765A18">
                    <w:rPr>
                      <w:rFonts w:ascii="Arial Black" w:eastAsia="Times New Roman" w:hAnsi="Arial Black"/>
                      <w:kern w:val="36"/>
                      <w:sz w:val="26"/>
                      <w:szCs w:val="26"/>
                    </w:rPr>
                    <w:t xml:space="preserve">: </w:t>
                  </w:r>
                  <w:r w:rsidRPr="00765A18">
                    <w:rPr>
                      <w:rFonts w:ascii="Arial Black" w:eastAsia="Times New Roman" w:hAnsi="Arial Black"/>
                      <w:kern w:val="36"/>
                      <w:sz w:val="26"/>
                      <w:szCs w:val="26"/>
                    </w:rPr>
                    <w:t>Marketing A Small Business</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Quick Tips </w:t>
                  </w:r>
                  <w:r w:rsidR="00B75911" w:rsidRPr="00765A18">
                    <w:rPr>
                      <w:rFonts w:ascii="Arial Black" w:eastAsia="Times New Roman" w:hAnsi="Arial Black"/>
                      <w:kern w:val="36"/>
                      <w:sz w:val="26"/>
                      <w:szCs w:val="26"/>
                    </w:rPr>
                    <w:t xml:space="preserve">to </w:t>
                  </w:r>
                  <w:r w:rsidRPr="00765A18">
                    <w:rPr>
                      <w:rFonts w:ascii="Arial Black" w:eastAsia="Times New Roman" w:hAnsi="Arial Black"/>
                      <w:kern w:val="36"/>
                      <w:sz w:val="26"/>
                      <w:szCs w:val="26"/>
                    </w:rPr>
                    <w:t>Market Your Small Business All By Yourself</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Small Business Marketing</w:t>
                  </w:r>
                  <w:r w:rsidR="00B75911" w:rsidRPr="00765A18">
                    <w:rPr>
                      <w:rFonts w:ascii="Arial Black" w:eastAsia="Times New Roman" w:hAnsi="Arial Black"/>
                      <w:kern w:val="36"/>
                      <w:sz w:val="26"/>
                      <w:szCs w:val="26"/>
                    </w:rPr>
                    <w:t xml:space="preserve">- </w:t>
                  </w:r>
                  <w:r w:rsidRPr="00765A18">
                    <w:rPr>
                      <w:rFonts w:ascii="Arial Black" w:eastAsia="Times New Roman" w:hAnsi="Arial Black"/>
                      <w:kern w:val="36"/>
                      <w:sz w:val="26"/>
                      <w:szCs w:val="26"/>
                    </w:rPr>
                    <w:t xml:space="preserve">It’s More </w:t>
                  </w:r>
                  <w:r w:rsidR="00B75911" w:rsidRPr="00765A18">
                    <w:rPr>
                      <w:rFonts w:ascii="Arial Black" w:eastAsia="Times New Roman" w:hAnsi="Arial Black"/>
                      <w:kern w:val="36"/>
                      <w:sz w:val="26"/>
                      <w:szCs w:val="26"/>
                    </w:rPr>
                    <w:t xml:space="preserve">Than </w:t>
                  </w:r>
                  <w:r w:rsidRPr="00765A18">
                    <w:rPr>
                      <w:rFonts w:ascii="Arial Black" w:eastAsia="Times New Roman" w:hAnsi="Arial Black"/>
                      <w:kern w:val="36"/>
                      <w:sz w:val="26"/>
                      <w:szCs w:val="26"/>
                    </w:rPr>
                    <w:t>Just Promotion</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Small Business Marketing</w:t>
                  </w:r>
                  <w:r w:rsidR="00B75911" w:rsidRPr="00765A18">
                    <w:rPr>
                      <w:rFonts w:ascii="Arial Black" w:eastAsia="Times New Roman" w:hAnsi="Arial Black"/>
                      <w:kern w:val="36"/>
                      <w:sz w:val="26"/>
                      <w:szCs w:val="26"/>
                    </w:rPr>
                    <w:t xml:space="preserve">- </w:t>
                  </w:r>
                  <w:r w:rsidRPr="00765A18">
                    <w:rPr>
                      <w:rFonts w:ascii="Arial Black" w:eastAsia="Times New Roman" w:hAnsi="Arial Black"/>
                      <w:kern w:val="36"/>
                      <w:sz w:val="26"/>
                      <w:szCs w:val="26"/>
                    </w:rPr>
                    <w:t xml:space="preserve">Big Things </w:t>
                  </w:r>
                  <w:r w:rsidR="00B75911" w:rsidRPr="00765A18">
                    <w:rPr>
                      <w:rFonts w:ascii="Arial Black" w:eastAsia="Times New Roman" w:hAnsi="Arial Black"/>
                      <w:kern w:val="36"/>
                      <w:sz w:val="26"/>
                      <w:szCs w:val="26"/>
                    </w:rPr>
                    <w:t xml:space="preserve">Often Have Small </w:t>
                  </w:r>
                  <w:r w:rsidRPr="00765A18">
                    <w:rPr>
                      <w:rFonts w:ascii="Arial Black" w:eastAsia="Times New Roman" w:hAnsi="Arial Black"/>
                      <w:kern w:val="36"/>
                      <w:sz w:val="26"/>
                      <w:szCs w:val="26"/>
                    </w:rPr>
                    <w:t>Beginnings</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Unconventional Marketing Tips </w:t>
                  </w:r>
                  <w:r w:rsidR="00B75911" w:rsidRPr="00765A18">
                    <w:rPr>
                      <w:rFonts w:ascii="Arial Black" w:eastAsia="Times New Roman" w:hAnsi="Arial Black"/>
                      <w:kern w:val="36"/>
                      <w:sz w:val="26"/>
                      <w:szCs w:val="26"/>
                    </w:rPr>
                    <w:t xml:space="preserve">for </w:t>
                  </w:r>
                  <w:r w:rsidRPr="00765A18">
                    <w:rPr>
                      <w:rFonts w:ascii="Arial Black" w:eastAsia="Times New Roman" w:hAnsi="Arial Black"/>
                      <w:kern w:val="36"/>
                      <w:sz w:val="26"/>
                      <w:szCs w:val="26"/>
                    </w:rPr>
                    <w:t>Small Businesses</w:t>
                  </w:r>
                </w:p>
                <w:p w:rsidR="00765A18" w:rsidRPr="00765A18" w:rsidRDefault="00765A18" w:rsidP="00765A18">
                  <w:pPr>
                    <w:spacing w:after="0" w:line="240" w:lineRule="auto"/>
                    <w:jc w:val="center"/>
                    <w:rPr>
                      <w:rFonts w:ascii="Arial Black" w:eastAsia="Times New Roman" w:hAnsi="Arial Black"/>
                      <w:kern w:val="36"/>
                      <w:sz w:val="26"/>
                      <w:szCs w:val="26"/>
                    </w:rPr>
                  </w:pPr>
                </w:p>
                <w:p w:rsidR="00765A18"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Revealing </w:t>
                  </w:r>
                  <w:r w:rsidR="00B75911" w:rsidRPr="00765A18">
                    <w:rPr>
                      <w:rFonts w:ascii="Arial Black" w:eastAsia="Times New Roman" w:hAnsi="Arial Black"/>
                      <w:kern w:val="36"/>
                      <w:sz w:val="26"/>
                      <w:szCs w:val="26"/>
                    </w:rPr>
                    <w:t xml:space="preserve">the </w:t>
                  </w:r>
                  <w:r w:rsidRPr="00765A18">
                    <w:rPr>
                      <w:rFonts w:ascii="Arial Black" w:eastAsia="Times New Roman" w:hAnsi="Arial Black"/>
                      <w:kern w:val="36"/>
                      <w:sz w:val="26"/>
                      <w:szCs w:val="26"/>
                    </w:rPr>
                    <w:t xml:space="preserve">Secret </w:t>
                  </w:r>
                  <w:proofErr w:type="gramStart"/>
                  <w:r w:rsidR="00B75911" w:rsidRPr="00765A18">
                    <w:rPr>
                      <w:rFonts w:ascii="Arial Black" w:eastAsia="Times New Roman" w:hAnsi="Arial Black"/>
                      <w:kern w:val="36"/>
                      <w:sz w:val="26"/>
                      <w:szCs w:val="26"/>
                    </w:rPr>
                    <w:t>To</w:t>
                  </w:r>
                  <w:proofErr w:type="gramEnd"/>
                  <w:r w:rsidR="00B75911" w:rsidRPr="00765A18">
                    <w:rPr>
                      <w:rFonts w:ascii="Arial Black" w:eastAsia="Times New Roman" w:hAnsi="Arial Black"/>
                      <w:kern w:val="36"/>
                      <w:sz w:val="26"/>
                      <w:szCs w:val="26"/>
                    </w:rPr>
                    <w:t xml:space="preserve"> </w:t>
                  </w:r>
                  <w:r w:rsidRPr="00765A18">
                    <w:rPr>
                      <w:rFonts w:ascii="Arial Black" w:eastAsia="Times New Roman" w:hAnsi="Arial Black"/>
                      <w:kern w:val="36"/>
                      <w:sz w:val="26"/>
                      <w:szCs w:val="26"/>
                    </w:rPr>
                    <w:t xml:space="preserve">Right Marketing </w:t>
                  </w:r>
                  <w:r w:rsidR="00B75911" w:rsidRPr="00765A18">
                    <w:rPr>
                      <w:rFonts w:ascii="Arial Black" w:eastAsia="Times New Roman" w:hAnsi="Arial Black"/>
                      <w:kern w:val="36"/>
                      <w:sz w:val="26"/>
                      <w:szCs w:val="26"/>
                    </w:rPr>
                    <w:t xml:space="preserve">For </w:t>
                  </w:r>
                  <w:r w:rsidRPr="00765A18">
                    <w:rPr>
                      <w:rFonts w:ascii="Arial Black" w:eastAsia="Times New Roman" w:hAnsi="Arial Black"/>
                      <w:kern w:val="36"/>
                      <w:sz w:val="26"/>
                      <w:szCs w:val="26"/>
                    </w:rPr>
                    <w:t>Small Businesses</w:t>
                  </w:r>
                </w:p>
                <w:p w:rsidR="00765A18" w:rsidRPr="00765A18" w:rsidRDefault="00765A18" w:rsidP="00765A18">
                  <w:pPr>
                    <w:spacing w:after="0" w:line="240" w:lineRule="auto"/>
                    <w:jc w:val="center"/>
                    <w:rPr>
                      <w:rFonts w:ascii="Arial Black" w:eastAsia="Times New Roman" w:hAnsi="Arial Black"/>
                      <w:kern w:val="36"/>
                      <w:sz w:val="26"/>
                      <w:szCs w:val="26"/>
                    </w:rPr>
                  </w:pPr>
                </w:p>
                <w:p w:rsidR="00041BA3" w:rsidRPr="00765A18" w:rsidRDefault="00765A18" w:rsidP="00765A18">
                  <w:pPr>
                    <w:spacing w:after="0" w:line="240" w:lineRule="auto"/>
                    <w:jc w:val="center"/>
                    <w:rPr>
                      <w:rFonts w:ascii="Arial Black" w:eastAsia="Times New Roman" w:hAnsi="Arial Black"/>
                      <w:kern w:val="36"/>
                      <w:sz w:val="26"/>
                      <w:szCs w:val="26"/>
                    </w:rPr>
                  </w:pPr>
                  <w:r w:rsidRPr="00765A18">
                    <w:rPr>
                      <w:rFonts w:ascii="Arial Black" w:eastAsia="Times New Roman" w:hAnsi="Arial Black"/>
                      <w:kern w:val="36"/>
                      <w:sz w:val="26"/>
                      <w:szCs w:val="26"/>
                    </w:rPr>
                    <w:t xml:space="preserve">Social Media Marketing </w:t>
                  </w:r>
                  <w:r w:rsidR="00B75911" w:rsidRPr="00765A18">
                    <w:rPr>
                      <w:rFonts w:ascii="Arial Black" w:eastAsia="Times New Roman" w:hAnsi="Arial Black"/>
                      <w:kern w:val="36"/>
                      <w:sz w:val="26"/>
                      <w:szCs w:val="26"/>
                    </w:rPr>
                    <w:t xml:space="preserve">For </w:t>
                  </w:r>
                  <w:r w:rsidRPr="00765A18">
                    <w:rPr>
                      <w:rFonts w:ascii="Arial Black" w:eastAsia="Times New Roman" w:hAnsi="Arial Black"/>
                      <w:kern w:val="36"/>
                      <w:sz w:val="26"/>
                      <w:szCs w:val="26"/>
                    </w:rPr>
                    <w:t>Small Business Owners</w:t>
                  </w:r>
                </w:p>
              </w:txbxContent>
            </v:textbox>
          </v:shape>
        </w:pict>
      </w:r>
      <w:r w:rsidR="00E85717">
        <w:rPr>
          <w:noProof/>
        </w:rPr>
        <w:pict>
          <v:line id="Straight Connector 173" o:spid="_x0000_s1200" style="position:absolute;z-index:46;visibility:visible" from="464.5pt,115.8pt" to="464.5pt,6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" strokecolor="#262626" strokeweight="4pt"/>
        </w:pict>
      </w:r>
      <w:r w:rsidR="00E85717">
        <w:rPr>
          <w:noProof/>
        </w:rPr>
        <w:pict>
          <v:line id="Straight Connector 172" o:spid="_x0000_s1199" style="position:absolute;z-index:45;visibility:visible" from="-3.7pt,115.8pt" to="-3.7pt,6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" strokecolor="#262626" strokeweight="4pt"/>
        </w:pict>
      </w:r>
      <w:r w:rsidR="002C06E0">
        <w:rPr>
          <w:noProof/>
        </w:rPr>
        <w:pict>
          <v:shape id="Text Box 159" o:spid="_x0000_s1187" type="#_x0000_t202" style="position:absolute;margin-left:54.65pt;margin-top:54.1pt;width:380.85pt;height:75.8pt;z-index: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" filled="f" stroked="f" strokeweight=".5pt">
            <v:textbox style="mso-next-textbox:#Text Box 159">
              <w:txbxContent>
                <w:p w:rsidR="00D95314" w:rsidRPr="00CC5808" w:rsidRDefault="00D95314" w:rsidP="00017EB0">
                  <w:pPr>
                    <w:rPr>
                      <w:rFonts w:ascii="BigNoodleTitling" w:hAnsi="BigNoodleTitling"/>
                      <w:color w:val="0070C0"/>
                      <w:sz w:val="72"/>
                      <w:szCs w:val="72"/>
                    </w:rPr>
                  </w:pPr>
                  <w:r w:rsidRPr="00CC5808">
                    <w:rPr>
                      <w:rFonts w:ascii="BigNoodleTitling" w:hAnsi="BigNoodleTitling"/>
                      <w:color w:val="0070C0"/>
                      <w:sz w:val="72"/>
                      <w:szCs w:val="72"/>
                    </w:rPr>
                    <w:t>Stuff We Put Load OF Effort Into</w:t>
                  </w:r>
                </w:p>
              </w:txbxContent>
            </v:textbox>
          </v:shape>
        </w:pict>
      </w:r>
      <w:r w:rsidR="00DE0E9A">
        <w:br w:type="page"/>
      </w:r>
    </w:p>
    <w:p w:rsidR="00872ED7" w:rsidRDefault="00872ED7"/>
    <w:p w:rsidR="00DE0E9A" w:rsidRDefault="002C06E0">
      <w:r>
        <w:rPr>
          <w:noProof/>
        </w:rPr>
        <w:pict>
          <v:shape id="Text Box 175" o:spid="_x0000_s1170" type="#_x0000_t202" style="position:absolute;margin-left:83.35pt;margin-top:-12.25pt;width:303.15pt;height:117.45pt;z-index:4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" filled="f" stroked="f" strokeweight=".5pt">
            <v:textbox style="mso-next-textbox:#Text Box 175">
              <w:txbxContent>
                <w:p w:rsidR="00D95314" w:rsidRPr="00CC5808" w:rsidRDefault="00D95314" w:rsidP="00435271">
                  <w:pPr>
                    <w:rPr>
                      <w:rFonts w:ascii="BigNoodleTitling" w:hAnsi="BigNoodleTitling"/>
                      <w:color w:val="C00000"/>
                      <w:sz w:val="200"/>
                      <w:szCs w:val="200"/>
                    </w:rPr>
                  </w:pPr>
                  <w:r w:rsidRPr="00CC5808">
                    <w:rPr>
                      <w:rFonts w:ascii="BigNoodleTitling" w:hAnsi="BigNoodleTitling"/>
                      <w:color w:val="C00000"/>
                      <w:sz w:val="200"/>
                      <w:szCs w:val="200"/>
                    </w:rPr>
                    <w:t>CONTENTS</w:t>
                  </w:r>
                </w:p>
              </w:txbxContent>
            </v:textbox>
          </v:shape>
        </w:pict>
      </w:r>
      <w:r>
        <w:rPr>
          <w:noProof/>
        </w:rPr>
        <w:pict>
          <v:rect id="Rectangle 192" o:spid="_x0000_s1175" style="position:absolute;margin-left:-60pt;margin-top:-59.55pt;width:587.35pt;height:39.8pt;z-index:6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" fillcolor="#e36c0a" stroked="f" strokeweight="2pt">
            <v:textbox style="mso-next-textbox:#Rectangle 192">
              <w:txbxContent>
                <w:p w:rsidR="00D95314" w:rsidRPr="003F2A23" w:rsidRDefault="00D95314" w:rsidP="0078530D">
                  <w:pPr>
                    <w:rPr>
                      <w:rFonts w:ascii="Impact" w:hAnsi="Impact"/>
                      <w:color w:val="FFFFFF"/>
                      <w:sz w:val="52"/>
                      <w:szCs w:val="52"/>
                    </w:rPr>
                  </w:pPr>
                  <w:r w:rsidRPr="003F2A23">
                    <w:rPr>
                      <w:rFonts w:ascii="Impact" w:hAnsi="Impact"/>
                      <w:color w:val="FFFFFF"/>
                      <w:sz w:val="52"/>
                      <w:szCs w:val="52"/>
                    </w:rPr>
                    <w:t>OFFLINE MAGAZINE</w:t>
                  </w:r>
                </w:p>
              </w:txbxContent>
            </v:textbox>
          </v:rect>
        </w:pict>
      </w:r>
    </w:p>
    <w:p w:rsidR="00DE0E9A" w:rsidRDefault="002E2AB6">
      <w:r>
        <w:rPr>
          <w:noProof/>
        </w:rPr>
        <w:pict>
          <v:line id="Straight Connector 190" o:spid="_x0000_s1219" style="position:absolute;z-index:65;visibility:visible" from="476.6pt,99.45pt" to="476.6pt,6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" strokecolor="#262626" strokeweight="4pt"/>
        </w:pict>
      </w:r>
      <w:r>
        <w:rPr>
          <w:noProof/>
        </w:rPr>
        <w:pict>
          <v:line id="_x0000_s1220" style="position:absolute;z-index:66;visibility:visible" from="-8.5pt,99.45pt" to="-8.5pt,6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" strokecolor="#262626" strokeweight="4pt"/>
        </w:pict>
      </w:r>
      <w:r w:rsidR="00DE7E44">
        <w:rPr>
          <w:noProof/>
        </w:rPr>
        <w:pict>
          <v:shape id="Text Box 188" o:spid="_x0000_s1186" type="#_x0000_t202" style="position:absolute;margin-left:35.1pt;margin-top:528.45pt;width:55.65pt;height:65.05pt;z-index: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" filled="f" stroked="f" strokeweight=".5pt">
            <v:textbox style="mso-next-textbox:#Text Box 188">
              <w:txbxContent>
                <w:p w:rsidR="00D95314" w:rsidRPr="00CC5808" w:rsidRDefault="00D95314" w:rsidP="0093000A">
                  <w:pPr>
                    <w:rPr>
                      <w:rFonts w:ascii="Impact" w:hAnsi="Impact"/>
                      <w:color w:val="C00000"/>
                      <w:sz w:val="72"/>
                      <w:szCs w:val="72"/>
                    </w:rPr>
                  </w:pPr>
                  <w:r>
                    <w:rPr>
                      <w:rFonts w:ascii="Impact" w:hAnsi="Impact"/>
                      <w:color w:val="C00000"/>
                      <w:sz w:val="72"/>
                      <w:szCs w:val="72"/>
                    </w:rPr>
                    <w:t>37</w:t>
                  </w:r>
                </w:p>
              </w:txbxContent>
            </v:textbox>
          </v:shape>
        </w:pict>
      </w:r>
      <w:r w:rsidR="00DE7E44">
        <w:rPr>
          <w:noProof/>
        </w:rPr>
        <w:pict>
          <v:shape id="Text Box 187" o:spid="_x0000_s1185" type="#_x0000_t202" style="position:absolute;margin-left:-5.95pt;margin-top:489.75pt;width:64.55pt;height:62.55pt;z-index:5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8PJNw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" filled="f" stroked="f" strokeweight=".5pt">
            <v:textbox style="mso-next-textbox:#Text Box 187">
              <w:txbxContent>
                <w:p w:rsidR="00D95314" w:rsidRPr="00CC5808" w:rsidRDefault="00D95314" w:rsidP="0093000A">
                  <w:pPr>
                    <w:rPr>
                      <w:rFonts w:ascii="Impact" w:hAnsi="Impact"/>
                      <w:color w:val="C00000"/>
                      <w:sz w:val="72"/>
                      <w:szCs w:val="72"/>
                    </w:rPr>
                  </w:pPr>
                  <w:r>
                    <w:rPr>
                      <w:rFonts w:ascii="Impact" w:hAnsi="Impact"/>
                      <w:color w:val="C00000"/>
                      <w:sz w:val="72"/>
                      <w:szCs w:val="72"/>
                    </w:rPr>
                    <w:t>36</w:t>
                  </w:r>
                </w:p>
              </w:txbxContent>
            </v:textbox>
          </v:shape>
        </w:pict>
      </w:r>
      <w:r w:rsidR="00DE7E44">
        <w:rPr>
          <w:noProof/>
        </w:rPr>
        <w:pict>
          <v:shape id="Text Box 186" o:spid="_x0000_s1184" type="#_x0000_t202" style="position:absolute;margin-left:46.6pt;margin-top:454.5pt;width:64.55pt;height:53.35pt;z-index: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cNw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" filled="f" stroked="f" strokeweight=".5pt">
            <v:textbox style="mso-next-textbox:#Text Box 186">
              <w:txbxContent>
                <w:p w:rsidR="00D95314" w:rsidRPr="00CC5808" w:rsidRDefault="00D95314" w:rsidP="0093000A">
                  <w:pPr>
                    <w:rPr>
                      <w:rFonts w:ascii="Impact" w:hAnsi="Impact"/>
                      <w:color w:val="C00000"/>
                      <w:sz w:val="72"/>
                      <w:szCs w:val="72"/>
                    </w:rPr>
                  </w:pPr>
                  <w:r>
                    <w:rPr>
                      <w:rFonts w:ascii="Impact" w:hAnsi="Impact"/>
                      <w:color w:val="C00000"/>
                      <w:sz w:val="72"/>
                      <w:szCs w:val="72"/>
                    </w:rPr>
                    <w:t>34</w:t>
                  </w:r>
                </w:p>
              </w:txbxContent>
            </v:textbox>
          </v:shape>
        </w:pict>
      </w:r>
      <w:r w:rsidR="00DE7E44">
        <w:rPr>
          <w:noProof/>
        </w:rPr>
        <w:pict>
          <v:shape id="Text Box 185" o:spid="_x0000_s1183" type="#_x0000_t202" style="position:absolute;margin-left:29pt;margin-top:418.05pt;width:64.55pt;height:53.35pt;z-index: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" filled="f" stroked="f" strokeweight=".5pt">
            <v:textbox style="mso-next-textbox:#Text Box 185">
              <w:txbxContent>
                <w:p w:rsidR="00D95314" w:rsidRPr="00CC5808" w:rsidRDefault="00D95314" w:rsidP="0093000A">
                  <w:pPr>
                    <w:rPr>
                      <w:rFonts w:ascii="Impact" w:hAnsi="Impact"/>
                      <w:color w:val="C00000"/>
                      <w:sz w:val="72"/>
                      <w:szCs w:val="72"/>
                    </w:rPr>
                  </w:pPr>
                  <w:r>
                    <w:rPr>
                      <w:rFonts w:ascii="Impact" w:hAnsi="Impact"/>
                      <w:color w:val="C00000"/>
                      <w:sz w:val="72"/>
                      <w:szCs w:val="72"/>
                    </w:rPr>
                    <w:t>33</w:t>
                  </w:r>
                </w:p>
              </w:txbxContent>
            </v:textbox>
          </v:shape>
        </w:pict>
      </w:r>
      <w:r w:rsidR="00DE7E44">
        <w:rPr>
          <w:noProof/>
        </w:rPr>
        <w:pict>
          <v:shape id="Text Box 184" o:spid="_x0000_s1182" type="#_x0000_t202" style="position:absolute;margin-left:.55pt;margin-top:380.25pt;width:64.55pt;height:53.35pt;z-index: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" filled="f" stroked="f" strokeweight=".5pt">
            <v:textbox style="mso-next-textbox:#Text Box 184">
              <w:txbxContent>
                <w:p w:rsidR="00D95314" w:rsidRPr="00CC5808" w:rsidRDefault="00D95314" w:rsidP="0093000A">
                  <w:pPr>
                    <w:rPr>
                      <w:rFonts w:ascii="Impact" w:hAnsi="Impact"/>
                      <w:color w:val="C00000"/>
                      <w:sz w:val="72"/>
                      <w:szCs w:val="72"/>
                    </w:rPr>
                  </w:pPr>
                  <w:r>
                    <w:rPr>
                      <w:rFonts w:ascii="Impact" w:hAnsi="Impact"/>
                      <w:color w:val="C00000"/>
                      <w:sz w:val="72"/>
                      <w:szCs w:val="72"/>
                    </w:rPr>
                    <w:t>31</w:t>
                  </w:r>
                </w:p>
              </w:txbxContent>
            </v:textbox>
          </v:shape>
        </w:pict>
      </w:r>
      <w:r w:rsidR="00DE7E44">
        <w:rPr>
          <w:noProof/>
        </w:rPr>
        <w:pict>
          <v:shape id="Text Box 183" o:spid="_x0000_s1181" type="#_x0000_t202" style="position:absolute;margin-left:10.9pt;margin-top:343.4pt;width:64.55pt;height:53.35pt;z-index:5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" filled="f" stroked="f" strokeweight=".5pt">
            <v:textbox style="mso-next-textbox:#Text Box 183">
              <w:txbxContent>
                <w:p w:rsidR="00D95314" w:rsidRPr="00CC5808" w:rsidRDefault="00D95314" w:rsidP="0093000A">
                  <w:pPr>
                    <w:rPr>
                      <w:rFonts w:ascii="Impact" w:hAnsi="Impact"/>
                      <w:color w:val="C00000"/>
                      <w:sz w:val="72"/>
                      <w:szCs w:val="72"/>
                    </w:rPr>
                  </w:pPr>
                  <w:r>
                    <w:rPr>
                      <w:rFonts w:ascii="Impact" w:hAnsi="Impact"/>
                      <w:color w:val="C00000"/>
                      <w:sz w:val="72"/>
                      <w:szCs w:val="72"/>
                    </w:rPr>
                    <w:t>29</w:t>
                  </w:r>
                </w:p>
              </w:txbxContent>
            </v:textbox>
          </v:shape>
        </w:pict>
      </w:r>
      <w:r w:rsidR="00DE7E44">
        <w:rPr>
          <w:noProof/>
        </w:rPr>
        <w:pict>
          <v:shape id="Text Box 182" o:spid="_x0000_s1180" type="#_x0000_t202" style="position:absolute;margin-left:2.5pt;margin-top:290.05pt;width:70.25pt;height:53.35pt;z-index:5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" filled="f" stroked="f" strokeweight=".5pt">
            <v:textbox style="mso-next-textbox:#Text Box 182">
              <w:txbxContent>
                <w:p w:rsidR="00D95314" w:rsidRPr="00CC5808" w:rsidRDefault="00D95314" w:rsidP="0093000A">
                  <w:pPr>
                    <w:rPr>
                      <w:rFonts w:ascii="Impact" w:hAnsi="Impact"/>
                      <w:color w:val="C00000"/>
                      <w:sz w:val="72"/>
                      <w:szCs w:val="72"/>
                    </w:rPr>
                  </w:pPr>
                  <w:r>
                    <w:rPr>
                      <w:rFonts w:ascii="Impact" w:hAnsi="Impact"/>
                      <w:color w:val="C00000"/>
                      <w:sz w:val="72"/>
                      <w:szCs w:val="72"/>
                    </w:rPr>
                    <w:t>27</w:t>
                  </w:r>
                </w:p>
              </w:txbxContent>
            </v:textbox>
          </v:shape>
        </w:pict>
      </w:r>
      <w:r w:rsidR="00DE7E44">
        <w:rPr>
          <w:noProof/>
          <w:color w:val="943634"/>
        </w:rPr>
        <w:pict>
          <v:shape id="Text Box 181" o:spid="_x0000_s1179" type="#_x0000_t202" style="position:absolute;margin-left:13.5pt;margin-top:233.95pt;width:64.55pt;height:53.35pt;z-index: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" filled="f" stroked="f" strokeweight=".5pt">
            <v:textbox style="mso-next-textbox:#Text Box 181">
              <w:txbxContent>
                <w:p w:rsidR="00D95314" w:rsidRPr="00CC5808" w:rsidRDefault="00D95314" w:rsidP="0093000A">
                  <w:pPr>
                    <w:rPr>
                      <w:rFonts w:ascii="Impact" w:hAnsi="Impact"/>
                      <w:color w:val="C00000"/>
                      <w:sz w:val="72"/>
                      <w:szCs w:val="72"/>
                    </w:rPr>
                  </w:pPr>
                  <w:r>
                    <w:rPr>
                      <w:rFonts w:ascii="Impact" w:hAnsi="Impact"/>
                      <w:color w:val="C00000"/>
                      <w:sz w:val="72"/>
                      <w:szCs w:val="72"/>
                    </w:rPr>
                    <w:t>26</w:t>
                  </w:r>
                </w:p>
              </w:txbxContent>
            </v:textbox>
          </v:shape>
        </w:pict>
      </w:r>
      <w:r w:rsidR="00DE7E44">
        <w:rPr>
          <w:noProof/>
          <w:color w:val="943634"/>
        </w:rPr>
        <w:pict>
          <v:shape id="Text Box 180" o:spid="_x0000_s1178" type="#_x0000_t202" style="position:absolute;margin-left:1.3pt;margin-top:180.45pt;width:64.55pt;height:53.35pt;z-index: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" filled="f" stroked="f" strokeweight=".5pt">
            <v:textbox style="mso-next-textbox:#Text Box 180">
              <w:txbxContent>
                <w:p w:rsidR="00D95314" w:rsidRPr="00CC5808" w:rsidRDefault="00D95314" w:rsidP="0093000A">
                  <w:pPr>
                    <w:rPr>
                      <w:rFonts w:ascii="Impact" w:hAnsi="Impact"/>
                      <w:color w:val="C00000"/>
                      <w:sz w:val="72"/>
                      <w:szCs w:val="72"/>
                    </w:rPr>
                  </w:pPr>
                  <w:r>
                    <w:rPr>
                      <w:rFonts w:ascii="Impact" w:hAnsi="Impact"/>
                      <w:color w:val="C00000"/>
                      <w:sz w:val="72"/>
                      <w:szCs w:val="72"/>
                    </w:rPr>
                    <w:t>25</w:t>
                  </w:r>
                </w:p>
              </w:txbxContent>
            </v:textbox>
          </v:shape>
        </w:pict>
      </w:r>
      <w:r w:rsidR="00DE7E44">
        <w:rPr>
          <w:noProof/>
        </w:rPr>
        <w:pict>
          <v:shape id="Text Box 179" o:spid="_x0000_s1177" type="#_x0000_t202" style="position:absolute;margin-left:5.5pt;margin-top:141.5pt;width:64.55pt;height:53.35pt;z-index: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" filled="f" stroked="f" strokeweight=".5pt">
            <v:textbox style="mso-next-textbox:#Text Box 179">
              <w:txbxContent>
                <w:p w:rsidR="00D95314" w:rsidRPr="00CC5808" w:rsidRDefault="00D95314" w:rsidP="0093000A">
                  <w:pPr>
                    <w:rPr>
                      <w:rFonts w:ascii="Impact" w:hAnsi="Impact"/>
                      <w:color w:val="C00000"/>
                      <w:sz w:val="72"/>
                      <w:szCs w:val="72"/>
                    </w:rPr>
                  </w:pPr>
                  <w:r>
                    <w:rPr>
                      <w:rFonts w:ascii="Impact" w:hAnsi="Impact"/>
                      <w:color w:val="C00000"/>
                      <w:sz w:val="72"/>
                      <w:szCs w:val="72"/>
                    </w:rPr>
                    <w:t>23</w:t>
                  </w:r>
                </w:p>
              </w:txbxContent>
            </v:textbox>
          </v:shape>
        </w:pict>
      </w:r>
      <w:r w:rsidR="00DE7E44">
        <w:rPr>
          <w:noProof/>
        </w:rPr>
        <w:pict>
          <v:shape id="Text Box 178" o:spid="_x0000_s1176" type="#_x0000_t202" style="position:absolute;margin-left:-1.05pt;margin-top:105.45pt;width:64.55pt;height:53.35pt;z-index: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" filled="f" stroked="f" strokeweight=".5pt">
            <v:textbox style="mso-next-textbox:#Text Box 178">
              <w:txbxContent>
                <w:p w:rsidR="00D95314" w:rsidRPr="00CC5808" w:rsidRDefault="00D95314" w:rsidP="0093000A">
                  <w:pPr>
                    <w:rPr>
                      <w:rFonts w:ascii="Impact" w:hAnsi="Impact"/>
                      <w:color w:val="C00000"/>
                      <w:sz w:val="72"/>
                      <w:szCs w:val="72"/>
                    </w:rPr>
                  </w:pPr>
                  <w:r>
                    <w:rPr>
                      <w:rFonts w:ascii="Impact" w:hAnsi="Impact"/>
                      <w:color w:val="C00000"/>
                      <w:sz w:val="72"/>
                      <w:szCs w:val="72"/>
                    </w:rPr>
                    <w:t>21</w:t>
                  </w:r>
                </w:p>
              </w:txbxContent>
            </v:textbox>
          </v:shape>
        </w:pict>
      </w:r>
      <w:r w:rsidR="00DE7E44">
        <w:rPr>
          <w:noProof/>
        </w:rPr>
        <w:pict>
          <v:shape id="Text Box 177" o:spid="_x0000_s1172" type="#_x0000_t202" style="position:absolute;margin-left:36.2pt;margin-top:120.05pt;width:6in;height:594.95pt;z-index:4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" filled="f" stroked="f" strokeweight=".5pt">
            <v:textbox style="mso-next-textbox:#Text Box 177">
              <w:txbxContent>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 xml:space="preserve">Benefits </w:t>
                  </w:r>
                  <w:proofErr w:type="gramStart"/>
                  <w:r w:rsidRPr="00DE7E44">
                    <w:rPr>
                      <w:rFonts w:ascii="Arial Black" w:hAnsi="Arial Black"/>
                      <w:sz w:val="26"/>
                      <w:szCs w:val="26"/>
                    </w:rPr>
                    <w:t>Of</w:t>
                  </w:r>
                  <w:proofErr w:type="gramEnd"/>
                  <w:r w:rsidRPr="00DE7E44">
                    <w:rPr>
                      <w:rFonts w:ascii="Arial Black" w:hAnsi="Arial Black"/>
                      <w:sz w:val="26"/>
                      <w:szCs w:val="26"/>
                    </w:rPr>
                    <w:t xml:space="preserve"> Developing A Website For Your Small Business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 xml:space="preserve">What </w:t>
                  </w:r>
                  <w:proofErr w:type="gramStart"/>
                  <w:r w:rsidRPr="00DE7E44">
                    <w:rPr>
                      <w:rFonts w:ascii="Arial Black" w:hAnsi="Arial Black"/>
                      <w:sz w:val="26"/>
                      <w:szCs w:val="26"/>
                    </w:rPr>
                    <w:t>To</w:t>
                  </w:r>
                  <w:proofErr w:type="gramEnd"/>
                  <w:r w:rsidRPr="00DE7E44">
                    <w:rPr>
                      <w:rFonts w:ascii="Arial Black" w:hAnsi="Arial Black"/>
                      <w:sz w:val="26"/>
                      <w:szCs w:val="26"/>
                    </w:rPr>
                    <w:t xml:space="preserve"> Look For When Hiring For Your Small Business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 xml:space="preserve">How </w:t>
                  </w:r>
                  <w:proofErr w:type="gramStart"/>
                  <w:r w:rsidRPr="00DE7E44">
                    <w:rPr>
                      <w:rFonts w:ascii="Arial Black" w:hAnsi="Arial Black"/>
                      <w:sz w:val="26"/>
                      <w:szCs w:val="26"/>
                    </w:rPr>
                    <w:t>To</w:t>
                  </w:r>
                  <w:proofErr w:type="gramEnd"/>
                  <w:r w:rsidRPr="00DE7E44">
                    <w:rPr>
                      <w:rFonts w:ascii="Arial Black" w:hAnsi="Arial Black"/>
                      <w:sz w:val="26"/>
                      <w:szCs w:val="26"/>
                    </w:rPr>
                    <w:t xml:space="preserve"> Avoid Temptation For Dishonesty For Your Small Business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proofErr w:type="spellStart"/>
                  <w:proofErr w:type="gramStart"/>
                  <w:r w:rsidRPr="00DE7E44">
                    <w:rPr>
                      <w:rFonts w:ascii="Arial Black" w:hAnsi="Arial Black"/>
                      <w:sz w:val="26"/>
                      <w:szCs w:val="26"/>
                    </w:rPr>
                    <w:t>eCommerce</w:t>
                  </w:r>
                  <w:proofErr w:type="spellEnd"/>
                  <w:proofErr w:type="gramEnd"/>
                  <w:r w:rsidRPr="00DE7E44">
                    <w:rPr>
                      <w:rFonts w:ascii="Arial Black" w:hAnsi="Arial Black"/>
                      <w:sz w:val="26"/>
                      <w:szCs w:val="26"/>
                    </w:rPr>
                    <w:t xml:space="preserve"> Fulfillment Takes The Pressure Off Small Businesses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Small Business Owners: Tips for Balancing Your Business and Family Finances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Most Successful Small Businesses Do This Each Year</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How to Overcome Challenges of Starting a Small Business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Importance of Chat Support to Small Businesses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 xml:space="preserve">How to Have Fun </w:t>
                  </w:r>
                  <w:proofErr w:type="gramStart"/>
                  <w:r w:rsidRPr="00DE7E44">
                    <w:rPr>
                      <w:rFonts w:ascii="Arial Black" w:hAnsi="Arial Black"/>
                      <w:sz w:val="26"/>
                      <w:szCs w:val="26"/>
                    </w:rPr>
                    <w:t>With</w:t>
                  </w:r>
                  <w:proofErr w:type="gramEnd"/>
                  <w:r w:rsidRPr="00DE7E44">
                    <w:rPr>
                      <w:rFonts w:ascii="Arial Black" w:hAnsi="Arial Black"/>
                      <w:sz w:val="26"/>
                      <w:szCs w:val="26"/>
                    </w:rPr>
                    <w:t xml:space="preserve"> Your Home Business</w:t>
                  </w:r>
                </w:p>
                <w:p w:rsidR="00765A18" w:rsidRPr="00DE7E44" w:rsidRDefault="00765A18" w:rsidP="00765A18">
                  <w:pPr>
                    <w:spacing w:after="0" w:line="240" w:lineRule="auto"/>
                    <w:jc w:val="center"/>
                    <w:rPr>
                      <w:rFonts w:ascii="Arial Black" w:hAnsi="Arial Black"/>
                      <w:sz w:val="26"/>
                      <w:szCs w:val="26"/>
                    </w:rPr>
                  </w:pPr>
                </w:p>
                <w:p w:rsidR="00765A18"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Starting Up a Business – The Need for Professional Advice</w:t>
                  </w:r>
                </w:p>
                <w:p w:rsidR="00765A18" w:rsidRPr="00DE7E44" w:rsidRDefault="00765A18" w:rsidP="00765A18">
                  <w:pPr>
                    <w:spacing w:after="0" w:line="240" w:lineRule="auto"/>
                    <w:jc w:val="center"/>
                    <w:rPr>
                      <w:rFonts w:ascii="Arial Black" w:hAnsi="Arial Black"/>
                      <w:sz w:val="26"/>
                      <w:szCs w:val="26"/>
                    </w:rPr>
                  </w:pPr>
                </w:p>
                <w:p w:rsidR="00D95314" w:rsidRPr="00DE7E44" w:rsidRDefault="00765A18" w:rsidP="00765A18">
                  <w:pPr>
                    <w:spacing w:after="0" w:line="240" w:lineRule="auto"/>
                    <w:jc w:val="center"/>
                    <w:rPr>
                      <w:rFonts w:ascii="Arial Black" w:hAnsi="Arial Black"/>
                      <w:sz w:val="26"/>
                      <w:szCs w:val="26"/>
                    </w:rPr>
                  </w:pPr>
                  <w:r w:rsidRPr="00DE7E44">
                    <w:rPr>
                      <w:rFonts w:ascii="Arial Black" w:hAnsi="Arial Black"/>
                      <w:sz w:val="26"/>
                      <w:szCs w:val="26"/>
                    </w:rPr>
                    <w:t>What You Should Know About Managing a Small Business?</w:t>
                  </w:r>
                </w:p>
              </w:txbxContent>
            </v:textbox>
          </v:shape>
        </w:pict>
      </w:r>
      <w:r w:rsidR="002C06E0">
        <w:rPr>
          <w:noProof/>
        </w:rPr>
        <w:pict>
          <v:shape id="Text Box 176" o:spid="_x0000_s1171" type="#_x0000_t202" style="position:absolute;margin-left:55.5pt;margin-top:65.2pt;width:380.85pt;height:75.8pt;z-index: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" filled="f" stroked="f" strokeweight=".5pt">
            <v:textbox style="mso-next-textbox:#Text Box 176">
              <w:txbxContent>
                <w:p w:rsidR="00D95314" w:rsidRPr="00CC5808" w:rsidRDefault="00D95314" w:rsidP="00435271">
                  <w:pPr>
                    <w:rPr>
                      <w:rFonts w:ascii="BigNoodleTitling" w:hAnsi="BigNoodleTitling"/>
                      <w:color w:val="0070C0"/>
                      <w:sz w:val="72"/>
                      <w:szCs w:val="72"/>
                    </w:rPr>
                  </w:pPr>
                  <w:r w:rsidRPr="00CC5808">
                    <w:rPr>
                      <w:rFonts w:ascii="BigNoodleTitling" w:hAnsi="BigNoodleTitling"/>
                      <w:color w:val="0070C0"/>
                      <w:sz w:val="72"/>
                      <w:szCs w:val="72"/>
                    </w:rPr>
                    <w:t>Stuff we put load of effort into</w:t>
                  </w:r>
                </w:p>
              </w:txbxContent>
            </v:textbox>
          </v:shape>
        </w:pict>
      </w:r>
      <w:r w:rsidR="00DE0E9A">
        <w:br w:type="page"/>
      </w:r>
    </w:p>
    <w:p w:rsidR="00C62FDF" w:rsidRDefault="002C06E0">
      <w:r>
        <w:rPr>
          <w:noProof/>
        </w:rPr>
        <w:pict>
          <v:shape id="Text Box 194" o:spid="_x0000_s1168" type="#_x0000_t202" style="position:absolute;margin-left:-26.25pt;margin-top:22.75pt;width:285.7pt;height:531.8pt;z-index: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" fillcolor="#f2f2f2" stroked="f" strokeweight=".5pt">
            <v:textbox style="mso-next-textbox:#Text Box 194">
              <w:txbxContent>
                <w:p w:rsidR="00D95314" w:rsidRPr="007615CD" w:rsidRDefault="00D95314" w:rsidP="007615CD">
                  <w:pPr>
                    <w:spacing w:line="240" w:lineRule="auto"/>
                    <w:jc w:val="both"/>
                    <w:rPr>
                      <w:rFonts w:ascii="Arial" w:eastAsia="Times New Roman" w:hAnsi="Arial" w:cs="Arial"/>
                      <w:color w:val="666666"/>
                      <w:sz w:val="28"/>
                      <w:szCs w:val="28"/>
                    </w:rPr>
                  </w:pPr>
                  <w:r w:rsidRPr="007615CD">
                    <w:rPr>
                      <w:rFonts w:ascii="Arial" w:eastAsia="Times New Roman" w:hAnsi="Arial" w:cs="Arial"/>
                      <w:color w:val="666666"/>
                      <w:sz w:val="28"/>
                      <w:szCs w:val="28"/>
                    </w:rPr>
                    <w:t>Welcome to this month’s issue of our magazine.  This month we bring you some great new articles that will help you fast track your goals and success.</w:t>
                  </w:r>
                </w:p>
                <w:p w:rsidR="00D95314" w:rsidRPr="007615CD" w:rsidRDefault="00D95314" w:rsidP="007615CD">
                  <w:pPr>
                    <w:spacing w:line="240" w:lineRule="auto"/>
                    <w:jc w:val="both"/>
                    <w:rPr>
                      <w:rFonts w:ascii="Arial" w:eastAsia="Times New Roman" w:hAnsi="Arial" w:cs="Arial"/>
                      <w:color w:val="666666"/>
                      <w:sz w:val="28"/>
                      <w:szCs w:val="28"/>
                    </w:rPr>
                  </w:pPr>
                  <w:r w:rsidRPr="007615CD">
                    <w:rPr>
                      <w:rFonts w:ascii="Arial" w:eastAsia="Times New Roman" w:hAnsi="Arial" w:cs="Arial"/>
                      <w:color w:val="666666"/>
                      <w:sz w:val="28"/>
                      <w:szCs w:val="28"/>
                    </w:rPr>
                    <w:t>We work hard to put together each issue of this magazine and welcome the feedback and contributions from all our loyal readers.</w:t>
                  </w:r>
                </w:p>
                <w:p w:rsidR="00D95314" w:rsidRPr="007615CD" w:rsidRDefault="00D95314" w:rsidP="007615CD">
                  <w:pPr>
                    <w:spacing w:line="240" w:lineRule="auto"/>
                    <w:jc w:val="both"/>
                    <w:rPr>
                      <w:rFonts w:ascii="Arial" w:eastAsia="Times New Roman" w:hAnsi="Arial" w:cs="Arial"/>
                      <w:color w:val="666666"/>
                      <w:sz w:val="28"/>
                      <w:szCs w:val="28"/>
                    </w:rPr>
                  </w:pPr>
                  <w:r w:rsidRPr="007615CD">
                    <w:rPr>
                      <w:rFonts w:ascii="Arial" w:eastAsia="Times New Roman" w:hAnsi="Arial" w:cs="Arial"/>
                      <w:color w:val="666666"/>
                      <w:sz w:val="28"/>
                      <w:szCs w:val="28"/>
                    </w:rPr>
                    <w:t xml:space="preserve">A publication like this would not be </w:t>
                  </w:r>
                  <w:proofErr w:type="gramStart"/>
                  <w:r w:rsidRPr="007615CD">
                    <w:rPr>
                      <w:rFonts w:ascii="Arial" w:eastAsia="Times New Roman" w:hAnsi="Arial" w:cs="Arial"/>
                      <w:color w:val="666666"/>
                      <w:sz w:val="28"/>
                      <w:szCs w:val="28"/>
                    </w:rPr>
                    <w:t>possible  without</w:t>
                  </w:r>
                  <w:proofErr w:type="gramEnd"/>
                  <w:r w:rsidRPr="007615CD">
                    <w:rPr>
                      <w:rFonts w:ascii="Arial" w:eastAsia="Times New Roman" w:hAnsi="Arial" w:cs="Arial"/>
                      <w:color w:val="666666"/>
                      <w:sz w:val="28"/>
                      <w:szCs w:val="28"/>
                    </w:rPr>
                    <w:t xml:space="preserve"> the support of our valued advertisers who provide relevant products and services for our readership.  Please visit our sponsors as they know what you need to help you with all your </w:t>
                  </w:r>
                  <w:proofErr w:type="spellStart"/>
                  <w:r w:rsidRPr="007615CD">
                    <w:rPr>
                      <w:rFonts w:ascii="Arial" w:eastAsia="Times New Roman" w:hAnsi="Arial" w:cs="Arial"/>
                      <w:color w:val="666666"/>
                      <w:sz w:val="28"/>
                      <w:szCs w:val="28"/>
                    </w:rPr>
                    <w:t>endeavours</w:t>
                  </w:r>
                  <w:proofErr w:type="spellEnd"/>
                  <w:r w:rsidRPr="007615CD">
                    <w:rPr>
                      <w:rFonts w:ascii="Arial" w:eastAsia="Times New Roman" w:hAnsi="Arial" w:cs="Arial"/>
                      <w:color w:val="666666"/>
                      <w:sz w:val="28"/>
                      <w:szCs w:val="28"/>
                    </w:rPr>
                    <w:t>.</w:t>
                  </w:r>
                </w:p>
                <w:p w:rsidR="00D95314" w:rsidRPr="007615CD" w:rsidRDefault="00D95314" w:rsidP="007615CD">
                  <w:pPr>
                    <w:spacing w:line="240" w:lineRule="auto"/>
                    <w:jc w:val="both"/>
                    <w:rPr>
                      <w:rFonts w:ascii="Arial" w:eastAsia="Times New Roman" w:hAnsi="Arial" w:cs="Arial"/>
                      <w:color w:val="666666"/>
                      <w:sz w:val="28"/>
                      <w:szCs w:val="28"/>
                    </w:rPr>
                  </w:pPr>
                  <w:r w:rsidRPr="007615CD">
                    <w:rPr>
                      <w:rFonts w:ascii="Arial" w:eastAsia="Times New Roman" w:hAnsi="Arial" w:cs="Arial"/>
                      <w:color w:val="666666"/>
                      <w:sz w:val="28"/>
                      <w:szCs w:val="28"/>
                    </w:rPr>
                    <w:t>Lastly I’d like to congratulate you for investing your time to educate yourself by reading this magazine.  We are proud to be able to help all our readers, and look forward to serving you for many years to come.</w:t>
                  </w:r>
                </w:p>
                <w:p w:rsidR="00D95314" w:rsidRPr="007615CD" w:rsidRDefault="00D95314" w:rsidP="007615CD">
                  <w:pPr>
                    <w:spacing w:line="240" w:lineRule="auto"/>
                    <w:jc w:val="both"/>
                    <w:rPr>
                      <w:rFonts w:ascii="Arial" w:eastAsia="Times New Roman" w:hAnsi="Arial" w:cs="Arial"/>
                      <w:color w:val="666666"/>
                      <w:sz w:val="28"/>
                      <w:szCs w:val="28"/>
                    </w:rPr>
                  </w:pPr>
                </w:p>
                <w:p w:rsidR="00D95314" w:rsidRPr="007615CD" w:rsidRDefault="00D95314" w:rsidP="007615CD">
                  <w:pPr>
                    <w:spacing w:line="240" w:lineRule="auto"/>
                    <w:jc w:val="both"/>
                    <w:rPr>
                      <w:rFonts w:ascii="Arial" w:eastAsia="Times New Roman" w:hAnsi="Arial" w:cs="Arial"/>
                      <w:color w:val="666666"/>
                      <w:sz w:val="28"/>
                      <w:szCs w:val="28"/>
                    </w:rPr>
                  </w:pPr>
                  <w:r w:rsidRPr="007615CD">
                    <w:rPr>
                      <w:rFonts w:ascii="Arial" w:eastAsia="Times New Roman" w:hAnsi="Arial" w:cs="Arial"/>
                      <w:color w:val="666666"/>
                      <w:sz w:val="28"/>
                      <w:szCs w:val="28"/>
                    </w:rPr>
                    <w:t>Regards,</w:t>
                  </w:r>
                </w:p>
                <w:p w:rsidR="00D95314" w:rsidRPr="007615CD" w:rsidRDefault="00D95314" w:rsidP="007615CD">
                  <w:pPr>
                    <w:spacing w:line="240" w:lineRule="auto"/>
                    <w:jc w:val="both"/>
                    <w:rPr>
                      <w:rFonts w:ascii="Arial" w:eastAsia="Times New Roman" w:hAnsi="Arial" w:cs="Arial"/>
                      <w:color w:val="666666"/>
                      <w:sz w:val="28"/>
                      <w:szCs w:val="28"/>
                    </w:rPr>
                  </w:pPr>
                </w:p>
                <w:p w:rsidR="00D95314" w:rsidRPr="007615CD" w:rsidRDefault="00D95314" w:rsidP="007615CD">
                  <w:pPr>
                    <w:spacing w:line="240" w:lineRule="auto"/>
                    <w:jc w:val="both"/>
                    <w:rPr>
                      <w:sz w:val="28"/>
                      <w:szCs w:val="28"/>
                    </w:rPr>
                  </w:pPr>
                  <w:r w:rsidRPr="007615CD">
                    <w:rPr>
                      <w:rFonts w:ascii="Arial" w:eastAsia="Times New Roman" w:hAnsi="Arial" w:cs="Arial"/>
                      <w:color w:val="666666"/>
                      <w:sz w:val="28"/>
                      <w:szCs w:val="28"/>
                    </w:rPr>
                    <w:t xml:space="preserve">The Editor    </w:t>
                  </w:r>
                </w:p>
              </w:txbxContent>
            </v:textbox>
          </v:shape>
        </w:pict>
      </w:r>
      <w:r>
        <w:rPr>
          <w:noProof/>
        </w:rPr>
        <w:pict>
          <v:shape id="Text Box 193" o:spid="_x0000_s1167" type="#_x0000_t202" style="position:absolute;margin-left:-53.05pt;margin-top:-48.2pt;width:517.25pt;height:88.85pt;z-index: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" filled="f" stroked="f" strokeweight=".5pt">
            <v:textbox style="mso-next-textbox:#Text Box 193">
              <w:txbxContent>
                <w:p w:rsidR="00D95314" w:rsidRPr="00C62FDF" w:rsidRDefault="00D95314">
                  <w:pPr>
                    <w:rPr>
                      <w:rFonts w:ascii="OCR A Std" w:hAnsi="OCR A Std"/>
                      <w:sz w:val="96"/>
                      <w:szCs w:val="96"/>
                    </w:rPr>
                  </w:pPr>
                  <w:r w:rsidRPr="00C62FDF">
                    <w:rPr>
                      <w:rFonts w:ascii="OCR A Std" w:hAnsi="OCR A Std"/>
                      <w:sz w:val="96"/>
                      <w:szCs w:val="96"/>
                    </w:rPr>
                    <w:t>Editor’s Note</w:t>
                  </w:r>
                </w:p>
              </w:txbxContent>
            </v:textbox>
          </v:shape>
        </w:pict>
      </w:r>
      <w:r w:rsidR="00E5379E">
        <w:rPr>
          <w:noProof/>
        </w:rPr>
        <w:pict>
          <v:shape id="Picture 196" o:spid="_x0000_s2085" type="#_x0000_t75" style="position:absolute;margin-left:284.2pt;margin-top:22.75pt;width:223.6pt;height:640.4pt;z-index:-185;visibility:visible">
            <v:imagedata r:id="rId8" o:title=""/>
          </v:shape>
        </w:pict>
      </w:r>
    </w:p>
    <w:p w:rsidR="00C62FDF" w:rsidRDefault="002C06E0">
      <w:r>
        <w:rPr>
          <w:noProof/>
        </w:rPr>
        <w:pict>
          <v:line id="_x0000_s1290" style="position:absolute;z-index:67;visibility:visible" from="-37.2pt,106.4pt" to="-37.2pt,6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" strokecolor="#262626" strokeweight="4pt"/>
        </w:pict>
      </w:r>
      <w:r>
        <w:rPr>
          <w:noProof/>
        </w:rPr>
        <w:pict>
          <v:line id="_x0000_s1291" style="position:absolute;z-index:68;visibility:visible" from="269.3pt,103.2pt" to="269.3pt,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" strokecolor="#262626" strokeweight="4pt"/>
        </w:pict>
      </w:r>
      <w:r w:rsidR="00C62FDF">
        <w:br w:type="page"/>
      </w:r>
      <w:r w:rsidR="00837B43">
        <w:rPr>
          <w:noProof/>
        </w:rPr>
        <w:lastRenderedPageBreak/>
        <w:pict>
          <v:shape id="Text Box 17" o:spid="_x0000_s1161" type="#_x0000_t202" style="position:absolute;margin-left:-55.2pt;margin-top:-21.5pt;width:576.25pt;height:147.95pt;z-index:1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" filled="f" fillcolor="#c00000" stroked="f" strokecolor="#f2f2f2" strokeweight="3pt">
            <v:shadow type="perspective" color="#7f7f7f" opacity=".5" offset="1pt" offset2="-1pt"/>
            <v:textbox style="mso-next-textbox:#Text Box 17">
              <w:txbxContent>
                <w:p w:rsidR="00D95314" w:rsidRPr="00E7466E" w:rsidRDefault="00DC3D31" w:rsidP="00E630EB">
                  <w:pPr>
                    <w:spacing w:after="0" w:line="240" w:lineRule="auto"/>
                    <w:ind w:right="-88"/>
                    <w:jc w:val="center"/>
                    <w:rPr>
                      <w:rFonts w:ascii="BigNoodleTitling" w:hAnsi="BigNoodleTitling"/>
                      <w:color w:val="C00000"/>
                      <w:sz w:val="106"/>
                      <w:szCs w:val="106"/>
                    </w:rPr>
                  </w:pPr>
                  <w:r w:rsidRPr="00B51766">
                    <w:rPr>
                      <w:rFonts w:ascii="BigNoodleTitling" w:eastAsia="Times New Roman" w:hAnsi="BigNoodleTitling"/>
                      <w:color w:val="525252"/>
                      <w:kern w:val="36"/>
                      <w:sz w:val="106"/>
                      <w:szCs w:val="106"/>
                    </w:rPr>
                    <w:t>Small Business Marketing how to</w:t>
                  </w:r>
                  <w:r w:rsidRPr="00E7466E">
                    <w:rPr>
                      <w:rFonts w:ascii="BigNoodleTitling" w:eastAsia="Times New Roman" w:hAnsi="BigNoodleTitling"/>
                      <w:color w:val="C00000"/>
                      <w:kern w:val="36"/>
                      <w:sz w:val="106"/>
                      <w:szCs w:val="106"/>
                    </w:rPr>
                    <w:t xml:space="preserve"> get the best out of internet</w:t>
                  </w:r>
                </w:p>
              </w:txbxContent>
            </v:textbox>
          </v:shape>
        </w:pict>
      </w:r>
      <w:r w:rsidR="006D424B">
        <w:rPr>
          <w:noProof/>
        </w:rPr>
        <w:pict>
          <v:shape id="_x0000_s3098" type="#_x0000_t202" style="position:absolute;margin-left:479.55pt;margin-top:-45.35pt;width:77.15pt;height:27pt;z-index:9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FahQkY5AgAAagQAAA4A&#10;AAAAAAAAAAAAAAAALgIAAGRycy9lMm9Eb2MueG1sUEsBAi0AFAAGAAgAAAAhAOoHvZnkAAAADQEA&#10;AA8AAAAAAAAAAAAAAAAAkwQAAGRycy9kb3ducmV2LnhtbFBLBQYAAAAABAAEAPMAAACkBQAAAAA=&#10;" filled="f" stroked="f" strokeweight=".5pt">
            <v:textbox style="mso-next-textbox:#_x0000_s3098">
              <w:txbxContent>
                <w:p w:rsidR="00D95314" w:rsidRPr="00FF744E" w:rsidRDefault="00D95314" w:rsidP="002A6DF6">
                  <w:pPr>
                    <w:rPr>
                      <w:rFonts w:ascii="Arial" w:hAnsi="Arial" w:cs="Arial"/>
                      <w:sz w:val="28"/>
                      <w:szCs w:val="28"/>
                    </w:rPr>
                  </w:pPr>
                  <w:r w:rsidRPr="00FF744E">
                    <w:rPr>
                      <w:rFonts w:ascii="Arial" w:hAnsi="Arial" w:cs="Arial"/>
                      <w:b/>
                      <w:sz w:val="28"/>
                      <w:szCs w:val="28"/>
                    </w:rPr>
                    <w:t>OM</w:t>
                  </w:r>
                  <w:r w:rsidRPr="00FF744E">
                    <w:rPr>
                      <w:rFonts w:ascii="Arial" w:hAnsi="Arial" w:cs="Arial"/>
                      <w:sz w:val="28"/>
                      <w:szCs w:val="28"/>
                    </w:rPr>
                    <w:t xml:space="preserve"> 5</w:t>
                  </w:r>
                </w:p>
              </w:txbxContent>
            </v:textbox>
          </v:shape>
        </w:pict>
      </w:r>
    </w:p>
    <w:p w:rsidR="0016240F" w:rsidRDefault="0016240F"/>
    <w:p w:rsidR="00DE0E9A" w:rsidRDefault="00DE0E9A" w:rsidP="00DF28C1"/>
    <w:p w:rsidR="00DE0E9A" w:rsidRDefault="00642D85">
      <w:r>
        <w:rPr>
          <w:noProof/>
        </w:rPr>
        <w:pict>
          <v:shape id="_x0000_s5097" type="#_x0000_t202" style="position:absolute;margin-left:-43.7pt;margin-top:59.7pt;width:192.15pt;height:554.5pt;z-index:120" fillcolor="#c5e0b3" stroked="f">
            <v:textbox>
              <w:txbxContent>
                <w:p w:rsidR="00715CDF" w:rsidRPr="00715CDF" w:rsidRDefault="00715CDF" w:rsidP="00715CDF">
                  <w:pPr>
                    <w:spacing w:line="240" w:lineRule="auto"/>
                    <w:jc w:val="both"/>
                    <w:rPr>
                      <w:rFonts w:ascii="Arial" w:hAnsi="Arial" w:cs="Arial"/>
                      <w:i/>
                      <w:sz w:val="21"/>
                      <w:szCs w:val="21"/>
                    </w:rPr>
                  </w:pPr>
                  <w:r w:rsidRPr="00715CDF">
                    <w:rPr>
                      <w:rFonts w:ascii="Arial" w:hAnsi="Arial" w:cs="Arial"/>
                      <w:b/>
                      <w:i/>
                      <w:sz w:val="21"/>
                      <w:szCs w:val="21"/>
                    </w:rPr>
                    <w:t>Small Business Marketing</w:t>
                  </w:r>
                  <w:r w:rsidRPr="00715CDF">
                    <w:rPr>
                      <w:rFonts w:ascii="Arial" w:hAnsi="Arial" w:cs="Arial"/>
                      <w:i/>
                      <w:sz w:val="21"/>
                      <w:szCs w:val="21"/>
                    </w:rPr>
                    <w:t xml:space="preserve"> has become quite easy and </w:t>
                  </w:r>
                  <w:r w:rsidRPr="00715CDF">
                    <w:rPr>
                      <w:rFonts w:ascii="Arial" w:hAnsi="Arial" w:cs="Arial"/>
                      <w:i/>
                      <w:noProof/>
                      <w:sz w:val="21"/>
                      <w:szCs w:val="21"/>
                    </w:rPr>
                    <w:t>costs</w:t>
                  </w:r>
                  <w:r w:rsidRPr="00715CDF">
                    <w:rPr>
                      <w:rFonts w:ascii="Arial" w:hAnsi="Arial" w:cs="Arial"/>
                      <w:i/>
                      <w:sz w:val="21"/>
                      <w:szCs w:val="21"/>
                    </w:rPr>
                    <w:t xml:space="preserve"> effective by the </w:t>
                  </w:r>
                  <w:r w:rsidRPr="00715CDF">
                    <w:rPr>
                      <w:rFonts w:ascii="Arial" w:hAnsi="Arial" w:cs="Arial"/>
                      <w:i/>
                      <w:noProof/>
                      <w:sz w:val="21"/>
                      <w:szCs w:val="21"/>
                    </w:rPr>
                    <w:t>use</w:t>
                  </w:r>
                  <w:r w:rsidRPr="00715CDF">
                    <w:rPr>
                      <w:rFonts w:ascii="Arial" w:hAnsi="Arial" w:cs="Arial"/>
                      <w:i/>
                      <w:sz w:val="21"/>
                      <w:szCs w:val="21"/>
                    </w:rPr>
                    <w:t xml:space="preserve"> of the </w:t>
                  </w:r>
                  <w:r w:rsidRPr="00715CDF">
                    <w:rPr>
                      <w:rFonts w:ascii="Arial" w:hAnsi="Arial" w:cs="Arial"/>
                      <w:i/>
                      <w:noProof/>
                      <w:sz w:val="21"/>
                      <w:szCs w:val="21"/>
                    </w:rPr>
                    <w:t>internet</w:t>
                  </w:r>
                  <w:r w:rsidRPr="00715CDF">
                    <w:rPr>
                      <w:rFonts w:ascii="Arial" w:hAnsi="Arial" w:cs="Arial"/>
                      <w:i/>
                      <w:sz w:val="21"/>
                      <w:szCs w:val="21"/>
                    </w:rPr>
                    <w:t xml:space="preserve">. There are numerous platforms available to reach your potential customers. The retention of those customers is also important. The </w:t>
                  </w:r>
                  <w:r w:rsidRPr="00715CDF">
                    <w:rPr>
                      <w:rFonts w:ascii="Arial" w:hAnsi="Arial" w:cs="Arial"/>
                      <w:i/>
                      <w:noProof/>
                      <w:sz w:val="21"/>
                      <w:szCs w:val="21"/>
                    </w:rPr>
                    <w:t>Internet</w:t>
                  </w:r>
                  <w:r w:rsidRPr="00715CDF">
                    <w:rPr>
                      <w:rFonts w:ascii="Arial" w:hAnsi="Arial" w:cs="Arial"/>
                      <w:i/>
                      <w:sz w:val="21"/>
                      <w:szCs w:val="21"/>
                    </w:rPr>
                    <w:t xml:space="preserve"> can help in making as well as retaining customers.</w:t>
                  </w:r>
                </w:p>
                <w:p w:rsidR="00715CDF" w:rsidRPr="00715CDF" w:rsidRDefault="00715CDF" w:rsidP="00715CDF">
                  <w:pPr>
                    <w:spacing w:line="240" w:lineRule="auto"/>
                    <w:jc w:val="both"/>
                    <w:rPr>
                      <w:rFonts w:ascii="Arial" w:hAnsi="Arial" w:cs="Arial"/>
                      <w:sz w:val="21"/>
                      <w:szCs w:val="21"/>
                    </w:rPr>
                  </w:pPr>
                  <w:r w:rsidRPr="00715CDF">
                    <w:rPr>
                      <w:rFonts w:ascii="Arial" w:hAnsi="Arial" w:cs="Arial"/>
                      <w:sz w:val="21"/>
                      <w:szCs w:val="21"/>
                    </w:rPr>
                    <w:t xml:space="preserve">Small Business Marketing has become simpler with the </w:t>
                  </w:r>
                  <w:r w:rsidRPr="00715CDF">
                    <w:rPr>
                      <w:rFonts w:ascii="Arial" w:hAnsi="Arial" w:cs="Arial"/>
                      <w:noProof/>
                      <w:sz w:val="21"/>
                      <w:szCs w:val="21"/>
                    </w:rPr>
                    <w:t>internet</w:t>
                  </w:r>
                  <w:r w:rsidRPr="00715CDF">
                    <w:rPr>
                      <w:rFonts w:ascii="Arial" w:hAnsi="Arial" w:cs="Arial"/>
                      <w:sz w:val="21"/>
                      <w:szCs w:val="21"/>
                    </w:rPr>
                    <w:t xml:space="preserve"> being used by almost everyone today. There are ample opportunities to reach a sizable audience at very less cost. There are certain ways to leverage the best out of the internet for your small business.</w:t>
                  </w:r>
                </w:p>
                <w:p w:rsidR="00715CDF" w:rsidRPr="00715CDF" w:rsidRDefault="00715CDF" w:rsidP="00715CDF">
                  <w:pPr>
                    <w:spacing w:line="240" w:lineRule="auto"/>
                    <w:jc w:val="both"/>
                    <w:rPr>
                      <w:rFonts w:ascii="Arial" w:hAnsi="Arial" w:cs="Arial"/>
                      <w:sz w:val="21"/>
                      <w:szCs w:val="21"/>
                    </w:rPr>
                  </w:pPr>
                  <w:r w:rsidRPr="00715CDF">
                    <w:rPr>
                      <w:rFonts w:ascii="Arial" w:hAnsi="Arial" w:cs="Arial"/>
                      <w:noProof/>
                      <w:sz w:val="21"/>
                      <w:szCs w:val="21"/>
                    </w:rPr>
                    <w:t>The Internet</w:t>
                  </w:r>
                  <w:r w:rsidRPr="00715CDF">
                    <w:rPr>
                      <w:rFonts w:ascii="Arial" w:hAnsi="Arial" w:cs="Arial"/>
                      <w:sz w:val="21"/>
                      <w:szCs w:val="21"/>
                    </w:rPr>
                    <w:t xml:space="preserve"> can aid you from the beginning itself right from testing the originality of your idea. It will help research the various political, economic, social, technological, environmental and legal factors associated with setting up your business. It also helps in implementation and promotion of the business.</w:t>
                  </w:r>
                </w:p>
                <w:p w:rsidR="00715CDF" w:rsidRPr="00715CDF" w:rsidRDefault="00715CDF" w:rsidP="00715CDF">
                  <w:pPr>
                    <w:spacing w:line="240" w:lineRule="auto"/>
                    <w:jc w:val="both"/>
                    <w:rPr>
                      <w:rFonts w:ascii="Arial" w:hAnsi="Arial" w:cs="Arial"/>
                      <w:b/>
                      <w:sz w:val="21"/>
                      <w:szCs w:val="21"/>
                    </w:rPr>
                  </w:pPr>
                  <w:r w:rsidRPr="00715CDF">
                    <w:rPr>
                      <w:rFonts w:ascii="Arial" w:hAnsi="Arial" w:cs="Arial"/>
                      <w:b/>
                      <w:sz w:val="21"/>
                      <w:szCs w:val="21"/>
                    </w:rPr>
                    <w:t>Go for the paid ads</w:t>
                  </w:r>
                </w:p>
                <w:p w:rsidR="00715CDF" w:rsidRPr="00715CDF" w:rsidRDefault="00715CDF" w:rsidP="00715CDF">
                  <w:pPr>
                    <w:spacing w:line="240" w:lineRule="auto"/>
                    <w:jc w:val="both"/>
                    <w:rPr>
                      <w:rFonts w:ascii="Arial" w:hAnsi="Arial" w:cs="Arial"/>
                      <w:sz w:val="21"/>
                      <w:szCs w:val="21"/>
                    </w:rPr>
                  </w:pPr>
                  <w:r w:rsidRPr="00715CDF">
                    <w:rPr>
                      <w:rFonts w:ascii="Arial" w:hAnsi="Arial" w:cs="Arial"/>
                      <w:sz w:val="21"/>
                      <w:szCs w:val="21"/>
                    </w:rPr>
                    <w:t>Yes! Nothing comes for free. To earn a profit on your business you need to set a marketing budget. Small Business Marketing relies heavily on ads on social media platforms and other websites.</w:t>
                  </w:r>
                </w:p>
                <w:p w:rsidR="00715CDF" w:rsidRPr="00715CDF" w:rsidRDefault="00715CDF" w:rsidP="00715CDF">
                  <w:pPr>
                    <w:spacing w:line="240" w:lineRule="auto"/>
                    <w:jc w:val="both"/>
                    <w:rPr>
                      <w:rFonts w:ascii="Arial" w:hAnsi="Arial" w:cs="Arial"/>
                      <w:sz w:val="21"/>
                      <w:szCs w:val="21"/>
                    </w:rPr>
                  </w:pPr>
                  <w:r w:rsidRPr="00715CDF">
                    <w:rPr>
                      <w:rFonts w:ascii="Arial" w:hAnsi="Arial" w:cs="Arial"/>
                      <w:sz w:val="21"/>
                      <w:szCs w:val="21"/>
                    </w:rPr>
                    <w:t xml:space="preserve">Paying some amount of money on your search ads, display ads, social ads, </w:t>
                  </w:r>
                  <w:proofErr w:type="spellStart"/>
                  <w:r w:rsidRPr="00715CDF">
                    <w:rPr>
                      <w:rFonts w:ascii="Arial" w:hAnsi="Arial" w:cs="Arial"/>
                      <w:sz w:val="21"/>
                      <w:szCs w:val="21"/>
                    </w:rPr>
                    <w:t>etc</w:t>
                  </w:r>
                  <w:proofErr w:type="spellEnd"/>
                  <w:r w:rsidRPr="00715CDF">
                    <w:rPr>
                      <w:rFonts w:ascii="Arial" w:hAnsi="Arial" w:cs="Arial"/>
                      <w:sz w:val="21"/>
                      <w:szCs w:val="21"/>
                    </w:rPr>
                    <w:t xml:space="preserve"> can </w:t>
                  </w:r>
                  <w:r w:rsidRPr="00715CDF">
                    <w:rPr>
                      <w:rFonts w:ascii="Arial" w:hAnsi="Arial" w:cs="Arial"/>
                      <w:noProof/>
                      <w:sz w:val="21"/>
                      <w:szCs w:val="21"/>
                    </w:rPr>
                    <w:t>give</w:t>
                  </w:r>
                  <w:r w:rsidRPr="00715CDF">
                    <w:rPr>
                      <w:rFonts w:ascii="Arial" w:hAnsi="Arial" w:cs="Arial"/>
                      <w:sz w:val="21"/>
                      <w:szCs w:val="21"/>
                    </w:rPr>
                    <w:t xml:space="preserve"> you rich dividends. </w:t>
                  </w:r>
                  <w:r w:rsidRPr="00715CDF">
                    <w:rPr>
                      <w:rFonts w:ascii="Arial" w:hAnsi="Arial" w:cs="Arial"/>
                      <w:noProof/>
                      <w:sz w:val="21"/>
                      <w:szCs w:val="21"/>
                    </w:rPr>
                    <w:t>Adwords</w:t>
                  </w:r>
                  <w:r w:rsidRPr="00715CDF">
                    <w:rPr>
                      <w:rFonts w:ascii="Arial" w:hAnsi="Arial" w:cs="Arial"/>
                      <w:sz w:val="21"/>
                      <w:szCs w:val="21"/>
                    </w:rPr>
                    <w:t xml:space="preserve"> and Facebook paid </w:t>
                  </w:r>
                  <w:r w:rsidRPr="00715CDF">
                    <w:rPr>
                      <w:rFonts w:ascii="Arial" w:hAnsi="Arial" w:cs="Arial"/>
                      <w:noProof/>
                      <w:sz w:val="21"/>
                      <w:szCs w:val="21"/>
                    </w:rPr>
                    <w:t>ads to</w:t>
                  </w:r>
                  <w:r w:rsidRPr="00715CDF">
                    <w:rPr>
                      <w:rFonts w:ascii="Arial" w:hAnsi="Arial" w:cs="Arial"/>
                      <w:sz w:val="21"/>
                      <w:szCs w:val="21"/>
                    </w:rPr>
                    <w:t xml:space="preserve"> help you reach a huge number of people which will certainly </w:t>
                  </w:r>
                  <w:r w:rsidRPr="00715CDF">
                    <w:rPr>
                      <w:rFonts w:ascii="Arial" w:hAnsi="Arial" w:cs="Arial"/>
                      <w:noProof/>
                      <w:sz w:val="21"/>
                      <w:szCs w:val="21"/>
                    </w:rPr>
                    <w:t>boost</w:t>
                  </w:r>
                  <w:r w:rsidRPr="00715CDF">
                    <w:rPr>
                      <w:rFonts w:ascii="Arial" w:hAnsi="Arial" w:cs="Arial"/>
                      <w:sz w:val="21"/>
                      <w:szCs w:val="21"/>
                    </w:rPr>
                    <w:t xml:space="preserve"> your business. </w:t>
                  </w:r>
                </w:p>
                <w:p w:rsidR="00E7466E" w:rsidRPr="00715CDF" w:rsidRDefault="00E7466E" w:rsidP="00715CDF">
                  <w:pPr>
                    <w:spacing w:line="240" w:lineRule="auto"/>
                    <w:jc w:val="both"/>
                    <w:rPr>
                      <w:sz w:val="21"/>
                      <w:szCs w:val="21"/>
                    </w:rPr>
                  </w:pPr>
                </w:p>
              </w:txbxContent>
            </v:textbox>
          </v:shape>
        </w:pict>
      </w:r>
      <w:r w:rsidR="00BC2A73">
        <w:rPr>
          <w:noProof/>
        </w:rPr>
        <w:pict>
          <v:shape id="_x0000_s5098" type="#_x0000_t202" style="position:absolute;margin-left:166.15pt;margin-top:283.65pt;width:340.25pt;height:330.55pt;z-index:121" fillcolor="#ffe599" stroked="f">
            <v:textbox>
              <w:txbxContent>
                <w:p w:rsidR="00715CDF" w:rsidRPr="00BC2A73" w:rsidRDefault="00715CDF" w:rsidP="00BC2A73">
                  <w:pPr>
                    <w:spacing w:line="240" w:lineRule="auto"/>
                    <w:jc w:val="both"/>
                    <w:rPr>
                      <w:rFonts w:ascii="Arial" w:hAnsi="Arial" w:cs="Arial"/>
                      <w:b/>
                      <w:sz w:val="20"/>
                      <w:szCs w:val="21"/>
                    </w:rPr>
                  </w:pPr>
                  <w:r w:rsidRPr="00BC2A73">
                    <w:rPr>
                      <w:rFonts w:ascii="Arial" w:hAnsi="Arial" w:cs="Arial"/>
                      <w:b/>
                      <w:sz w:val="20"/>
                      <w:szCs w:val="21"/>
                    </w:rPr>
                    <w:t>Capitalizing on Social Media</w:t>
                  </w:r>
                </w:p>
                <w:p w:rsidR="00715CDF" w:rsidRPr="00BC2A73" w:rsidRDefault="00715CDF" w:rsidP="00BC2A73">
                  <w:pPr>
                    <w:spacing w:line="240" w:lineRule="auto"/>
                    <w:jc w:val="both"/>
                    <w:rPr>
                      <w:rFonts w:ascii="Arial" w:hAnsi="Arial" w:cs="Arial"/>
                      <w:sz w:val="20"/>
                      <w:szCs w:val="21"/>
                    </w:rPr>
                  </w:pPr>
                  <w:r w:rsidRPr="00BC2A73">
                    <w:rPr>
                      <w:rFonts w:ascii="Arial" w:hAnsi="Arial" w:cs="Arial"/>
                      <w:sz w:val="20"/>
                      <w:szCs w:val="21"/>
                    </w:rPr>
                    <w:t xml:space="preserve">Nothing can help you more than social media to build a customer base. Various platforms like Facebook, LinkedIn, </w:t>
                  </w:r>
                  <w:proofErr w:type="spellStart"/>
                  <w:r w:rsidRPr="00BC2A73">
                    <w:rPr>
                      <w:rFonts w:ascii="Arial" w:hAnsi="Arial" w:cs="Arial"/>
                      <w:sz w:val="20"/>
                      <w:szCs w:val="21"/>
                    </w:rPr>
                    <w:t>Instagram</w:t>
                  </w:r>
                  <w:proofErr w:type="spellEnd"/>
                  <w:r w:rsidRPr="00BC2A73">
                    <w:rPr>
                      <w:rFonts w:ascii="Arial" w:hAnsi="Arial" w:cs="Arial"/>
                      <w:sz w:val="20"/>
                      <w:szCs w:val="21"/>
                    </w:rPr>
                    <w:t xml:space="preserve">, </w:t>
                  </w:r>
                  <w:proofErr w:type="spellStart"/>
                  <w:r w:rsidRPr="00BC2A73">
                    <w:rPr>
                      <w:rFonts w:ascii="Arial" w:hAnsi="Arial" w:cs="Arial"/>
                      <w:sz w:val="20"/>
                      <w:szCs w:val="21"/>
                    </w:rPr>
                    <w:t>Pinterest</w:t>
                  </w:r>
                  <w:proofErr w:type="spellEnd"/>
                  <w:r w:rsidRPr="00BC2A73">
                    <w:rPr>
                      <w:rFonts w:ascii="Arial" w:hAnsi="Arial" w:cs="Arial"/>
                      <w:sz w:val="20"/>
                      <w:szCs w:val="21"/>
                    </w:rPr>
                    <w:t>, Google+ </w:t>
                  </w:r>
                  <w:r w:rsidRPr="00BC2A73">
                    <w:rPr>
                      <w:rFonts w:ascii="Arial" w:hAnsi="Arial" w:cs="Arial"/>
                      <w:i/>
                      <w:iCs/>
                      <w:sz w:val="20"/>
                      <w:szCs w:val="21"/>
                    </w:rPr>
                    <w:t>and</w:t>
                  </w:r>
                  <w:r w:rsidRPr="00BC2A73">
                    <w:rPr>
                      <w:rFonts w:ascii="Arial" w:hAnsi="Arial" w:cs="Arial"/>
                      <w:sz w:val="20"/>
                      <w:szCs w:val="21"/>
                    </w:rPr>
                    <w:t> Twitter are available for Small Business Marketing.</w:t>
                  </w:r>
                </w:p>
                <w:p w:rsidR="00715CDF" w:rsidRPr="00BC2A73" w:rsidRDefault="00715CDF" w:rsidP="00BC2A73">
                  <w:pPr>
                    <w:spacing w:line="240" w:lineRule="auto"/>
                    <w:jc w:val="both"/>
                    <w:rPr>
                      <w:rFonts w:ascii="Arial" w:hAnsi="Arial" w:cs="Arial"/>
                      <w:sz w:val="20"/>
                      <w:szCs w:val="21"/>
                    </w:rPr>
                  </w:pPr>
                  <w:r w:rsidRPr="00BC2A73">
                    <w:rPr>
                      <w:rFonts w:ascii="Arial" w:hAnsi="Arial" w:cs="Arial"/>
                      <w:sz w:val="20"/>
                      <w:szCs w:val="21"/>
                    </w:rPr>
                    <w:t>There is also a need to monitor where you are getting the maximum engagement. Also important is to see the effectiveness of that engagement. There is an absolute need to see that most of the people engaged through social media do end up becoming your customer.</w:t>
                  </w:r>
                </w:p>
                <w:p w:rsidR="00715CDF" w:rsidRPr="00BC2A73" w:rsidRDefault="00715CDF" w:rsidP="00BC2A73">
                  <w:pPr>
                    <w:spacing w:line="240" w:lineRule="auto"/>
                    <w:jc w:val="both"/>
                    <w:rPr>
                      <w:rFonts w:ascii="Arial" w:hAnsi="Arial" w:cs="Arial"/>
                      <w:b/>
                      <w:sz w:val="20"/>
                      <w:szCs w:val="21"/>
                    </w:rPr>
                  </w:pPr>
                  <w:r w:rsidRPr="00BC2A73">
                    <w:rPr>
                      <w:rFonts w:ascii="Arial" w:hAnsi="Arial" w:cs="Arial"/>
                      <w:b/>
                      <w:sz w:val="20"/>
                      <w:szCs w:val="21"/>
                    </w:rPr>
                    <w:t>Email Marketing</w:t>
                  </w:r>
                </w:p>
                <w:p w:rsidR="00715CDF" w:rsidRPr="00BC2A73" w:rsidRDefault="00715CDF" w:rsidP="00BC2A73">
                  <w:pPr>
                    <w:spacing w:line="240" w:lineRule="auto"/>
                    <w:jc w:val="both"/>
                    <w:rPr>
                      <w:rFonts w:ascii="Arial" w:hAnsi="Arial" w:cs="Arial"/>
                      <w:sz w:val="20"/>
                      <w:szCs w:val="21"/>
                    </w:rPr>
                  </w:pPr>
                  <w:r w:rsidRPr="00BC2A73">
                    <w:rPr>
                      <w:rFonts w:ascii="Arial" w:hAnsi="Arial" w:cs="Arial"/>
                      <w:sz w:val="20"/>
                      <w:szCs w:val="21"/>
                    </w:rPr>
                    <w:t>For Small Business Marketing, email marketing is very crucial to build a loyal customer base. Once you obtain the email addresses of your customers you get the chance of notifying them of all important developments. You can send them newsletters over email which will help retain customers.</w:t>
                  </w:r>
                </w:p>
                <w:p w:rsidR="00715CDF" w:rsidRPr="00BC2A73" w:rsidRDefault="00715CDF" w:rsidP="00BC2A73">
                  <w:pPr>
                    <w:spacing w:line="240" w:lineRule="auto"/>
                    <w:jc w:val="both"/>
                    <w:rPr>
                      <w:rFonts w:ascii="Arial" w:hAnsi="Arial" w:cs="Arial"/>
                      <w:b/>
                      <w:sz w:val="20"/>
                      <w:szCs w:val="21"/>
                    </w:rPr>
                  </w:pPr>
                  <w:r w:rsidRPr="00BC2A73">
                    <w:rPr>
                      <w:rFonts w:ascii="Arial" w:hAnsi="Arial" w:cs="Arial"/>
                      <w:b/>
                      <w:sz w:val="20"/>
                      <w:szCs w:val="21"/>
                    </w:rPr>
                    <w:t>Final Word</w:t>
                  </w:r>
                </w:p>
                <w:p w:rsidR="00715CDF" w:rsidRPr="00BC2A73" w:rsidRDefault="00715CDF" w:rsidP="00BC2A73">
                  <w:pPr>
                    <w:spacing w:line="240" w:lineRule="auto"/>
                    <w:jc w:val="both"/>
                    <w:rPr>
                      <w:rFonts w:ascii="Arial" w:hAnsi="Arial" w:cs="Arial"/>
                      <w:sz w:val="20"/>
                      <w:szCs w:val="21"/>
                    </w:rPr>
                  </w:pPr>
                  <w:r w:rsidRPr="00BC2A73">
                    <w:rPr>
                      <w:rFonts w:ascii="Arial" w:hAnsi="Arial" w:cs="Arial"/>
                      <w:noProof/>
                      <w:sz w:val="20"/>
                      <w:szCs w:val="21"/>
                    </w:rPr>
                    <w:t>The Internet</w:t>
                  </w:r>
                  <w:r w:rsidRPr="00BC2A73">
                    <w:rPr>
                      <w:rFonts w:ascii="Arial" w:hAnsi="Arial" w:cs="Arial"/>
                      <w:sz w:val="20"/>
                      <w:szCs w:val="21"/>
                    </w:rPr>
                    <w:t xml:space="preserve"> has been a blessing for Small Business Marketing. There </w:t>
                  </w:r>
                  <w:r w:rsidRPr="00BC2A73">
                    <w:rPr>
                      <w:rFonts w:ascii="Arial" w:hAnsi="Arial" w:cs="Arial"/>
                      <w:noProof/>
                      <w:sz w:val="20"/>
                      <w:szCs w:val="21"/>
                    </w:rPr>
                    <w:t>is</w:t>
                  </w:r>
                  <w:r w:rsidRPr="00BC2A73">
                    <w:rPr>
                      <w:rFonts w:ascii="Arial" w:hAnsi="Arial" w:cs="Arial"/>
                      <w:sz w:val="20"/>
                      <w:szCs w:val="21"/>
                    </w:rPr>
                    <w:t xml:space="preserve"> numerous </w:t>
                  </w:r>
                  <w:r w:rsidRPr="00BC2A73">
                    <w:rPr>
                      <w:rFonts w:ascii="Arial" w:hAnsi="Arial" w:cs="Arial"/>
                      <w:noProof/>
                      <w:sz w:val="20"/>
                      <w:szCs w:val="21"/>
                    </w:rPr>
                    <w:t>cost-effective</w:t>
                  </w:r>
                  <w:r w:rsidRPr="00BC2A73">
                    <w:rPr>
                      <w:rFonts w:ascii="Arial" w:hAnsi="Arial" w:cs="Arial"/>
                      <w:sz w:val="20"/>
                      <w:szCs w:val="21"/>
                    </w:rPr>
                    <w:t xml:space="preserve"> ways to reach a large audience. But there is also a need to retain your customers.</w:t>
                  </w:r>
                </w:p>
                <w:p w:rsidR="00715CDF" w:rsidRPr="00BC2A73" w:rsidRDefault="00715CDF" w:rsidP="00BC2A73">
                  <w:pPr>
                    <w:spacing w:line="240" w:lineRule="auto"/>
                    <w:jc w:val="both"/>
                    <w:rPr>
                      <w:rFonts w:ascii="Arial" w:hAnsi="Arial" w:cs="Arial"/>
                      <w:sz w:val="20"/>
                      <w:szCs w:val="21"/>
                    </w:rPr>
                  </w:pPr>
                  <w:r w:rsidRPr="00BC2A73">
                    <w:rPr>
                      <w:rFonts w:ascii="Arial" w:hAnsi="Arial" w:cs="Arial"/>
                      <w:noProof/>
                      <w:sz w:val="20"/>
                      <w:szCs w:val="21"/>
                    </w:rPr>
                    <w:t>A market</w:t>
                  </w:r>
                  <w:r w:rsidRPr="00BC2A73">
                    <w:rPr>
                      <w:rFonts w:ascii="Arial" w:hAnsi="Arial" w:cs="Arial"/>
                      <w:sz w:val="20"/>
                      <w:szCs w:val="21"/>
                    </w:rPr>
                    <w:t xml:space="preserve"> is a dynamic place, which is constantly changing. So you will need to monitor the effectiveness of you marketing strategies and make changes accordingly.</w:t>
                  </w:r>
                </w:p>
                <w:p w:rsidR="00715CDF" w:rsidRPr="00BC2A73" w:rsidRDefault="00715CDF" w:rsidP="00BC2A73">
                  <w:pPr>
                    <w:spacing w:line="240" w:lineRule="auto"/>
                    <w:jc w:val="both"/>
                    <w:rPr>
                      <w:rFonts w:ascii="Arial" w:hAnsi="Arial" w:cs="Arial"/>
                      <w:sz w:val="20"/>
                      <w:szCs w:val="21"/>
                    </w:rPr>
                  </w:pPr>
                </w:p>
                <w:p w:rsidR="00715CDF" w:rsidRPr="00BC2A73" w:rsidRDefault="00715CDF" w:rsidP="00BC2A73">
                  <w:pPr>
                    <w:spacing w:line="240" w:lineRule="auto"/>
                    <w:rPr>
                      <w:sz w:val="20"/>
                      <w:szCs w:val="21"/>
                    </w:rPr>
                  </w:pPr>
                </w:p>
              </w:txbxContent>
            </v:textbox>
          </v:shape>
        </w:pict>
      </w:r>
      <w:r w:rsidR="00BC2A73">
        <w:rPr>
          <w:noProof/>
        </w:rPr>
        <w:pict>
          <v:shape id="_x0000_s5096" type="#_x0000_t75" style="position:absolute;margin-left:166.15pt;margin-top:59.7pt;width:340.25pt;height:211.75pt;z-index:119">
            <v:imagedata r:id="rId9" r:href="rId10" cropbottom="4254f"/>
          </v:shape>
        </w:pict>
      </w:r>
      <w:r w:rsidR="00715CDF">
        <w:rPr>
          <w:noProof/>
        </w:rPr>
        <w:pict>
          <v:shapetype id="_x0000_t32" coordsize="21600,21600" o:spt="32" o:oned="t" path="m,l21600,21600e" filled="f">
            <v:path arrowok="t" fillok="f" o:connecttype="none"/>
            <o:lock v:ext="edit" shapetype="t"/>
          </v:shapetype>
          <v:shape id="_x0000_s5099" type="#_x0000_t32" style="position:absolute;margin-left:-47.35pt;margin-top:35.65pt;width:561.6pt;height:0;z-index:122" o:connectortype="straight" strokecolor="#002060" strokeweight="15pt"/>
        </w:pict>
      </w:r>
      <w:r w:rsidR="0095081B" w:rsidRPr="0095081B">
        <w:t xml:space="preserve"> </w:t>
      </w:r>
      <w:r w:rsidR="008124A6">
        <w:t xml:space="preserve"> </w:t>
      </w:r>
      <w:r w:rsidR="002F17FE">
        <w:fldChar w:fldCharType="begin"/>
      </w:r>
      <w:r w:rsidR="002F17FE">
        <w:instrText xml:space="preserve"> INCLUDEPICTURE "http://www.sbmarketingtools.com/wp-content/uploads/2015/02/cost-effective-digital-marketing-campaigns-1024x701.jpg" \* MERGEFORMATINET </w:instrText>
      </w:r>
      <w:r w:rsidR="002F17FE">
        <w:fldChar w:fldCharType="separate"/>
      </w:r>
      <w:r w:rsidR="002F17FE">
        <w:pict>
          <v:shape id="_x0000_i1025" type="#_x0000_t75" style="width:24pt;height:24pt"/>
        </w:pict>
      </w:r>
      <w:r w:rsidR="002F17FE">
        <w:fldChar w:fldCharType="end"/>
      </w:r>
      <w:r w:rsidR="00DC695F" w:rsidRPr="00DC695F">
        <w:t xml:space="preserve"> </w:t>
      </w:r>
      <w:r w:rsidR="00DE0E9A">
        <w:br w:type="page"/>
      </w:r>
      <w:r w:rsidR="00C44D2C">
        <w:rPr>
          <w:noProof/>
        </w:rPr>
        <w:lastRenderedPageBreak/>
        <w:pict>
          <v:shape id="Text Box 22" o:spid="_x0000_s1158" type="#_x0000_t202" style="position:absolute;margin-left:-80.35pt;margin-top:-30.35pt;width:627.6pt;height:147.9pt;z-index:1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" filled="f" fillcolor="black" stroked="f" strokecolor="#002060" strokeweight="5pt">
            <v:stroke dashstyle="dash"/>
            <v:textbox style="mso-next-textbox:#Text Box 22">
              <w:txbxContent>
                <w:p w:rsidR="00D95314" w:rsidRPr="00C44D2C" w:rsidRDefault="00C44D2C" w:rsidP="00C44D2C">
                  <w:pPr>
                    <w:spacing w:after="0" w:line="240" w:lineRule="auto"/>
                    <w:ind w:left="360" w:right="395"/>
                    <w:jc w:val="center"/>
                    <w:rPr>
                      <w:rFonts w:ascii="Impact" w:hAnsi="Impact"/>
                      <w:color w:val="990033"/>
                      <w:sz w:val="96"/>
                      <w:szCs w:val="80"/>
                    </w:rPr>
                  </w:pPr>
                  <w:r w:rsidRPr="00C44D2C">
                    <w:rPr>
                      <w:rFonts w:ascii="Impact" w:eastAsia="Times New Roman" w:hAnsi="Impact"/>
                      <w:color w:val="990033"/>
                      <w:kern w:val="36"/>
                      <w:sz w:val="96"/>
                      <w:szCs w:val="80"/>
                    </w:rPr>
                    <w:t xml:space="preserve">LOW-COST IDEAS TO MARKET </w:t>
                  </w:r>
                  <w:r w:rsidRPr="00B51766">
                    <w:rPr>
                      <w:rFonts w:ascii="Impact" w:eastAsia="Times New Roman" w:hAnsi="Impact"/>
                      <w:color w:val="538135"/>
                      <w:kern w:val="36"/>
                      <w:sz w:val="130"/>
                      <w:szCs w:val="130"/>
                    </w:rPr>
                    <w:t>SMALL BUSINESSES</w:t>
                  </w:r>
                </w:p>
              </w:txbxContent>
            </v:textbox>
          </v:shape>
        </w:pict>
      </w:r>
      <w:r w:rsidR="00E311A7">
        <w:rPr>
          <w:noProof/>
        </w:rPr>
        <w:pict>
          <v:shape id="Text Box 146" o:spid="_x0000_s1160" type="#_x0000_t202" style="position:absolute;margin-left:472.15pt;margin-top:-54.6pt;width:77.15pt;height:27pt;z-index: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FahQkY5AgAAagQAAA4A&#10;AAAAAAAAAAAAAAAALgIAAGRycy9lMm9Eb2MueG1sUEsBAi0AFAAGAAgAAAAhAOoHvZnkAAAADQEA&#10;AA8AAAAAAAAAAAAAAAAAkwQAAGRycy9kb3ducmV2LnhtbFBLBQYAAAAABAAEAPMAAACkBQAAAAA=&#10;" filled="f" stroked="f" strokeweight=".5pt">
            <v:textbox style="mso-next-textbox:#Text Box 146">
              <w:txbxContent>
                <w:p w:rsidR="00D95314" w:rsidRPr="00FF744E" w:rsidRDefault="00D95314">
                  <w:pPr>
                    <w:rPr>
                      <w:rFonts w:ascii="Arial" w:hAnsi="Arial" w:cs="Arial"/>
                      <w:sz w:val="28"/>
                      <w:szCs w:val="28"/>
                    </w:rPr>
                  </w:pPr>
                  <w:r w:rsidRPr="00FF744E">
                    <w:rPr>
                      <w:rFonts w:ascii="Arial" w:hAnsi="Arial" w:cs="Arial"/>
                      <w:b/>
                      <w:sz w:val="28"/>
                      <w:szCs w:val="28"/>
                    </w:rPr>
                    <w:t>OM</w:t>
                  </w:r>
                  <w:r>
                    <w:rPr>
                      <w:rFonts w:ascii="Arial" w:hAnsi="Arial" w:cs="Arial"/>
                      <w:sz w:val="28"/>
                      <w:szCs w:val="28"/>
                    </w:rPr>
                    <w:t xml:space="preserve"> 6</w:t>
                  </w:r>
                </w:p>
              </w:txbxContent>
            </v:textbox>
          </v:shape>
        </w:pict>
      </w:r>
    </w:p>
    <w:p w:rsidR="00DE0E9A" w:rsidRDefault="00DE0E9A"/>
    <w:p w:rsidR="00DB6996" w:rsidRDefault="00F00989">
      <w:r>
        <w:rPr>
          <w:noProof/>
        </w:rPr>
        <w:pict>
          <v:shape id="_x0000_s5103" type="#_x0000_t202" style="position:absolute;margin-left:273.2pt;margin-top:75.2pt;width:236.5pt;height:181.45pt;z-index:125" filled="f" stroked="f">
            <v:textbox>
              <w:txbxContent>
                <w:p w:rsidR="00F00989" w:rsidRPr="00136BE5" w:rsidRDefault="00136BE5" w:rsidP="00136BE5">
                  <w:pPr>
                    <w:spacing w:line="240" w:lineRule="auto"/>
                    <w:jc w:val="center"/>
                    <w:rPr>
                      <w:rFonts w:ascii="BigNoodleTitling" w:hAnsi="BigNoodleTitling"/>
                      <w:color w:val="0070C0"/>
                      <w:sz w:val="72"/>
                    </w:rPr>
                  </w:pPr>
                  <w:r w:rsidRPr="00136BE5">
                    <w:rPr>
                      <w:rFonts w:ascii="BigNoodleTitling" w:hAnsi="BigNoodleTitling" w:cs="Arial"/>
                      <w:color w:val="0070C0"/>
                      <w:sz w:val="48"/>
                      <w:szCs w:val="24"/>
                    </w:rPr>
                    <w:t>For any business to survive, relationship building is a major factor. It is a prime marketing strategy for big enterprises as well as small businesses.</w:t>
                  </w:r>
                </w:p>
              </w:txbxContent>
            </v:textbox>
          </v:shape>
        </w:pict>
      </w:r>
      <w:r w:rsidR="00115303">
        <w:rPr>
          <w:noProof/>
        </w:rPr>
        <w:pict>
          <v:shape id="_x0000_s5101" type="#_x0000_t202" style="position:absolute;margin-left:-8.4pt;margin-top:258.7pt;width:513.6pt;height:376.1pt;z-index:124" fillcolor="#c00000" strokecolor="#002060" strokeweight="3pt">
            <v:textbox>
              <w:txbxContent>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Marketing is a tricky business, especially if the company involved is a small one. It is not always that you have to spend money to make more money. Creativity and unique ideas will help in the success of </w:t>
                  </w:r>
                  <w:r w:rsidRPr="00A97DB5">
                    <w:rPr>
                      <w:rFonts w:ascii="Arial" w:hAnsi="Arial" w:cs="Arial"/>
                      <w:b/>
                      <w:sz w:val="16"/>
                      <w:szCs w:val="24"/>
                    </w:rPr>
                    <w:t>small business marketing</w:t>
                  </w:r>
                  <w:r w:rsidRPr="00A97DB5">
                    <w:rPr>
                      <w:rFonts w:ascii="Arial" w:hAnsi="Arial" w:cs="Arial"/>
                      <w:sz w:val="16"/>
                      <w:szCs w:val="24"/>
                    </w:rPr>
                    <w:t>. Successful marketing strategy involves:</w:t>
                  </w:r>
                </w:p>
                <w:p w:rsidR="00AF1902" w:rsidRPr="00A97DB5" w:rsidRDefault="00AF1902" w:rsidP="00AF1902">
                  <w:pPr>
                    <w:pStyle w:val="ListParagraph"/>
                    <w:numPr>
                      <w:ilvl w:val="0"/>
                      <w:numId w:val="35"/>
                    </w:numPr>
                    <w:spacing w:line="240" w:lineRule="auto"/>
                    <w:jc w:val="both"/>
                    <w:rPr>
                      <w:rFonts w:ascii="Arial" w:hAnsi="Arial" w:cs="Arial"/>
                      <w:sz w:val="16"/>
                      <w:szCs w:val="24"/>
                    </w:rPr>
                  </w:pPr>
                  <w:r w:rsidRPr="00A97DB5">
                    <w:rPr>
                      <w:rFonts w:ascii="Arial" w:hAnsi="Arial" w:cs="Arial"/>
                      <w:sz w:val="16"/>
                      <w:szCs w:val="24"/>
                    </w:rPr>
                    <w:t>In-depth analysis of the target audience</w:t>
                  </w:r>
                </w:p>
                <w:p w:rsidR="00AF1902" w:rsidRPr="00A97DB5" w:rsidRDefault="00AF1902" w:rsidP="00AF1902">
                  <w:pPr>
                    <w:pStyle w:val="ListParagraph"/>
                    <w:numPr>
                      <w:ilvl w:val="0"/>
                      <w:numId w:val="35"/>
                    </w:numPr>
                    <w:spacing w:line="240" w:lineRule="auto"/>
                    <w:jc w:val="both"/>
                    <w:rPr>
                      <w:rFonts w:ascii="Arial" w:hAnsi="Arial" w:cs="Arial"/>
                      <w:sz w:val="16"/>
                      <w:szCs w:val="24"/>
                    </w:rPr>
                  </w:pPr>
                  <w:r w:rsidRPr="00A97DB5">
                    <w:rPr>
                      <w:rFonts w:ascii="Arial" w:hAnsi="Arial" w:cs="Arial"/>
                      <w:sz w:val="16"/>
                      <w:szCs w:val="24"/>
                    </w:rPr>
                    <w:t>Carefully laying out a plan</w:t>
                  </w:r>
                </w:p>
                <w:p w:rsidR="00AF1902" w:rsidRPr="00A97DB5" w:rsidRDefault="00AF1902" w:rsidP="00AF1902">
                  <w:pPr>
                    <w:pStyle w:val="ListParagraph"/>
                    <w:numPr>
                      <w:ilvl w:val="0"/>
                      <w:numId w:val="35"/>
                    </w:numPr>
                    <w:spacing w:line="240" w:lineRule="auto"/>
                    <w:jc w:val="both"/>
                    <w:rPr>
                      <w:rFonts w:ascii="Arial" w:hAnsi="Arial" w:cs="Arial"/>
                      <w:sz w:val="16"/>
                      <w:szCs w:val="24"/>
                    </w:rPr>
                  </w:pPr>
                  <w:r w:rsidRPr="00A97DB5">
                    <w:rPr>
                      <w:rFonts w:ascii="Arial" w:hAnsi="Arial" w:cs="Arial"/>
                      <w:sz w:val="16"/>
                      <w:szCs w:val="24"/>
                    </w:rPr>
                    <w:t>Executing the plan</w:t>
                  </w:r>
                </w:p>
                <w:p w:rsidR="00AF1902" w:rsidRPr="00A97DB5" w:rsidRDefault="00AF1902" w:rsidP="00AF1902">
                  <w:pPr>
                    <w:pStyle w:val="ListParagraph"/>
                    <w:numPr>
                      <w:ilvl w:val="0"/>
                      <w:numId w:val="35"/>
                    </w:numPr>
                    <w:spacing w:line="240" w:lineRule="auto"/>
                    <w:jc w:val="both"/>
                    <w:rPr>
                      <w:rFonts w:ascii="Arial" w:hAnsi="Arial" w:cs="Arial"/>
                      <w:sz w:val="16"/>
                      <w:szCs w:val="24"/>
                    </w:rPr>
                  </w:pPr>
                  <w:r w:rsidRPr="00A97DB5">
                    <w:rPr>
                      <w:rFonts w:ascii="Arial" w:hAnsi="Arial" w:cs="Arial"/>
                      <w:sz w:val="16"/>
                      <w:szCs w:val="24"/>
                    </w:rPr>
                    <w:t>Administering resources in the right manner</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Listed below are few tips to successfully market a small business without investing much.</w:t>
                  </w:r>
                </w:p>
                <w:p w:rsidR="00AF1902" w:rsidRPr="00A97DB5" w:rsidRDefault="00AF1902" w:rsidP="00AF1902">
                  <w:pPr>
                    <w:spacing w:line="240" w:lineRule="auto"/>
                    <w:jc w:val="both"/>
                    <w:rPr>
                      <w:rFonts w:ascii="Arial" w:hAnsi="Arial" w:cs="Arial"/>
                      <w:b/>
                      <w:sz w:val="16"/>
                      <w:szCs w:val="24"/>
                    </w:rPr>
                  </w:pPr>
                  <w:r w:rsidRPr="00A97DB5">
                    <w:rPr>
                      <w:rFonts w:ascii="Arial" w:hAnsi="Arial" w:cs="Arial"/>
                      <w:b/>
                      <w:sz w:val="16"/>
                      <w:szCs w:val="24"/>
                    </w:rPr>
                    <w:t>Relationship Building is the Key</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For any business to survive, relationship building is a major factor. It is a prime marketing strategy for big enterprises as well as small businesses. Relationship building can be achieved by creating a friendly association with other businesses and peers.
</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You can also practice good networking strategy. Calling old friends and peers and ex-colleagues can help in networking.</w:t>
                  </w:r>
                </w:p>
                <w:p w:rsidR="00AF1902" w:rsidRPr="00A97DB5" w:rsidRDefault="00AF1902" w:rsidP="00AF1902">
                  <w:pPr>
                    <w:spacing w:line="240" w:lineRule="auto"/>
                    <w:jc w:val="both"/>
                    <w:rPr>
                      <w:rFonts w:ascii="Arial" w:hAnsi="Arial" w:cs="Arial"/>
                      <w:b/>
                      <w:sz w:val="16"/>
                      <w:szCs w:val="24"/>
                    </w:rPr>
                  </w:pPr>
                  <w:r w:rsidRPr="00A97DB5">
                    <w:rPr>
                      <w:rFonts w:ascii="Arial" w:hAnsi="Arial" w:cs="Arial"/>
                      <w:b/>
                      <w:sz w:val="16"/>
                      <w:szCs w:val="24"/>
                    </w:rPr>
                    <w:t>Social Networking for the New Age</w:t>
                  </w:r>
                </w:p>
                <w:p w:rsidR="00AF1902" w:rsidRPr="00A97DB5" w:rsidRDefault="00AF1902" w:rsidP="00AF1902">
                  <w:pPr>
                    <w:spacing w:line="240" w:lineRule="auto"/>
                    <w:jc w:val="both"/>
                    <w:rPr>
                      <w:rFonts w:ascii="Arial" w:hAnsi="Arial" w:cs="Arial"/>
                      <w:sz w:val="16"/>
                      <w:szCs w:val="24"/>
                    </w:rPr>
                  </w:pPr>
                  <w:r w:rsidRPr="00A97DB5">
                    <w:rPr>
                      <w:rFonts w:ascii="Arial" w:hAnsi="Arial" w:cs="Arial"/>
                      <w:b/>
                      <w:sz w:val="16"/>
                      <w:szCs w:val="24"/>
                    </w:rPr>
                    <w:t xml:space="preserve">   </w:t>
                  </w:r>
                  <w:r w:rsidRPr="00A97DB5">
                    <w:rPr>
                      <w:rFonts w:ascii="Arial" w:hAnsi="Arial" w:cs="Arial"/>
                      <w:sz w:val="16"/>
                      <w:szCs w:val="24"/>
                    </w:rPr>
                    <w:t>Advertising on social media is the best plan of action for small business marketing. It gives easy visibility and exposure to your business at a low cost. Online marketing skills for small businesses involve promotions on various platforms.</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Google </w:t>
                  </w:r>
                  <w:proofErr w:type="spellStart"/>
                  <w:r w:rsidRPr="00A97DB5">
                    <w:rPr>
                      <w:rFonts w:ascii="Arial" w:hAnsi="Arial" w:cs="Arial"/>
                      <w:sz w:val="16"/>
                      <w:szCs w:val="24"/>
                    </w:rPr>
                    <w:t>Adwords</w:t>
                  </w:r>
                  <w:proofErr w:type="spellEnd"/>
                  <w:r w:rsidRPr="00A97DB5">
                    <w:rPr>
                      <w:rFonts w:ascii="Arial" w:hAnsi="Arial" w:cs="Arial"/>
                      <w:sz w:val="16"/>
                      <w:szCs w:val="24"/>
                    </w:rPr>
                    <w:t xml:space="preserve"> help in advertising across many sites. Writing blogs are an excellent way to market online as well. Alternatively, you can publish articles on other websites, promoting your product. </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There are online directories that help you promote business online. They are for free and can be used by anyone.</w:t>
                  </w:r>
                </w:p>
                <w:p w:rsidR="00AF1902" w:rsidRPr="00A97DB5" w:rsidRDefault="00AF1902" w:rsidP="00AF1902">
                  <w:pPr>
                    <w:spacing w:line="240" w:lineRule="auto"/>
                    <w:jc w:val="both"/>
                    <w:rPr>
                      <w:rFonts w:ascii="Arial" w:hAnsi="Arial" w:cs="Arial"/>
                      <w:b/>
                      <w:sz w:val="16"/>
                      <w:szCs w:val="24"/>
                    </w:rPr>
                  </w:pPr>
                  <w:r w:rsidRPr="00A97DB5">
                    <w:rPr>
                      <w:rFonts w:ascii="Arial" w:hAnsi="Arial" w:cs="Arial"/>
                      <w:b/>
                      <w:sz w:val="16"/>
                      <w:szCs w:val="24"/>
                    </w:rPr>
                    <w:t>Be a Part of Marketing Group</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Join a marketing group with other small business owners. These groups discuss small business marketing skills and techniques. </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The members of the group share low-cost marketing ideas and smart marketing ideas for small businesses. They also refer each other’s business.</w:t>
                  </w:r>
                </w:p>
                <w:p w:rsidR="00AF1902" w:rsidRPr="00A97DB5" w:rsidRDefault="00AF1902" w:rsidP="00AF1902">
                  <w:pPr>
                    <w:spacing w:line="240" w:lineRule="auto"/>
                    <w:jc w:val="both"/>
                    <w:rPr>
                      <w:rFonts w:ascii="Arial" w:hAnsi="Arial" w:cs="Arial"/>
                      <w:b/>
                      <w:sz w:val="16"/>
                      <w:szCs w:val="24"/>
                    </w:rPr>
                  </w:pPr>
                  <w:r w:rsidRPr="00A97DB5">
                    <w:rPr>
                      <w:rFonts w:ascii="Arial" w:hAnsi="Arial" w:cs="Arial"/>
                      <w:b/>
                      <w:sz w:val="16"/>
                      <w:szCs w:val="24"/>
                    </w:rPr>
                    <w:t>Figure out the basics</w:t>
                  </w:r>
                </w:p>
                <w:p w:rsidR="00AF1902" w:rsidRPr="00A97DB5" w:rsidRDefault="00AF1902" w:rsidP="00AF1902">
                  <w:pPr>
                    <w:spacing w:line="240" w:lineRule="auto"/>
                    <w:jc w:val="both"/>
                    <w:rPr>
                      <w:rFonts w:ascii="Arial" w:hAnsi="Arial" w:cs="Arial"/>
                      <w:sz w:val="16"/>
                      <w:szCs w:val="24"/>
                    </w:rPr>
                  </w:pPr>
                  <w:r w:rsidRPr="00A97DB5">
                    <w:rPr>
                      <w:rFonts w:ascii="Arial" w:hAnsi="Arial" w:cs="Arial"/>
                      <w:sz w:val="16"/>
                      <w:szCs w:val="24"/>
                    </w:rPr>
                    <w:t xml:space="preserve">   It is important you understand the marketing strategy in depth before following the low-cost tips for small business marketing. Know the target audience and plan your </w:t>
                  </w:r>
                  <w:r w:rsidR="00F00989">
                    <w:rPr>
                      <w:rFonts w:ascii="Arial" w:hAnsi="Arial" w:cs="Arial"/>
                      <w:sz w:val="16"/>
                      <w:szCs w:val="24"/>
                    </w:rPr>
                    <w:t>marketing strategy accordingly.</w:t>
                  </w:r>
                </w:p>
                <w:p w:rsidR="00115303" w:rsidRPr="00A97DB5" w:rsidRDefault="00115303" w:rsidP="00AF1902">
                  <w:pPr>
                    <w:spacing w:line="240" w:lineRule="auto"/>
                    <w:jc w:val="both"/>
                    <w:rPr>
                      <w:rFonts w:ascii="Arial" w:hAnsi="Arial" w:cs="Arial"/>
                      <w:sz w:val="14"/>
                    </w:rPr>
                  </w:pPr>
                </w:p>
              </w:txbxContent>
            </v:textbox>
          </v:shape>
        </w:pict>
      </w:r>
      <w:r w:rsidR="00C44D2C">
        <w:rPr>
          <w:noProof/>
        </w:rPr>
        <w:pict>
          <v:shape id="_x0000_s5100" type="#_x0000_t75" style="position:absolute;margin-left:-36pt;margin-top:69.2pt;width:296.55pt;height:205.75pt;z-index:-66">
            <v:imagedata r:id="rId11" r:href="rId12"/>
          </v:shape>
        </w:pict>
      </w:r>
      <w:r w:rsidR="00E578B7">
        <w:fldChar w:fldCharType="begin"/>
      </w:r>
      <w:r w:rsidR="00E578B7">
        <w:instrText xml:space="preserve"> INCLUDEPICTURE "http://www.leadsleads.org/images/shocked-over-website-costs.jpg" \* MERGEFORMATINET </w:instrText>
      </w:r>
      <w:r w:rsidR="00E578B7">
        <w:fldChar w:fldCharType="separate"/>
      </w:r>
      <w:r w:rsidR="00E578B7">
        <w:pict>
          <v:shape id="_x0000_i1026" type="#_x0000_t75" style="width:24pt;height:24pt"/>
        </w:pict>
      </w:r>
      <w:r w:rsidR="00E578B7">
        <w:fldChar w:fldCharType="end"/>
      </w:r>
      <w:r w:rsidR="00E75AA8" w:rsidRPr="00E75AA8">
        <w:t xml:space="preserve"> </w:t>
      </w:r>
      <w:r w:rsidR="002C06E0">
        <w:rPr>
          <w:noProof/>
        </w:rPr>
        <w:pict>
          <v:rect id="Rectangle 30" o:spid="_x0000_s1157" style="position:absolute;margin-left:544pt;margin-top:29.2pt;width:631.95pt;height:40pt;z-index:1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" fillcolor="#c00000" stroked="f" strokeweight="2pt"/>
        </w:pict>
      </w:r>
      <w:r w:rsidR="00DE0E9A">
        <w:br w:type="page"/>
      </w:r>
      <w:r w:rsidR="00DB6996">
        <w:rPr>
          <w:noProof/>
        </w:rPr>
        <w:lastRenderedPageBreak/>
        <w:pict>
          <v:shape id="_x0000_s3091" type="#_x0000_t75" style="position:absolute;margin-left:-65pt;margin-top:-66pt;width:599pt;height:777.3pt;z-index:-96">
            <v:imagedata r:id="rId13" o:title="Craigstube Condensed"/>
          </v:shape>
        </w:pict>
      </w:r>
    </w:p>
    <w:p w:rsidR="00F82E4E" w:rsidRDefault="00DB6996">
      <w:r>
        <w:br w:type="page"/>
      </w:r>
      <w:r w:rsidR="00284FDA">
        <w:rPr>
          <w:rFonts w:ascii="Arial" w:hAnsi="Arial" w:cs="Arial"/>
          <w:noProof/>
          <w:sz w:val="18"/>
          <w:szCs w:val="18"/>
        </w:rPr>
        <w:lastRenderedPageBreak/>
        <w:pict>
          <v:shape id="_x0000_s5109" type="#_x0000_t202" style="position:absolute;margin-left:336.9pt;margin-top:84.65pt;width:168.5pt;height:585.95pt;z-index:130" filled="f" stroked="f">
            <v:textbox>
              <w:txbxContent>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 xml:space="preserve">Bootstrap Ideas for </w:t>
                  </w:r>
                  <w:proofErr w:type="gramStart"/>
                  <w:r w:rsidRPr="0086646A">
                    <w:rPr>
                      <w:rFonts w:ascii="Arial" w:hAnsi="Arial" w:cs="Arial"/>
                      <w:b/>
                      <w:bCs/>
                      <w:color w:val="FFFFFF"/>
                      <w:sz w:val="18"/>
                      <w:szCs w:val="24"/>
                    </w:rPr>
                    <w:t>The</w:t>
                  </w:r>
                  <w:proofErr w:type="gramEnd"/>
                  <w:r w:rsidRPr="0086646A">
                    <w:rPr>
                      <w:rFonts w:ascii="Arial" w:hAnsi="Arial" w:cs="Arial"/>
                      <w:b/>
                      <w:bCs/>
                      <w:color w:val="FFFFFF"/>
                      <w:sz w:val="18"/>
                      <w:szCs w:val="24"/>
                    </w:rPr>
                    <w:t xml:space="preserve"> Tech Savvy</w:t>
                  </w:r>
                </w:p>
                <w:p w:rsidR="00657332" w:rsidRPr="0086646A" w:rsidRDefault="00657332" w:rsidP="00505BED">
                  <w:pPr>
                    <w:pStyle w:val="ListParagraph"/>
                    <w:numPr>
                      <w:ilvl w:val="0"/>
                      <w:numId w:val="36"/>
                    </w:numPr>
                    <w:spacing w:line="240" w:lineRule="auto"/>
                    <w:jc w:val="both"/>
                    <w:rPr>
                      <w:rFonts w:ascii="Arial" w:hAnsi="Arial" w:cs="Arial"/>
                      <w:b/>
                      <w:bCs/>
                      <w:color w:val="FFFFFF"/>
                      <w:sz w:val="18"/>
                      <w:szCs w:val="24"/>
                    </w:rPr>
                  </w:pPr>
                  <w:r w:rsidRPr="0086646A">
                    <w:rPr>
                      <w:rFonts w:ascii="Arial" w:hAnsi="Arial" w:cs="Arial"/>
                      <w:color w:val="FFFFFF"/>
                      <w:sz w:val="18"/>
                      <w:szCs w:val="24"/>
                    </w:rPr>
                    <w:t>Communication is essential and in the internet age, it is the life-blood. Prepare a comprehensive Email list. Deliver messages regularly a</w:t>
                  </w:r>
                  <w:r w:rsidR="0064137F" w:rsidRPr="0086646A">
                    <w:rPr>
                      <w:rFonts w:ascii="Arial" w:hAnsi="Arial" w:cs="Arial"/>
                      <w:color w:val="FFFFFF"/>
                      <w:sz w:val="18"/>
                      <w:szCs w:val="24"/>
                    </w:rPr>
                    <w:t>nd offer bonanzas periodically.</w:t>
                  </w:r>
                </w:p>
                <w:p w:rsidR="00657332" w:rsidRPr="0086646A" w:rsidRDefault="00657332" w:rsidP="00505BED">
                  <w:pPr>
                    <w:pStyle w:val="ListParagraph"/>
                    <w:numPr>
                      <w:ilvl w:val="0"/>
                      <w:numId w:val="36"/>
                    </w:numPr>
                    <w:spacing w:line="240" w:lineRule="auto"/>
                    <w:jc w:val="both"/>
                    <w:rPr>
                      <w:rFonts w:ascii="Arial" w:hAnsi="Arial" w:cs="Arial"/>
                      <w:b/>
                      <w:bCs/>
                      <w:color w:val="FFFFFF"/>
                      <w:sz w:val="18"/>
                      <w:szCs w:val="24"/>
                    </w:rPr>
                  </w:pPr>
                  <w:r w:rsidRPr="0086646A">
                    <w:rPr>
                      <w:rFonts w:ascii="Arial" w:hAnsi="Arial" w:cs="Arial"/>
                      <w:color w:val="FFFFFF"/>
                      <w:sz w:val="18"/>
                      <w:szCs w:val="24"/>
                    </w:rPr>
                    <w:t xml:space="preserve">Social Networking is here to stay. Make use of all available resources like Facebook, Twitter, and </w:t>
                  </w:r>
                  <w:proofErr w:type="spellStart"/>
                  <w:r w:rsidRPr="0086646A">
                    <w:rPr>
                      <w:rFonts w:ascii="Arial" w:hAnsi="Arial" w:cs="Arial"/>
                      <w:color w:val="FFFFFF"/>
                      <w:sz w:val="18"/>
                      <w:szCs w:val="24"/>
                    </w:rPr>
                    <w:t>Pinterest</w:t>
                  </w:r>
                  <w:proofErr w:type="spellEnd"/>
                  <w:r w:rsidRPr="0086646A">
                    <w:rPr>
                      <w:rFonts w:ascii="Arial" w:hAnsi="Arial" w:cs="Arial"/>
                      <w:color w:val="FFFFFF"/>
                      <w:sz w:val="18"/>
                      <w:szCs w:val="24"/>
                    </w:rPr>
                    <w:t xml:space="preserve">. Post blogs, pictures, and videos. Join a forum </w:t>
                  </w:r>
                  <w:r w:rsidR="0064137F" w:rsidRPr="0086646A">
                    <w:rPr>
                      <w:rFonts w:ascii="Arial" w:hAnsi="Arial" w:cs="Arial"/>
                      <w:color w:val="FFFFFF"/>
                      <w:sz w:val="18"/>
                      <w:szCs w:val="24"/>
                    </w:rPr>
                    <w:t>or start your community online.</w:t>
                  </w:r>
                </w:p>
                <w:p w:rsidR="00657332" w:rsidRPr="0086646A" w:rsidRDefault="00657332" w:rsidP="00505BED">
                  <w:pPr>
                    <w:pStyle w:val="ListParagraph"/>
                    <w:numPr>
                      <w:ilvl w:val="0"/>
                      <w:numId w:val="36"/>
                    </w:numPr>
                    <w:spacing w:line="240" w:lineRule="auto"/>
                    <w:jc w:val="both"/>
                    <w:rPr>
                      <w:rFonts w:ascii="Arial" w:hAnsi="Arial" w:cs="Arial"/>
                      <w:b/>
                      <w:bCs/>
                      <w:color w:val="FFFFFF"/>
                      <w:sz w:val="18"/>
                      <w:szCs w:val="24"/>
                    </w:rPr>
                  </w:pPr>
                  <w:r w:rsidRPr="0086646A">
                    <w:rPr>
                      <w:rFonts w:ascii="Arial" w:hAnsi="Arial" w:cs="Arial"/>
                      <w:color w:val="FFFFFF"/>
                      <w:sz w:val="18"/>
                      <w:szCs w:val="24"/>
                    </w:rPr>
                    <w:t>Interface with net savvy customers regularly. Encourage them to become an affiliate and promote positive feedback with passion.</w:t>
                  </w:r>
                </w:p>
                <w:p w:rsidR="00657332" w:rsidRPr="0086646A" w:rsidRDefault="00657332" w:rsidP="00505BED">
                  <w:pPr>
                    <w:pStyle w:val="ListParagraph"/>
                    <w:numPr>
                      <w:ilvl w:val="0"/>
                      <w:numId w:val="36"/>
                    </w:numPr>
                    <w:spacing w:line="240" w:lineRule="auto"/>
                    <w:jc w:val="both"/>
                    <w:rPr>
                      <w:rFonts w:ascii="Arial" w:hAnsi="Arial" w:cs="Arial"/>
                      <w:b/>
                      <w:bCs/>
                      <w:color w:val="FFFFFF"/>
                      <w:sz w:val="18"/>
                      <w:szCs w:val="24"/>
                    </w:rPr>
                  </w:pPr>
                  <w:r w:rsidRPr="0086646A">
                    <w:rPr>
                      <w:rFonts w:ascii="Arial" w:hAnsi="Arial" w:cs="Arial"/>
                      <w:color w:val="FFFFFF"/>
                      <w:sz w:val="18"/>
                      <w:szCs w:val="24"/>
                    </w:rPr>
                    <w:t>If budget permits, offer to innovate prizes or gift coupons for successful logins to your website. Factor in flexibility and fairness into online communica</w:t>
                  </w:r>
                  <w:r w:rsidR="0064137F" w:rsidRPr="0086646A">
                    <w:rPr>
                      <w:rFonts w:ascii="Arial" w:hAnsi="Arial" w:cs="Arial"/>
                      <w:color w:val="FFFFFF"/>
                      <w:sz w:val="18"/>
                      <w:szCs w:val="24"/>
                    </w:rPr>
                    <w:t xml:space="preserve">tions and complimentary gifts. </w:t>
                  </w:r>
                </w:p>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Trap the Pitfalls before You Fall</w:t>
                  </w:r>
                </w:p>
                <w:p w:rsidR="00657332" w:rsidRPr="0086646A" w:rsidRDefault="00657332" w:rsidP="00505BED">
                  <w:pPr>
                    <w:pStyle w:val="ListParagraph"/>
                    <w:numPr>
                      <w:ilvl w:val="0"/>
                      <w:numId w:val="37"/>
                    </w:numPr>
                    <w:spacing w:line="240" w:lineRule="auto"/>
                    <w:jc w:val="both"/>
                    <w:rPr>
                      <w:rFonts w:ascii="Arial" w:hAnsi="Arial" w:cs="Arial"/>
                      <w:b/>
                      <w:bCs/>
                      <w:color w:val="FFFFFF"/>
                      <w:sz w:val="18"/>
                      <w:szCs w:val="24"/>
                    </w:rPr>
                  </w:pPr>
                  <w:r w:rsidRPr="0086646A">
                    <w:rPr>
                      <w:rFonts w:ascii="Arial" w:hAnsi="Arial" w:cs="Arial"/>
                      <w:color w:val="FFFFFF"/>
                      <w:sz w:val="18"/>
                      <w:szCs w:val="24"/>
                    </w:rPr>
                    <w:t xml:space="preserve">Over-enthusiasm and over exposure can generate an underwhelming response. </w:t>
                  </w:r>
                </w:p>
                <w:p w:rsidR="00657332" w:rsidRPr="0086646A" w:rsidRDefault="00657332" w:rsidP="00505BED">
                  <w:pPr>
                    <w:pStyle w:val="ListParagraph"/>
                    <w:numPr>
                      <w:ilvl w:val="0"/>
                      <w:numId w:val="37"/>
                    </w:numPr>
                    <w:spacing w:line="240" w:lineRule="auto"/>
                    <w:jc w:val="both"/>
                    <w:rPr>
                      <w:rFonts w:ascii="Arial" w:hAnsi="Arial" w:cs="Arial"/>
                      <w:b/>
                      <w:bCs/>
                      <w:color w:val="FFFFFF"/>
                      <w:sz w:val="18"/>
                      <w:szCs w:val="24"/>
                    </w:rPr>
                  </w:pPr>
                  <w:r w:rsidRPr="0086646A">
                    <w:rPr>
                      <w:rFonts w:ascii="Arial" w:hAnsi="Arial" w:cs="Arial"/>
                      <w:color w:val="FFFFFF"/>
                      <w:sz w:val="18"/>
                      <w:szCs w:val="24"/>
                    </w:rPr>
                    <w:t>Failure to double check credentials of marketing consultants shoots up the costs.</w:t>
                  </w:r>
                </w:p>
                <w:p w:rsidR="00657332" w:rsidRPr="0086646A" w:rsidRDefault="00657332" w:rsidP="00505BED">
                  <w:pPr>
                    <w:pStyle w:val="ListParagraph"/>
                    <w:spacing w:line="240" w:lineRule="auto"/>
                    <w:ind w:left="0"/>
                    <w:jc w:val="both"/>
                    <w:rPr>
                      <w:rFonts w:ascii="Arial" w:hAnsi="Arial" w:cs="Arial"/>
                      <w:b/>
                      <w:bCs/>
                      <w:color w:val="FFFFFF"/>
                      <w:sz w:val="18"/>
                      <w:szCs w:val="24"/>
                    </w:rPr>
                  </w:pPr>
                </w:p>
                <w:p w:rsidR="00657332" w:rsidRPr="0086646A" w:rsidRDefault="00657332" w:rsidP="00505BED">
                  <w:pPr>
                    <w:pStyle w:val="ListParagraph"/>
                    <w:spacing w:line="240" w:lineRule="auto"/>
                    <w:ind w:left="0"/>
                    <w:jc w:val="both"/>
                    <w:rPr>
                      <w:rFonts w:ascii="Arial" w:hAnsi="Arial" w:cs="Arial"/>
                      <w:b/>
                      <w:bCs/>
                      <w:color w:val="FFFFFF"/>
                      <w:sz w:val="18"/>
                      <w:szCs w:val="24"/>
                    </w:rPr>
                  </w:pPr>
                  <w:r w:rsidRPr="0086646A">
                    <w:rPr>
                      <w:rFonts w:ascii="Arial" w:hAnsi="Arial" w:cs="Arial"/>
                      <w:b/>
                      <w:bCs/>
                      <w:color w:val="FFFFFF"/>
                      <w:sz w:val="18"/>
                      <w:szCs w:val="24"/>
                    </w:rPr>
                    <w:t>Crafty Marketing for Closing the Deal</w:t>
                  </w:r>
                </w:p>
                <w:p w:rsidR="00657332" w:rsidRPr="0086646A" w:rsidRDefault="00657332" w:rsidP="00505BED">
                  <w:pPr>
                    <w:pStyle w:val="ListParagraph"/>
                    <w:spacing w:line="240" w:lineRule="auto"/>
                    <w:ind w:left="0"/>
                    <w:jc w:val="both"/>
                    <w:rPr>
                      <w:rFonts w:ascii="Arial" w:hAnsi="Arial" w:cs="Arial"/>
                      <w:b/>
                      <w:bCs/>
                      <w:color w:val="FFFFFF"/>
                      <w:sz w:val="18"/>
                      <w:szCs w:val="24"/>
                    </w:rPr>
                  </w:pPr>
                </w:p>
                <w:p w:rsidR="00657332" w:rsidRPr="0086646A" w:rsidRDefault="00657332" w:rsidP="00505BED">
                  <w:pPr>
                    <w:pStyle w:val="ListParagraph"/>
                    <w:spacing w:line="240" w:lineRule="auto"/>
                    <w:ind w:left="0"/>
                    <w:jc w:val="both"/>
                    <w:rPr>
                      <w:rFonts w:ascii="Arial" w:hAnsi="Arial" w:cs="Arial"/>
                      <w:color w:val="FFFFFF"/>
                      <w:sz w:val="18"/>
                      <w:szCs w:val="24"/>
                    </w:rPr>
                  </w:pPr>
                  <w:r w:rsidRPr="0086646A">
                    <w:rPr>
                      <w:rFonts w:ascii="Arial" w:hAnsi="Arial" w:cs="Arial"/>
                      <w:color w:val="FFFFFF"/>
                      <w:sz w:val="18"/>
                      <w:szCs w:val="24"/>
                    </w:rPr>
                    <w:t>Marketing for small businesses needs inspiration. A smart promotional drive can attract that first customer, and set the business rolling.</w:t>
                  </w:r>
                </w:p>
                <w:p w:rsidR="00657332" w:rsidRPr="0086646A" w:rsidRDefault="00657332" w:rsidP="00505BED">
                  <w:pPr>
                    <w:pStyle w:val="ListParagraph"/>
                    <w:spacing w:line="240" w:lineRule="auto"/>
                    <w:ind w:left="0"/>
                    <w:jc w:val="both"/>
                    <w:rPr>
                      <w:rFonts w:ascii="Arial" w:hAnsi="Arial" w:cs="Arial"/>
                      <w:color w:val="FFFFFF"/>
                      <w:sz w:val="18"/>
                      <w:szCs w:val="24"/>
                    </w:rPr>
                  </w:pPr>
                </w:p>
                <w:p w:rsidR="00657332" w:rsidRPr="0086646A" w:rsidRDefault="00657332" w:rsidP="00505BED">
                  <w:pPr>
                    <w:pStyle w:val="ListParagraph"/>
                    <w:spacing w:line="240" w:lineRule="auto"/>
                    <w:ind w:left="0"/>
                    <w:jc w:val="both"/>
                    <w:rPr>
                      <w:rFonts w:ascii="Arial" w:hAnsi="Arial" w:cs="Arial"/>
                      <w:color w:val="FFFFFF"/>
                      <w:sz w:val="18"/>
                      <w:szCs w:val="24"/>
                    </w:rPr>
                  </w:pPr>
                  <w:r w:rsidRPr="0086646A">
                    <w:rPr>
                      <w:rFonts w:ascii="Arial" w:hAnsi="Arial" w:cs="Arial"/>
                      <w:color w:val="FFFFFF"/>
                      <w:sz w:val="18"/>
                      <w:szCs w:val="24"/>
                    </w:rPr>
                    <w:t>A focused approach helps in collating all relevant ideas. Careful choice of strategy and efficient implementation seals the deal.</w:t>
                  </w:r>
                </w:p>
                <w:p w:rsidR="00657332" w:rsidRPr="0086646A" w:rsidRDefault="00657332" w:rsidP="00505BED">
                  <w:pPr>
                    <w:spacing w:line="240" w:lineRule="auto"/>
                    <w:jc w:val="both"/>
                    <w:rPr>
                      <w:color w:val="FFFFFF"/>
                      <w:sz w:val="16"/>
                    </w:rPr>
                  </w:pPr>
                </w:p>
              </w:txbxContent>
            </v:textbox>
          </v:shape>
        </w:pict>
      </w:r>
      <w:r w:rsidR="00284FDA">
        <w:rPr>
          <w:noProof/>
        </w:rPr>
        <w:pict>
          <v:shape id="_x0000_s5107" type="#_x0000_t202" style="position:absolute;margin-left:-33.6pt;margin-top:84.65pt;width:177.6pt;height:591.85pt;z-index:128" filled="f" stroked="f">
            <v:textbox>
              <w:txbxContent>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Position Your Brand to Expand</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 xml:space="preserve">A small business needs practical ideas for promoting its brand. The business has to stand out among its competitors. This requires the company to be clear about its marquee. </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The business has to stand for something and convey its promises with conviction. This transparency attracts right customers and competent employees.</w:t>
                  </w:r>
                </w:p>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Consistency Is Key for Communications</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A brand idea is not sufficient. The small business owner has to infuse his or her personality into the brand. Marketing material including print collateral, digital content, and physical artifacts should have a consistent look and feel.</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Catchy slogans and colorful schemes have worked wonders in the past. The marketing strategy should incorporate these methods without loss in relevance.</w:t>
                  </w:r>
                </w:p>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 xml:space="preserve">Handle </w:t>
                  </w:r>
                  <w:proofErr w:type="gramStart"/>
                  <w:r w:rsidRPr="0086646A">
                    <w:rPr>
                      <w:rFonts w:ascii="Arial" w:hAnsi="Arial" w:cs="Arial"/>
                      <w:b/>
                      <w:bCs/>
                      <w:color w:val="FFFFFF"/>
                      <w:sz w:val="18"/>
                      <w:szCs w:val="24"/>
                    </w:rPr>
                    <w:t>The</w:t>
                  </w:r>
                  <w:proofErr w:type="gramEnd"/>
                  <w:r w:rsidRPr="0086646A">
                    <w:rPr>
                      <w:rFonts w:ascii="Arial" w:hAnsi="Arial" w:cs="Arial"/>
                      <w:b/>
                      <w:bCs/>
                      <w:color w:val="FFFFFF"/>
                      <w:sz w:val="18"/>
                      <w:szCs w:val="24"/>
                    </w:rPr>
                    <w:t xml:space="preserve"> Package With Care</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Your services and products have to be displayed with care. The package has to be attractive without being gaudy. The beauty lies in the eyes of the beholder, so visual appeal with the use of colors, de</w:t>
                  </w:r>
                  <w:r w:rsidR="0064137F" w:rsidRPr="0086646A">
                    <w:rPr>
                      <w:rFonts w:ascii="Arial" w:hAnsi="Arial" w:cs="Arial"/>
                      <w:color w:val="FFFFFF"/>
                      <w:sz w:val="18"/>
                      <w:szCs w:val="24"/>
                    </w:rPr>
                    <w:t>signs, and shapes is mandatory.</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Competitive pricing is not sufficient. Quality assurance is paramount. Clever and unique packaging of such positives ensures product success.</w:t>
                  </w:r>
                </w:p>
                <w:p w:rsidR="00657332" w:rsidRPr="0086646A" w:rsidRDefault="00657332" w:rsidP="00505BED">
                  <w:pPr>
                    <w:spacing w:line="240" w:lineRule="auto"/>
                    <w:jc w:val="both"/>
                    <w:rPr>
                      <w:rFonts w:ascii="Arial" w:hAnsi="Arial" w:cs="Arial"/>
                      <w:b/>
                      <w:bCs/>
                      <w:color w:val="FFFFFF"/>
                      <w:sz w:val="18"/>
                      <w:szCs w:val="24"/>
                    </w:rPr>
                  </w:pPr>
                  <w:r w:rsidRPr="0086646A">
                    <w:rPr>
                      <w:rFonts w:ascii="Arial" w:hAnsi="Arial" w:cs="Arial"/>
                      <w:b/>
                      <w:bCs/>
                      <w:color w:val="FFFFFF"/>
                      <w:sz w:val="18"/>
                      <w:szCs w:val="24"/>
                    </w:rPr>
                    <w:t xml:space="preserve">Share Experiences to Strike </w:t>
                  </w:r>
                  <w:proofErr w:type="gramStart"/>
                  <w:r w:rsidRPr="0086646A">
                    <w:rPr>
                      <w:rFonts w:ascii="Arial" w:hAnsi="Arial" w:cs="Arial"/>
                      <w:b/>
                      <w:bCs/>
                      <w:color w:val="FFFFFF"/>
                      <w:sz w:val="18"/>
                      <w:szCs w:val="24"/>
                    </w:rPr>
                    <w:t>A</w:t>
                  </w:r>
                  <w:proofErr w:type="gramEnd"/>
                  <w:r w:rsidRPr="0086646A">
                    <w:rPr>
                      <w:rFonts w:ascii="Arial" w:hAnsi="Arial" w:cs="Arial"/>
                      <w:b/>
                      <w:bCs/>
                      <w:color w:val="FFFFFF"/>
                      <w:sz w:val="18"/>
                      <w:szCs w:val="24"/>
                    </w:rPr>
                    <w:t xml:space="preserve"> Chord</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 xml:space="preserve">Personal touch should not be lost in the professional melee. Narrating your expertise in a business start-up can have a memorable impression. A loyal customer base can be created with a friendly approach to communications.  </w:t>
                  </w:r>
                </w:p>
                <w:p w:rsidR="00657332" w:rsidRPr="0086646A" w:rsidRDefault="00657332" w:rsidP="00505BED">
                  <w:pPr>
                    <w:spacing w:line="240" w:lineRule="auto"/>
                    <w:jc w:val="both"/>
                    <w:rPr>
                      <w:rFonts w:ascii="Arial" w:hAnsi="Arial" w:cs="Arial"/>
                      <w:color w:val="FFFFFF"/>
                      <w:sz w:val="18"/>
                      <w:szCs w:val="24"/>
                    </w:rPr>
                  </w:pPr>
                  <w:r w:rsidRPr="0086646A">
                    <w:rPr>
                      <w:rFonts w:ascii="Arial" w:hAnsi="Arial" w:cs="Arial"/>
                      <w:color w:val="FFFFFF"/>
                      <w:sz w:val="18"/>
                      <w:szCs w:val="24"/>
                    </w:rPr>
                    <w:t>Telling the story online requires creative writing skills, and a ghost writer services can be useful. Social networking sites, blogs, e-books, or link</w:t>
                  </w:r>
                  <w:r w:rsidR="0064137F" w:rsidRPr="0086646A">
                    <w:rPr>
                      <w:rFonts w:ascii="Arial" w:hAnsi="Arial" w:cs="Arial"/>
                      <w:color w:val="FFFFFF"/>
                      <w:sz w:val="18"/>
                      <w:szCs w:val="24"/>
                    </w:rPr>
                    <w:t>s on your website will suffice.</w:t>
                  </w:r>
                </w:p>
                <w:p w:rsidR="00727BEB" w:rsidRPr="0086646A" w:rsidRDefault="00727BEB" w:rsidP="00505BED">
                  <w:pPr>
                    <w:spacing w:line="240" w:lineRule="auto"/>
                    <w:jc w:val="both"/>
                    <w:rPr>
                      <w:rFonts w:ascii="Arial" w:hAnsi="Arial" w:cs="Arial"/>
                      <w:color w:val="FFFFFF"/>
                      <w:sz w:val="16"/>
                    </w:rPr>
                  </w:pPr>
                </w:p>
              </w:txbxContent>
            </v:textbox>
          </v:shape>
        </w:pict>
      </w:r>
      <w:r w:rsidR="00284FDA">
        <w:rPr>
          <w:noProof/>
        </w:rPr>
        <w:pict>
          <v:shape id="_x0000_s4539" type="#_x0000_t202" style="position:absolute;margin-left:-78.4pt;margin-top:-18.4pt;width:622.8pt;height:113.65pt;z-index:104" filled="f" fillcolor="black" stroked="f" strokecolor="#c00000" strokeweight="3pt">
            <v:textbox>
              <w:txbxContent>
                <w:p w:rsidR="00D95314" w:rsidRPr="0086646A" w:rsidRDefault="00281948" w:rsidP="00766523">
                  <w:pPr>
                    <w:spacing w:after="0" w:line="240" w:lineRule="auto"/>
                    <w:jc w:val="center"/>
                    <w:rPr>
                      <w:rFonts w:ascii="Verdana" w:hAnsi="Verdana"/>
                      <w:b/>
                      <w:color w:val="F4B083"/>
                      <w:sz w:val="56"/>
                      <w:szCs w:val="66"/>
                    </w:rPr>
                  </w:pPr>
                  <w:r w:rsidRPr="0086646A">
                    <w:rPr>
                      <w:rFonts w:ascii="Verdana" w:hAnsi="Verdana"/>
                      <w:b/>
                      <w:color w:val="F4B083"/>
                      <w:sz w:val="56"/>
                      <w:szCs w:val="66"/>
                    </w:rPr>
                    <w:t xml:space="preserve">MARKETING ANGELS: IDEAS FOR </w:t>
                  </w:r>
                  <w:r w:rsidRPr="001E5F4A">
                    <w:rPr>
                      <w:rFonts w:ascii="Verdana" w:hAnsi="Verdana"/>
                      <w:b/>
                      <w:color w:val="00B0F0"/>
                      <w:sz w:val="56"/>
                      <w:szCs w:val="66"/>
                    </w:rPr>
                    <w:t>SMALL BUSINESS MARKETING</w:t>
                  </w:r>
                </w:p>
              </w:txbxContent>
            </v:textbox>
          </v:shape>
        </w:pict>
      </w:r>
      <w:r w:rsidR="00284FDA">
        <w:rPr>
          <w:rFonts w:ascii="Arial" w:hAnsi="Arial" w:cs="Arial"/>
          <w:noProof/>
        </w:rPr>
        <w:pict>
          <v:shape id="_x0000_s5106" type="#_x0000_t32" style="position:absolute;margin-left:-33.6pt;margin-top:-22pt;width:532.8pt;height:0;z-index:127" o:connectortype="straight" strokecolor="#7f7f7f" strokeweight="8pt">
            <v:stroke dashstyle="1 1"/>
          </v:shape>
        </w:pict>
      </w:r>
      <w:r w:rsidR="001E5F4A">
        <w:rPr>
          <w:noProof/>
        </w:rPr>
        <w:pict>
          <v:shape id="_x0000_s5110" type="#_x0000_t202" style="position:absolute;margin-left:-88.35pt;margin-top:-81.8pt;width:632.75pt;height:785.45pt;z-index:-58" fillcolor="black" stroked="f">
            <v:textbox>
              <w:txbxContent>
                <w:p w:rsidR="001E5F4A" w:rsidRDefault="001E5F4A"/>
              </w:txbxContent>
            </v:textbox>
          </v:shape>
        </w:pict>
      </w:r>
    </w:p>
    <w:p w:rsidR="00DE0E9A" w:rsidRDefault="00DE0E9A"/>
    <w:p w:rsidR="00490207" w:rsidRDefault="00281948" w:rsidP="00490207">
      <w:pPr>
        <w:jc w:val="both"/>
        <w:rPr>
          <w:rFonts w:ascii="Arial" w:hAnsi="Arial" w:cs="Arial"/>
        </w:rPr>
      </w:pPr>
      <w:r>
        <w:rPr>
          <w:rFonts w:ascii="Arial" w:hAnsi="Arial" w:cs="Arial"/>
          <w:noProof/>
        </w:rPr>
        <w:pict>
          <v:shape id="_x0000_s5105" type="#_x0000_t32" style="position:absolute;left:0;text-align:left;margin-left:-33.6pt;margin-top:15.1pt;width:532.8pt;height:0;z-index:126" o:connectortype="straight" strokecolor="#7f7f7f" strokeweight="8pt">
            <v:stroke dashstyle="1 1"/>
          </v:shape>
        </w:pict>
      </w:r>
    </w:p>
    <w:p w:rsidR="00490207" w:rsidRDefault="0064137F" w:rsidP="00490207">
      <w:pPr>
        <w:jc w:val="both"/>
        <w:rPr>
          <w:rFonts w:ascii="Arial" w:hAnsi="Arial" w:cs="Arial"/>
        </w:rPr>
      </w:pPr>
      <w:r>
        <w:rPr>
          <w:rFonts w:ascii="Arial" w:hAnsi="Arial" w:cs="Arial"/>
          <w:noProof/>
          <w:sz w:val="18"/>
          <w:szCs w:val="18"/>
        </w:rPr>
        <w:pict>
          <v:shape id="_x0000_s5108" type="#_x0000_t202" style="position:absolute;left:0;text-align:left;margin-left:161.8pt;margin-top:9.2pt;width:160.5pt;height:585.95pt;z-index:129" fillcolor="#fff2cc" stroked="f">
            <v:textbox>
              <w:txbxContent>
                <w:p w:rsidR="00657332" w:rsidRPr="0064137F" w:rsidRDefault="00657332" w:rsidP="00505BED">
                  <w:pPr>
                    <w:spacing w:line="240" w:lineRule="auto"/>
                    <w:jc w:val="both"/>
                    <w:rPr>
                      <w:rFonts w:ascii="Arial" w:hAnsi="Arial" w:cs="Arial"/>
                      <w:b/>
                      <w:bCs/>
                      <w:sz w:val="18"/>
                      <w:szCs w:val="24"/>
                    </w:rPr>
                  </w:pPr>
                  <w:r w:rsidRPr="0064137F">
                    <w:rPr>
                      <w:rFonts w:ascii="Arial" w:hAnsi="Arial" w:cs="Arial"/>
                      <w:b/>
                      <w:bCs/>
                      <w:sz w:val="18"/>
                      <w:szCs w:val="24"/>
                    </w:rPr>
                    <w:t>Create a Buzz with Contests &amp; Coupons</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The competitive business environment demands quick thinking and problem solving. A small business cannot survive without innovating regularly. Marketing strategies like contests, surveys, free samples, and rewards have to be employed effectively.</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 xml:space="preserve">Whether you want to expand the business or reward loyal customers, you need some advertisement. New enthusiasm can be infused in both employees and buyers with promotional activities. Online contests are ideal for businesses with mailing lists. </w:t>
                  </w:r>
                </w:p>
                <w:p w:rsidR="00657332" w:rsidRPr="0064137F" w:rsidRDefault="00657332" w:rsidP="00505BED">
                  <w:pPr>
                    <w:spacing w:line="240" w:lineRule="auto"/>
                    <w:jc w:val="both"/>
                    <w:rPr>
                      <w:rFonts w:ascii="Arial" w:hAnsi="Arial" w:cs="Arial"/>
                      <w:b/>
                      <w:bCs/>
                      <w:sz w:val="18"/>
                      <w:szCs w:val="24"/>
                    </w:rPr>
                  </w:pPr>
                  <w:r w:rsidRPr="0064137F">
                    <w:rPr>
                      <w:rFonts w:ascii="Arial" w:hAnsi="Arial" w:cs="Arial"/>
                      <w:b/>
                      <w:bCs/>
                      <w:sz w:val="18"/>
                      <w:szCs w:val="24"/>
                    </w:rPr>
                    <w:t>Royal Customers, Regal Employees</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The customer is king, but employees are never slaves. Business owners who treat their employees with care benefit in the long run. Reputations are built painstakingly, but rewarding hard working employees should be a pleasure.</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Appreciating the employees' effort should not mean pampering them. Employees who convey customer feedback, and pass regular evaluations are an asset.</w:t>
                  </w:r>
                </w:p>
                <w:p w:rsidR="00657332" w:rsidRPr="0064137F" w:rsidRDefault="00657332" w:rsidP="00505BED">
                  <w:pPr>
                    <w:spacing w:line="240" w:lineRule="auto"/>
                    <w:jc w:val="both"/>
                    <w:rPr>
                      <w:rFonts w:ascii="Arial" w:hAnsi="Arial" w:cs="Arial"/>
                      <w:b/>
                      <w:bCs/>
                      <w:sz w:val="18"/>
                      <w:szCs w:val="24"/>
                    </w:rPr>
                  </w:pPr>
                  <w:r w:rsidRPr="0064137F">
                    <w:rPr>
                      <w:rFonts w:ascii="Arial" w:hAnsi="Arial" w:cs="Arial"/>
                      <w:b/>
                      <w:bCs/>
                      <w:sz w:val="18"/>
                      <w:szCs w:val="24"/>
                    </w:rPr>
                    <w:t>Consistency in Core Competency</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 xml:space="preserve">The products and services offered by a small business have to be dependable. The brand name can be slandered with ease by disgruntled customers. This has to be preempted by providing consistent services and quality products.
</w:t>
                  </w:r>
                </w:p>
                <w:p w:rsidR="00657332" w:rsidRPr="0064137F" w:rsidRDefault="00657332" w:rsidP="00505BED">
                  <w:pPr>
                    <w:spacing w:line="240" w:lineRule="auto"/>
                    <w:jc w:val="both"/>
                    <w:rPr>
                      <w:rFonts w:ascii="Arial" w:hAnsi="Arial" w:cs="Arial"/>
                      <w:sz w:val="18"/>
                      <w:szCs w:val="24"/>
                    </w:rPr>
                  </w:pPr>
                  <w:r w:rsidRPr="0064137F">
                    <w:rPr>
                      <w:rFonts w:ascii="Arial" w:hAnsi="Arial" w:cs="Arial"/>
                      <w:sz w:val="18"/>
                      <w:szCs w:val="24"/>
                    </w:rPr>
                    <w:t>The motto of the business should never be compromised at the altar of expediency and bottom line. It pays to be patient, and profitability should never be the determining factor.</w:t>
                  </w:r>
                </w:p>
                <w:p w:rsidR="00727BEB" w:rsidRPr="0064137F" w:rsidRDefault="00727BEB" w:rsidP="00505BED">
                  <w:pPr>
                    <w:spacing w:line="240" w:lineRule="auto"/>
                    <w:jc w:val="both"/>
                    <w:rPr>
                      <w:rFonts w:ascii="Arial" w:hAnsi="Arial" w:cs="Arial"/>
                      <w:sz w:val="16"/>
                    </w:rPr>
                  </w:pPr>
                </w:p>
              </w:txbxContent>
            </v:textbox>
          </v:shape>
        </w:pict>
      </w:r>
    </w:p>
    <w:p w:rsidR="00490207" w:rsidRDefault="00490207" w:rsidP="00490207">
      <w:pPr>
        <w:jc w:val="both"/>
        <w:rPr>
          <w:rFonts w:ascii="Arial" w:hAnsi="Arial" w:cs="Arial"/>
        </w:rPr>
      </w:pPr>
    </w:p>
    <w:p w:rsidR="00490207" w:rsidRDefault="00490207" w:rsidP="00490207">
      <w:pPr>
        <w:jc w:val="both"/>
        <w:rPr>
          <w:rFonts w:ascii="Arial" w:hAnsi="Arial" w:cs="Arial"/>
        </w:rPr>
      </w:pPr>
    </w:p>
    <w:p w:rsidR="00DE0E9A" w:rsidRDefault="00DE0E9A"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56196B" w:rsidP="00490207">
      <w:pPr>
        <w:jc w:val="both"/>
        <w:rPr>
          <w:rFonts w:ascii="Arial" w:hAnsi="Arial" w:cs="Arial"/>
          <w:sz w:val="18"/>
          <w:szCs w:val="18"/>
        </w:rPr>
      </w:pPr>
      <w:r w:rsidRPr="0056196B">
        <w:t xml:space="preserve"> </w:t>
      </w: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67158D" w:rsidRDefault="0067158D" w:rsidP="00490207">
      <w:pPr>
        <w:jc w:val="both"/>
        <w:rPr>
          <w:rFonts w:ascii="Arial" w:hAnsi="Arial" w:cs="Arial"/>
          <w:sz w:val="18"/>
          <w:szCs w:val="18"/>
        </w:rPr>
      </w:pPr>
    </w:p>
    <w:p w:rsidR="00FF5186" w:rsidRDefault="00151E7E" w:rsidP="00490207">
      <w:pPr>
        <w:jc w:val="both"/>
        <w:rPr>
          <w:rFonts w:ascii="Arial" w:hAnsi="Arial" w:cs="Arial"/>
          <w:sz w:val="18"/>
          <w:szCs w:val="18"/>
        </w:rPr>
      </w:pPr>
      <w:r>
        <w:rPr>
          <w:noProof/>
        </w:rPr>
        <w:lastRenderedPageBreak/>
        <w:pict>
          <v:shape id="Text Box 147" o:spid="_x0000_s1153" type="#_x0000_t202" style="position:absolute;left:0;text-align:left;margin-left:234pt;margin-top:-46.05pt;width:77.15pt;height:27pt;z-index:2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" filled="f" stroked="f" strokeweight=".5pt">
            <v:textbox style="mso-next-textbox:#Text Box 147">
              <w:txbxContent>
                <w:p w:rsidR="00D95314" w:rsidRPr="00FF744E" w:rsidRDefault="00D95314" w:rsidP="00FF744E">
                  <w:pPr>
                    <w:rPr>
                      <w:rFonts w:ascii="Arial" w:hAnsi="Arial" w:cs="Arial"/>
                      <w:sz w:val="28"/>
                      <w:szCs w:val="28"/>
                    </w:rPr>
                  </w:pPr>
                  <w:r w:rsidRPr="00FF744E">
                    <w:rPr>
                      <w:rFonts w:ascii="Arial" w:hAnsi="Arial" w:cs="Arial"/>
                      <w:b/>
                      <w:sz w:val="28"/>
                      <w:szCs w:val="28"/>
                    </w:rPr>
                    <w:t>OM</w:t>
                  </w:r>
                  <w:r w:rsidRPr="00FF744E">
                    <w:rPr>
                      <w:rFonts w:ascii="Arial" w:hAnsi="Arial" w:cs="Arial"/>
                      <w:sz w:val="28"/>
                      <w:szCs w:val="28"/>
                    </w:rPr>
                    <w:t xml:space="preserve"> </w:t>
                  </w:r>
                  <w:r>
                    <w:rPr>
                      <w:rFonts w:ascii="Arial" w:hAnsi="Arial" w:cs="Arial"/>
                      <w:sz w:val="28"/>
                      <w:szCs w:val="28"/>
                    </w:rPr>
                    <w:t>8</w:t>
                  </w:r>
                </w:p>
              </w:txbxContent>
            </v:textbox>
          </v:shape>
        </w:pict>
      </w: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F82E4E" w:rsidRDefault="00F82E4E" w:rsidP="00490207">
      <w:pPr>
        <w:jc w:val="both"/>
        <w:rPr>
          <w:rFonts w:ascii="Arial" w:hAnsi="Arial" w:cs="Arial"/>
          <w:sz w:val="18"/>
          <w:szCs w:val="18"/>
        </w:rPr>
      </w:pPr>
    </w:p>
    <w:p w:rsidR="0067158D" w:rsidRPr="00490207" w:rsidRDefault="00E80080" w:rsidP="00490207">
      <w:pPr>
        <w:jc w:val="both"/>
        <w:rPr>
          <w:rFonts w:ascii="Arial" w:hAnsi="Arial" w:cs="Arial"/>
          <w:sz w:val="18"/>
          <w:szCs w:val="18"/>
        </w:rPr>
      </w:pPr>
      <w:r>
        <w:rPr>
          <w:noProof/>
        </w:rPr>
        <w:lastRenderedPageBreak/>
        <w:pict>
          <v:shape id="_x0000_s1360" type="#_x0000_t202" style="position:absolute;left:0;text-align:left;margin-left:199.65pt;margin-top:-59.4pt;width:358.05pt;height:199.7pt;z-index:69" fillcolor="#375623" stroked="f">
            <v:textbox style="mso-next-textbox:#_x0000_s1360">
              <w:txbxContent>
                <w:p w:rsidR="00D95314" w:rsidRPr="002B45A4" w:rsidRDefault="00284FDA" w:rsidP="004D2E33">
                  <w:pPr>
                    <w:tabs>
                      <w:tab w:val="decimal" w:pos="90"/>
                      <w:tab w:val="decimal" w:pos="360"/>
                    </w:tabs>
                    <w:spacing w:after="0" w:line="240" w:lineRule="auto"/>
                    <w:ind w:right="486"/>
                    <w:jc w:val="center"/>
                    <w:rPr>
                      <w:rFonts w:ascii="BigNoodleTitling" w:hAnsi="BigNoodleTitling"/>
                      <w:color w:val="FFFFFF"/>
                      <w:sz w:val="96"/>
                      <w:szCs w:val="80"/>
                    </w:rPr>
                  </w:pPr>
                  <w:r w:rsidRPr="00284FDA">
                    <w:rPr>
                      <w:rFonts w:ascii="BigNoodleTitling" w:eastAsia="Times New Roman" w:hAnsi="BigNoodleTitling" w:cs="Arial"/>
                      <w:color w:val="FFFFFF"/>
                      <w:kern w:val="36"/>
                      <w:sz w:val="96"/>
                      <w:szCs w:val="80"/>
                    </w:rPr>
                    <w:t>Small Business Marketing-When Every Pound Counts!</w:t>
                  </w:r>
                </w:p>
              </w:txbxContent>
            </v:textbox>
          </v:shape>
        </w:pict>
      </w:r>
      <w:r>
        <w:rPr>
          <w:noProof/>
        </w:rPr>
        <w:pict>
          <v:shape id="_x0000_s5112" type="#_x0000_t75" style="position:absolute;left:0;text-align:left;margin-left:-73.25pt;margin-top:-73.05pt;width:268.85pt;height:183pt;z-index:132">
            <v:imagedata r:id="rId14" r:href="rId15"/>
          </v:shape>
        </w:pict>
      </w:r>
      <w:r w:rsidR="00B304B2">
        <w:fldChar w:fldCharType="begin"/>
      </w:r>
      <w:r w:rsidR="00B304B2">
        <w:instrText xml:space="preserve"> INCLUDEPICTURE "https://d33ljpvc0tflz5.cloudfront.net/dims3/MMH/thumbnail/400x210%3E/quality/75/http:/d26ua9paks4zq.cloudfront.net/2b/0f/c85508004db1950c924915b34a5d/resizes/500/189537.jpg" \* MERGEFORMATINET </w:instrText>
      </w:r>
      <w:r w:rsidR="00B304B2">
        <w:fldChar w:fldCharType="separate"/>
      </w:r>
      <w:r w:rsidR="00B304B2">
        <w:pict>
          <v:shape id="_x0000_i1027" type="#_x0000_t75" style="width:24pt;height:24pt"/>
        </w:pict>
      </w:r>
      <w:r w:rsidR="00B304B2">
        <w:fldChar w:fldCharType="end"/>
      </w:r>
      <w:r w:rsidR="00661498" w:rsidRPr="00661498">
        <w:t xml:space="preserve"> </w:t>
      </w:r>
      <w:r w:rsidR="00173CC1">
        <w:rPr>
          <w:noProof/>
        </w:rPr>
        <w:pict>
          <v:shape id="_x0000_s1877" type="#_x0000_t202" style="position:absolute;left:0;text-align:left;margin-left:178.3pt;margin-top:-73.05pt;width:365.75pt;height:793.05pt;z-index:-109;mso-position-horizontal-relative:text;mso-position-vertical-relative:text" fillcolor="#375623" stroked="f">
            <v:textbox style="mso-next-textbox:#_x0000_s1877">
              <w:txbxContent>
                <w:p w:rsidR="00D95314" w:rsidRPr="005E3EB0" w:rsidRDefault="00D95314">
                  <w:pPr>
                    <w:rPr>
                      <w:color w:val="FFFFFF"/>
                      <w:sz w:val="28"/>
                    </w:rPr>
                  </w:pPr>
                </w:p>
              </w:txbxContent>
            </v:textbox>
          </v:shape>
        </w:pict>
      </w:r>
    </w:p>
    <w:p w:rsidR="00DE0E9A" w:rsidRDefault="00DE0E9A"/>
    <w:p w:rsidR="00AC11FF" w:rsidRDefault="00AC11FF"/>
    <w:p w:rsidR="00AC11FF" w:rsidRDefault="00086EE6">
      <w:r>
        <w:rPr>
          <w:noProof/>
        </w:rPr>
        <w:pict>
          <v:shape id="_x0000_s1878" type="#_x0000_t202" style="position:absolute;margin-left:-73.25pt;margin-top:14.35pt;width:283.8pt;height:632.85pt;z-index:-108" fillcolor="#375623" stroked="f">
            <v:textbox>
              <w:txbxContent>
                <w:p w:rsidR="00D95314" w:rsidRDefault="00D95314"/>
              </w:txbxContent>
            </v:textbox>
          </v:shape>
        </w:pict>
      </w:r>
    </w:p>
    <w:p w:rsidR="00DE0E9A" w:rsidRDefault="00FA3ECC">
      <w:r>
        <w:rPr>
          <w:noProof/>
        </w:rPr>
        <w:pict>
          <v:shape id="_x0000_s1780" type="#_x0000_t202" style="position:absolute;margin-left:-41.3pt;margin-top:23.45pt;width:549.8pt;height:547.2pt;z-index:77" fillcolor="#f7caac" strokeweight="4pt">
            <v:textbox style="mso-next-textbox:#_x0000_s1780">
              <w:txbxContent>
                <w:p w:rsidR="00E80080" w:rsidRPr="00E80080" w:rsidRDefault="00E80080" w:rsidP="00E21143">
                  <w:pPr>
                    <w:spacing w:line="240" w:lineRule="auto"/>
                    <w:jc w:val="both"/>
                    <w:rPr>
                      <w:rFonts w:ascii="Arial" w:hAnsi="Arial" w:cs="Arial"/>
                      <w:i/>
                      <w:iCs/>
                      <w:sz w:val="20"/>
                      <w:szCs w:val="24"/>
                    </w:rPr>
                  </w:pPr>
                  <w:r w:rsidRPr="00E80080">
                    <w:rPr>
                      <w:rFonts w:ascii="Arial" w:hAnsi="Arial" w:cs="Arial"/>
                      <w:b/>
                      <w:bCs/>
                      <w:i/>
                      <w:iCs/>
                      <w:sz w:val="20"/>
                      <w:szCs w:val="24"/>
                    </w:rPr>
                    <w:t>Small Business Marketing</w:t>
                  </w:r>
                  <w:r w:rsidRPr="00E80080">
                    <w:rPr>
                      <w:rFonts w:ascii="Arial" w:hAnsi="Arial" w:cs="Arial"/>
                      <w:i/>
                      <w:iCs/>
                      <w:sz w:val="20"/>
                      <w:szCs w:val="24"/>
                    </w:rPr>
                    <w:t xml:space="preserve"> is often difficult for start-ups and Entrepreneurs. As expensive as it seems marketing and advertisement are highly important for every Biz- whether big or small. However, don't stress because there are a few techniques that can come in handy while </w:t>
                  </w:r>
                  <w:proofErr w:type="spellStart"/>
                  <w:r w:rsidRPr="00E80080">
                    <w:rPr>
                      <w:rFonts w:ascii="Arial" w:hAnsi="Arial" w:cs="Arial"/>
                      <w:i/>
                      <w:iCs/>
                      <w:sz w:val="20"/>
                      <w:szCs w:val="24"/>
                    </w:rPr>
                    <w:t>strategising</w:t>
                  </w:r>
                  <w:proofErr w:type="spellEnd"/>
                  <w:r w:rsidRPr="00E80080">
                    <w:rPr>
                      <w:rFonts w:ascii="Arial" w:hAnsi="Arial" w:cs="Arial"/>
                      <w:i/>
                      <w:iCs/>
                      <w:sz w:val="20"/>
                      <w:szCs w:val="24"/>
                    </w:rPr>
                    <w:t xml:space="preserve"> your Marketing Techniques. 
</w:t>
                  </w:r>
                </w:p>
                <w:p w:rsidR="00E80080" w:rsidRPr="00E80080" w:rsidRDefault="00E80080" w:rsidP="00E21143">
                  <w:pPr>
                    <w:spacing w:line="240" w:lineRule="auto"/>
                    <w:jc w:val="both"/>
                    <w:rPr>
                      <w:rFonts w:ascii="Arial" w:hAnsi="Arial" w:cs="Arial"/>
                      <w:i/>
                      <w:iCs/>
                      <w:sz w:val="20"/>
                      <w:szCs w:val="24"/>
                    </w:rPr>
                  </w:pPr>
                  <w:r w:rsidRPr="00E80080">
                    <w:rPr>
                      <w:rFonts w:ascii="Arial" w:hAnsi="Arial" w:cs="Arial"/>
                      <w:i/>
                      <w:iCs/>
                      <w:sz w:val="20"/>
                      <w:szCs w:val="24"/>
                    </w:rPr>
                    <w:t xml:space="preserve">Worry less, work more. It is time to till until every penny gets its worth. Let's go over a few of such steps to understand the basic concept and idea of Marketing.
</w:t>
                  </w:r>
                </w:p>
                <w:p w:rsidR="00E80080" w:rsidRPr="00E80080" w:rsidRDefault="00E80080" w:rsidP="00E21143">
                  <w:pPr>
                    <w:pStyle w:val="ListParagraph"/>
                    <w:numPr>
                      <w:ilvl w:val="0"/>
                      <w:numId w:val="38"/>
                    </w:numPr>
                    <w:spacing w:line="240" w:lineRule="auto"/>
                    <w:jc w:val="both"/>
                    <w:rPr>
                      <w:rFonts w:ascii="Arial" w:hAnsi="Arial" w:cs="Arial"/>
                      <w:sz w:val="20"/>
                      <w:szCs w:val="24"/>
                    </w:rPr>
                  </w:pPr>
                  <w:r w:rsidRPr="00E80080">
                    <w:rPr>
                      <w:rFonts w:ascii="Arial" w:hAnsi="Arial" w:cs="Arial"/>
                      <w:b/>
                      <w:bCs/>
                      <w:sz w:val="20"/>
                      <w:szCs w:val="24"/>
                    </w:rPr>
                    <w:t xml:space="preserve">Know Your Audience:
</w:t>
                  </w:r>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Even a monkey in the circus knows ‘who’ to </w:t>
                  </w:r>
                  <w:proofErr w:type="spellStart"/>
                  <w:r w:rsidRPr="00E80080">
                    <w:rPr>
                      <w:rFonts w:ascii="Arial" w:hAnsi="Arial" w:cs="Arial"/>
                      <w:sz w:val="20"/>
                      <w:szCs w:val="24"/>
                    </w:rPr>
                    <w:t>please.Thus</w:t>
                  </w:r>
                  <w:proofErr w:type="spellEnd"/>
                  <w:r w:rsidRPr="00E80080">
                    <w:rPr>
                      <w:rFonts w:ascii="Arial" w:hAnsi="Arial" w:cs="Arial"/>
                      <w:sz w:val="20"/>
                      <w:szCs w:val="24"/>
                    </w:rPr>
                    <w:t xml:space="preserve"> it is important to understand the target audience from the population sample. It is highly preferable to know their demographics, social groups, tastes and psychographics to gauge their motives behind such buying behavior. 
</w:t>
                  </w:r>
                </w:p>
                <w:p w:rsidR="00E80080" w:rsidRPr="00E80080" w:rsidRDefault="00E80080" w:rsidP="00E21143">
                  <w:pPr>
                    <w:spacing w:line="240" w:lineRule="auto"/>
                    <w:jc w:val="both"/>
                    <w:rPr>
                      <w:rFonts w:ascii="Arial" w:hAnsi="Arial" w:cs="Arial"/>
                      <w:sz w:val="20"/>
                      <w:szCs w:val="24"/>
                    </w:rPr>
                  </w:pPr>
                  <w:r w:rsidRPr="00E80080">
                    <w:rPr>
                      <w:rFonts w:ascii="Arial" w:hAnsi="Arial" w:cs="Arial"/>
                      <w:b/>
                      <w:bCs/>
                      <w:sz w:val="20"/>
                      <w:szCs w:val="24"/>
                    </w:rPr>
                    <w:t xml:space="preserve">Identify the Motive behind Buying </w:t>
                  </w:r>
                  <w:proofErr w:type="spellStart"/>
                  <w:r w:rsidRPr="00E80080">
                    <w:rPr>
                      <w:rFonts w:ascii="Arial" w:hAnsi="Arial" w:cs="Arial"/>
                      <w:b/>
                      <w:bCs/>
                      <w:sz w:val="20"/>
                      <w:szCs w:val="24"/>
                    </w:rPr>
                    <w:t>Behaviour</w:t>
                  </w:r>
                  <w:proofErr w:type="spellEnd"/>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There are multiple reasons and motivations behind the buying behavior of the customer. Thus it is important to determine which stage of motivation is the buyer </w:t>
                  </w:r>
                  <w:proofErr w:type="spellStart"/>
                  <w:r w:rsidRPr="00E80080">
                    <w:rPr>
                      <w:rFonts w:ascii="Arial" w:hAnsi="Arial" w:cs="Arial"/>
                      <w:sz w:val="20"/>
                      <w:szCs w:val="24"/>
                    </w:rPr>
                    <w:t>on.It</w:t>
                  </w:r>
                  <w:proofErr w:type="spellEnd"/>
                  <w:r w:rsidRPr="00E80080">
                    <w:rPr>
                      <w:rFonts w:ascii="Arial" w:hAnsi="Arial" w:cs="Arial"/>
                      <w:sz w:val="20"/>
                      <w:szCs w:val="24"/>
                    </w:rPr>
                    <w:t xml:space="preserve"> is important to create a back-story for every customer in the buying hierarchy.
</w:t>
                  </w:r>
                </w:p>
                <w:p w:rsidR="00E80080" w:rsidRPr="00E80080" w:rsidRDefault="00E80080" w:rsidP="00E21143">
                  <w:pPr>
                    <w:pStyle w:val="ListParagraph"/>
                    <w:numPr>
                      <w:ilvl w:val="0"/>
                      <w:numId w:val="38"/>
                    </w:numPr>
                    <w:spacing w:line="240" w:lineRule="auto"/>
                    <w:jc w:val="both"/>
                    <w:rPr>
                      <w:rFonts w:ascii="Arial" w:hAnsi="Arial" w:cs="Arial"/>
                      <w:b/>
                      <w:bCs/>
                      <w:sz w:val="20"/>
                      <w:szCs w:val="24"/>
                    </w:rPr>
                  </w:pPr>
                  <w:r w:rsidRPr="00E80080">
                    <w:rPr>
                      <w:rFonts w:ascii="Arial" w:hAnsi="Arial" w:cs="Arial"/>
                      <w:b/>
                      <w:bCs/>
                      <w:sz w:val="20"/>
                      <w:szCs w:val="24"/>
                    </w:rPr>
                    <w:t>Upload Widely Vs. Word of Mouth</w:t>
                  </w:r>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It is almost necessary to decide whether the marketer wants to market via the internet or use word of mouth appeal. The psyche behind word of mouth, high-end customers like exclusivity, thus they want unique individual benefits that have been customized for them. On the other hand widely spreading and uploading content openly generally hits the </w:t>
                  </w:r>
                  <w:r w:rsidRPr="00E80080">
                    <w:rPr>
                      <w:rFonts w:ascii="Arial" w:hAnsi="Arial" w:cs="Arial"/>
                      <w:i/>
                      <w:iCs/>
                      <w:sz w:val="20"/>
                      <w:szCs w:val="24"/>
                    </w:rPr>
                    <w:t xml:space="preserve">Late Majority or the Laggards </w:t>
                  </w:r>
                  <w:r w:rsidRPr="00E80080">
                    <w:rPr>
                      <w:rFonts w:ascii="Arial" w:hAnsi="Arial" w:cs="Arial"/>
                      <w:sz w:val="20"/>
                      <w:szCs w:val="24"/>
                    </w:rPr>
                    <w:t xml:space="preserve">of the population.  </w:t>
                  </w:r>
                </w:p>
                <w:p w:rsidR="00E80080" w:rsidRPr="00E80080" w:rsidRDefault="00E80080" w:rsidP="00E21143">
                  <w:pPr>
                    <w:pStyle w:val="ListParagraph"/>
                    <w:numPr>
                      <w:ilvl w:val="0"/>
                      <w:numId w:val="38"/>
                    </w:numPr>
                    <w:spacing w:line="240" w:lineRule="auto"/>
                    <w:jc w:val="both"/>
                    <w:rPr>
                      <w:rFonts w:ascii="Arial" w:hAnsi="Arial" w:cs="Arial"/>
                      <w:sz w:val="20"/>
                      <w:szCs w:val="24"/>
                    </w:rPr>
                  </w:pPr>
                  <w:r w:rsidRPr="00E80080">
                    <w:rPr>
                      <w:rFonts w:ascii="Arial" w:hAnsi="Arial" w:cs="Arial"/>
                      <w:b/>
                      <w:bCs/>
                      <w:sz w:val="20"/>
                      <w:szCs w:val="24"/>
                    </w:rPr>
                    <w:t>Business Development and Network Building</w:t>
                  </w:r>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One should realize the importance of network building. Sometimes Cooperative Marketing and Cross Advertisements help the entrepreneurs in saving costs. The utmost benefit is that it is a win-win for both the parties with fewer expenses.
</w:t>
                  </w:r>
                </w:p>
                <w:p w:rsidR="00E80080" w:rsidRPr="00E80080" w:rsidRDefault="00E80080" w:rsidP="00E21143">
                  <w:pPr>
                    <w:pStyle w:val="ListParagraph"/>
                    <w:numPr>
                      <w:ilvl w:val="0"/>
                      <w:numId w:val="38"/>
                    </w:numPr>
                    <w:spacing w:line="240" w:lineRule="auto"/>
                    <w:jc w:val="both"/>
                    <w:rPr>
                      <w:rFonts w:ascii="Arial" w:hAnsi="Arial" w:cs="Arial"/>
                      <w:b/>
                      <w:bCs/>
                      <w:sz w:val="20"/>
                      <w:szCs w:val="24"/>
                    </w:rPr>
                  </w:pPr>
                  <w:r w:rsidRPr="00E80080">
                    <w:rPr>
                      <w:rFonts w:ascii="Arial" w:hAnsi="Arial" w:cs="Arial"/>
                      <w:b/>
                      <w:bCs/>
                      <w:sz w:val="20"/>
                      <w:szCs w:val="24"/>
                    </w:rPr>
                    <w:t xml:space="preserve">Use Public Relations </w:t>
                  </w:r>
                </w:p>
                <w:p w:rsidR="00E80080" w:rsidRPr="00E21143"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It is not necessary to always spend big bucks and market your product. Sometimes one can use the PR approach for better goodwill </w:t>
                  </w:r>
                  <w:proofErr w:type="spellStart"/>
                  <w:r w:rsidRPr="00E80080">
                    <w:rPr>
                      <w:rFonts w:ascii="Arial" w:hAnsi="Arial" w:cs="Arial"/>
                      <w:sz w:val="20"/>
                      <w:szCs w:val="24"/>
                    </w:rPr>
                    <w:t>also.It</w:t>
                  </w:r>
                  <w:proofErr w:type="spellEnd"/>
                  <w:r w:rsidRPr="00E80080">
                    <w:rPr>
                      <w:rFonts w:ascii="Arial" w:hAnsi="Arial" w:cs="Arial"/>
                      <w:sz w:val="20"/>
                      <w:szCs w:val="24"/>
                    </w:rPr>
                    <w:t xml:space="preserve"> is not a compulsion to use PR strategists on this; you can easily make use of your network base and take help from your fellow companions to generate press releases or graphics that can b</w:t>
                  </w:r>
                  <w:r w:rsidR="00E21143">
                    <w:rPr>
                      <w:rFonts w:ascii="Arial" w:hAnsi="Arial" w:cs="Arial"/>
                      <w:sz w:val="20"/>
                      <w:szCs w:val="24"/>
                    </w:rPr>
                    <w:t>e used to appeal to the masses.</w:t>
                  </w:r>
                </w:p>
                <w:p w:rsidR="00E80080" w:rsidRPr="00E80080" w:rsidRDefault="00E80080" w:rsidP="00E21143">
                  <w:pPr>
                    <w:spacing w:line="240" w:lineRule="auto"/>
                    <w:jc w:val="both"/>
                    <w:rPr>
                      <w:rFonts w:ascii="Arial" w:hAnsi="Arial" w:cs="Arial"/>
                      <w:b/>
                      <w:bCs/>
                      <w:sz w:val="20"/>
                      <w:szCs w:val="24"/>
                    </w:rPr>
                  </w:pPr>
                  <w:r w:rsidRPr="00E80080">
                    <w:rPr>
                      <w:rFonts w:ascii="Arial" w:hAnsi="Arial" w:cs="Arial"/>
                      <w:b/>
                      <w:bCs/>
                      <w:sz w:val="20"/>
                      <w:szCs w:val="24"/>
                    </w:rPr>
                    <w:t>Final Take-Away</w:t>
                  </w:r>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Budget marketing is not as hard as it seems. Yes, it is a lot of work, but it pays. The hardships that come your way will help you understand the market more, thus making you learn new tactics and techniques to get to the ultimate buyer. This is a zero loss plan for understanding, learning and ultimately making use of the technical knowhow of marketing.
</w:t>
                  </w:r>
                </w:p>
                <w:p w:rsidR="00E80080" w:rsidRPr="00E80080" w:rsidRDefault="00E80080" w:rsidP="00E21143">
                  <w:pPr>
                    <w:spacing w:line="240" w:lineRule="auto"/>
                    <w:jc w:val="both"/>
                    <w:rPr>
                      <w:rFonts w:ascii="Arial" w:hAnsi="Arial" w:cs="Arial"/>
                      <w:sz w:val="20"/>
                      <w:szCs w:val="24"/>
                    </w:rPr>
                  </w:pPr>
                  <w:r w:rsidRPr="00E80080">
                    <w:rPr>
                      <w:rFonts w:ascii="Arial" w:hAnsi="Arial" w:cs="Arial"/>
                      <w:sz w:val="20"/>
                      <w:szCs w:val="24"/>
                    </w:rPr>
                    <w:t xml:space="preserve">Your primary motive is to instil a desire within the customer to buy more of your product and thus increase your sales. This desire will lead to better feedback and Word-of- Mouth, which is again beneficial in Image Building.
</w:t>
                  </w:r>
                </w:p>
                <w:p w:rsidR="00E80080" w:rsidRPr="00E80080" w:rsidRDefault="00E80080" w:rsidP="00E21143">
                  <w:pPr>
                    <w:spacing w:line="240" w:lineRule="auto"/>
                    <w:jc w:val="both"/>
                    <w:rPr>
                      <w:rFonts w:ascii="Arial" w:hAnsi="Arial" w:cs="Arial"/>
                      <w:sz w:val="20"/>
                      <w:szCs w:val="24"/>
                    </w:rPr>
                  </w:pPr>
                </w:p>
                <w:p w:rsidR="004D2E33" w:rsidRPr="00E80080" w:rsidRDefault="004D2E33" w:rsidP="00E21143">
                  <w:pPr>
                    <w:spacing w:after="0" w:line="240" w:lineRule="auto"/>
                    <w:jc w:val="both"/>
                    <w:rPr>
                      <w:rFonts w:ascii="Arial" w:hAnsi="Arial" w:cs="Arial"/>
                      <w:sz w:val="16"/>
                      <w:szCs w:val="24"/>
                    </w:rPr>
                  </w:pPr>
                </w:p>
                <w:p w:rsidR="00D95314" w:rsidRPr="00E80080" w:rsidRDefault="00D95314" w:rsidP="00E21143">
                  <w:pPr>
                    <w:tabs>
                      <w:tab w:val="left" w:pos="0"/>
                      <w:tab w:val="left" w:pos="10350"/>
                    </w:tabs>
                    <w:spacing w:after="0" w:line="240" w:lineRule="auto"/>
                    <w:ind w:right="175"/>
                    <w:jc w:val="both"/>
                    <w:rPr>
                      <w:rFonts w:ascii="Arial" w:hAnsi="Arial" w:cs="Arial"/>
                      <w:sz w:val="18"/>
                      <w:szCs w:val="26"/>
                    </w:rPr>
                  </w:pPr>
                </w:p>
              </w:txbxContent>
            </v:textbox>
          </v:shape>
        </w:pict>
      </w:r>
      <w:r w:rsidR="00B339E7">
        <w:br w:type="page"/>
      </w:r>
      <w:r w:rsidR="002D17AC">
        <w:rPr>
          <w:noProof/>
        </w:rPr>
        <w:lastRenderedPageBreak/>
        <w:pict>
          <v:shape id="_x0000_s5118" type="#_x0000_t32" style="position:absolute;margin-left:-38.2pt;margin-top:-15.75pt;width:551.15pt;height:0;z-index:-51" o:connectortype="straight" strokecolor="#538135" strokeweight="5pt"/>
        </w:pict>
      </w:r>
      <w:r w:rsidR="00C57390">
        <w:rPr>
          <w:noProof/>
        </w:rPr>
        <w:pict>
          <v:shape id="Text Box 42" o:spid="_x0000_s1140" type="#_x0000_t202" style="position:absolute;margin-left:-45.45pt;margin-top:-11.95pt;width:565.25pt;height:131.1pt;z-index:1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" filled="f" fillcolor="black" stroked="f" strokecolor="#7030a0" strokeweight="3pt">
            <v:textbox style="mso-next-textbox:#Text Box 42">
              <w:txbxContent>
                <w:p w:rsidR="00D95314" w:rsidRPr="008A2396" w:rsidRDefault="00F73CD2" w:rsidP="003A7284">
                  <w:pPr>
                    <w:spacing w:after="0" w:line="240" w:lineRule="auto"/>
                    <w:jc w:val="center"/>
                    <w:rPr>
                      <w:rFonts w:ascii="Impact" w:hAnsi="Impact"/>
                      <w:color w:val="7030A0"/>
                      <w:sz w:val="90"/>
                      <w:szCs w:val="90"/>
                    </w:rPr>
                  </w:pPr>
                  <w:r w:rsidRPr="00F73CD2">
                    <w:rPr>
                      <w:rFonts w:ascii="Impact" w:eastAsia="Times New Roman" w:hAnsi="Impact"/>
                      <w:color w:val="FF0000"/>
                      <w:kern w:val="36"/>
                      <w:sz w:val="90"/>
                      <w:szCs w:val="90"/>
                    </w:rPr>
                    <w:t xml:space="preserve">PLAN </w:t>
                  </w:r>
                  <w:proofErr w:type="gramStart"/>
                  <w:r w:rsidRPr="00F73CD2">
                    <w:rPr>
                      <w:rFonts w:ascii="Impact" w:eastAsia="Times New Roman" w:hAnsi="Impact"/>
                      <w:color w:val="FF0000"/>
                      <w:kern w:val="36"/>
                      <w:sz w:val="90"/>
                      <w:szCs w:val="90"/>
                    </w:rPr>
                    <w:t>YOUR</w:t>
                  </w:r>
                  <w:proofErr w:type="gramEnd"/>
                  <w:r w:rsidRPr="00F73CD2">
                    <w:rPr>
                      <w:rFonts w:ascii="Impact" w:eastAsia="Times New Roman" w:hAnsi="Impact"/>
                      <w:color w:val="FF0000"/>
                      <w:kern w:val="36"/>
                      <w:sz w:val="90"/>
                      <w:szCs w:val="90"/>
                    </w:rPr>
                    <w:t xml:space="preserve"> PROMOTION: </w:t>
                  </w:r>
                  <w:r w:rsidRPr="008A2396">
                    <w:rPr>
                      <w:rFonts w:ascii="Impact" w:eastAsia="Times New Roman" w:hAnsi="Impact"/>
                      <w:color w:val="7030A0"/>
                      <w:kern w:val="36"/>
                      <w:sz w:val="90"/>
                      <w:szCs w:val="90"/>
                    </w:rPr>
                    <w:t>MARKETING A SMALL BUSINESS</w:t>
                  </w:r>
                </w:p>
              </w:txbxContent>
            </v:textbox>
          </v:shape>
        </w:pict>
      </w:r>
    </w:p>
    <w:p w:rsidR="0064384F" w:rsidRDefault="0064384F"/>
    <w:p w:rsidR="00DE0E9A" w:rsidRDefault="00DE0E9A"/>
    <w:p w:rsidR="00DE0E9A" w:rsidRDefault="008A2396">
      <w:r>
        <w:rPr>
          <w:noProof/>
        </w:rPr>
        <w:pict>
          <v:shape id="_x0000_s5117" type="#_x0000_t32" style="position:absolute;margin-left:-39.9pt;margin-top:38.05pt;width:551.15pt;height:0;z-index:-52" o:connectortype="straight" strokecolor="#538135" strokeweight="5pt"/>
        </w:pict>
      </w:r>
      <w:r>
        <w:rPr>
          <w:noProof/>
        </w:rPr>
        <w:pict>
          <v:shape id="_x0000_s5115" type="#_x0000_t202" style="position:absolute;margin-left:189.15pt;margin-top:274.9pt;width:183.55pt;height:334.7pt;z-index:135" stroked="f">
            <v:textbox>
              <w:txbxContent>
                <w:p w:rsidR="00673B9F" w:rsidRPr="005432F7" w:rsidRDefault="00673B9F" w:rsidP="00673B9F">
                  <w:pPr>
                    <w:spacing w:line="240" w:lineRule="auto"/>
                    <w:jc w:val="both"/>
                    <w:rPr>
                      <w:rFonts w:ascii="Arial" w:hAnsi="Arial" w:cs="Arial"/>
                      <w:b/>
                      <w:bCs/>
                      <w:sz w:val="15"/>
                      <w:szCs w:val="15"/>
                    </w:rPr>
                  </w:pPr>
                  <w:r w:rsidRPr="005432F7">
                    <w:rPr>
                      <w:rFonts w:ascii="Arial" w:hAnsi="Arial" w:cs="Arial"/>
                      <w:b/>
                      <w:bCs/>
                      <w:sz w:val="15"/>
                      <w:szCs w:val="15"/>
                    </w:rPr>
                    <w:t xml:space="preserve">Innovate With the Internet
</w:t>
                  </w:r>
                </w:p>
                <w:p w:rsidR="00673B9F" w:rsidRPr="005432F7" w:rsidRDefault="00673B9F" w:rsidP="00673B9F">
                  <w:pPr>
                    <w:spacing w:line="240" w:lineRule="auto"/>
                    <w:jc w:val="both"/>
                    <w:rPr>
                      <w:rFonts w:ascii="Arial" w:hAnsi="Arial" w:cs="Arial"/>
                      <w:sz w:val="15"/>
                      <w:szCs w:val="15"/>
                    </w:rPr>
                  </w:pPr>
                  <w:r w:rsidRPr="005432F7">
                    <w:rPr>
                      <w:rFonts w:ascii="Arial" w:hAnsi="Arial" w:cs="Arial"/>
                      <w:sz w:val="15"/>
                      <w:szCs w:val="15"/>
                    </w:rPr>
                    <w:t>The advances in communications and technology have proved to be a boon for small businesses. A sole proprietor or a start-up with the limited workforce can just rely on newsletters, email promoti</w:t>
                  </w:r>
                  <w:r w:rsidR="005432F7" w:rsidRPr="005432F7">
                    <w:rPr>
                      <w:rFonts w:ascii="Arial" w:hAnsi="Arial" w:cs="Arial"/>
                      <w:sz w:val="15"/>
                      <w:szCs w:val="15"/>
                    </w:rPr>
                    <w:t>ons, and online advertisements.</w:t>
                  </w:r>
                </w:p>
                <w:p w:rsidR="00673B9F" w:rsidRPr="005432F7" w:rsidRDefault="00673B9F" w:rsidP="00673B9F">
                  <w:pPr>
                    <w:spacing w:line="240" w:lineRule="auto"/>
                    <w:jc w:val="both"/>
                    <w:rPr>
                      <w:rFonts w:ascii="Arial" w:hAnsi="Arial" w:cs="Arial"/>
                      <w:sz w:val="15"/>
                      <w:szCs w:val="15"/>
                    </w:rPr>
                  </w:pPr>
                  <w:r w:rsidRPr="005432F7">
                    <w:rPr>
                      <w:rFonts w:ascii="Arial" w:hAnsi="Arial" w:cs="Arial"/>
                      <w:sz w:val="15"/>
                      <w:szCs w:val="15"/>
                    </w:rPr>
                    <w:t>Blogging and postings on social networking sites hardly cost any money. The budget limitations can be overcome with a few skills in typing and creative writing. Small businesses with advertising money can employ freelancers and ad-posting assistants.</w:t>
                  </w:r>
                </w:p>
                <w:p w:rsidR="00673B9F" w:rsidRPr="005432F7" w:rsidRDefault="00673B9F" w:rsidP="00673B9F">
                  <w:pPr>
                    <w:spacing w:line="240" w:lineRule="auto"/>
                    <w:jc w:val="both"/>
                    <w:rPr>
                      <w:rFonts w:ascii="Arial" w:hAnsi="Arial" w:cs="Arial"/>
                      <w:b/>
                      <w:bCs/>
                      <w:sz w:val="15"/>
                      <w:szCs w:val="15"/>
                    </w:rPr>
                  </w:pPr>
                  <w:r w:rsidRPr="005432F7">
                    <w:rPr>
                      <w:rFonts w:ascii="Arial" w:hAnsi="Arial" w:cs="Arial"/>
                      <w:b/>
                      <w:bCs/>
                      <w:sz w:val="15"/>
                      <w:szCs w:val="15"/>
                    </w:rPr>
                    <w:t xml:space="preserve">Promote </w:t>
                  </w:r>
                  <w:proofErr w:type="gramStart"/>
                  <w:r w:rsidRPr="005432F7">
                    <w:rPr>
                      <w:rFonts w:ascii="Arial" w:hAnsi="Arial" w:cs="Arial"/>
                      <w:b/>
                      <w:bCs/>
                      <w:sz w:val="15"/>
                      <w:szCs w:val="15"/>
                    </w:rPr>
                    <w:t>The</w:t>
                  </w:r>
                  <w:proofErr w:type="gramEnd"/>
                  <w:r w:rsidRPr="005432F7">
                    <w:rPr>
                      <w:rFonts w:ascii="Arial" w:hAnsi="Arial" w:cs="Arial"/>
                      <w:b/>
                      <w:bCs/>
                      <w:sz w:val="15"/>
                      <w:szCs w:val="15"/>
                    </w:rPr>
                    <w:t xml:space="preserve"> Positives With Passion</w:t>
                  </w:r>
                </w:p>
                <w:p w:rsidR="00673B9F" w:rsidRPr="005432F7" w:rsidRDefault="00673B9F" w:rsidP="00673B9F">
                  <w:pPr>
                    <w:pStyle w:val="ListParagraph"/>
                    <w:numPr>
                      <w:ilvl w:val="0"/>
                      <w:numId w:val="39"/>
                    </w:numPr>
                    <w:spacing w:line="240" w:lineRule="auto"/>
                    <w:ind w:left="360" w:hanging="270"/>
                    <w:jc w:val="both"/>
                    <w:rPr>
                      <w:rFonts w:ascii="Arial" w:hAnsi="Arial" w:cs="Arial"/>
                      <w:b/>
                      <w:bCs/>
                      <w:sz w:val="15"/>
                      <w:szCs w:val="15"/>
                    </w:rPr>
                  </w:pPr>
                  <w:r w:rsidRPr="005432F7">
                    <w:rPr>
                      <w:rFonts w:ascii="Arial" w:hAnsi="Arial" w:cs="Arial"/>
                      <w:sz w:val="15"/>
                      <w:szCs w:val="15"/>
                    </w:rPr>
                    <w:t xml:space="preserve">Marketing for small businesses has to be reliable. A newsletter that is well written has to be descriptive. Feedback from trustworthy friends will ensure that the message has to be conveyed, and it will be well understood.
</w:t>
                  </w:r>
                </w:p>
                <w:p w:rsidR="00673B9F" w:rsidRPr="005432F7" w:rsidRDefault="00673B9F" w:rsidP="00673B9F">
                  <w:pPr>
                    <w:pStyle w:val="ListParagraph"/>
                    <w:numPr>
                      <w:ilvl w:val="0"/>
                      <w:numId w:val="39"/>
                    </w:numPr>
                    <w:spacing w:line="240" w:lineRule="auto"/>
                    <w:ind w:left="360" w:hanging="270"/>
                    <w:jc w:val="both"/>
                    <w:rPr>
                      <w:rFonts w:ascii="Arial" w:hAnsi="Arial" w:cs="Arial"/>
                      <w:b/>
                      <w:bCs/>
                      <w:sz w:val="15"/>
                      <w:szCs w:val="15"/>
                    </w:rPr>
                  </w:pPr>
                  <w:r w:rsidRPr="005432F7">
                    <w:rPr>
                      <w:rFonts w:ascii="Arial" w:hAnsi="Arial" w:cs="Arial"/>
                      <w:sz w:val="15"/>
                      <w:szCs w:val="15"/>
                    </w:rPr>
                    <w:t>A clear and concise marketing strategy is essential. Determining the target clientele and realistic goals requires a plan. A mission statement will assist in this process.</w:t>
                  </w:r>
                </w:p>
                <w:p w:rsidR="00673B9F" w:rsidRPr="005432F7" w:rsidRDefault="00673B9F" w:rsidP="00673B9F">
                  <w:pPr>
                    <w:pStyle w:val="ListParagraph"/>
                    <w:numPr>
                      <w:ilvl w:val="0"/>
                      <w:numId w:val="39"/>
                    </w:numPr>
                    <w:spacing w:line="240" w:lineRule="auto"/>
                    <w:ind w:left="360" w:hanging="270"/>
                    <w:jc w:val="both"/>
                    <w:rPr>
                      <w:rFonts w:ascii="Arial" w:hAnsi="Arial" w:cs="Arial"/>
                      <w:b/>
                      <w:bCs/>
                      <w:sz w:val="15"/>
                      <w:szCs w:val="15"/>
                    </w:rPr>
                  </w:pPr>
                  <w:r w:rsidRPr="005432F7">
                    <w:rPr>
                      <w:rFonts w:ascii="Arial" w:hAnsi="Arial" w:cs="Arial"/>
                      <w:sz w:val="15"/>
                      <w:szCs w:val="15"/>
                    </w:rPr>
                    <w:t>Promoting small businesses is a delicate matter. Budgetary constraints have to be balanced with promotional prices. Decisive filtering of promotions helps in choosing an optimal advertising method.</w:t>
                  </w:r>
                </w:p>
                <w:p w:rsidR="00673B9F" w:rsidRPr="005432F7" w:rsidRDefault="00673B9F" w:rsidP="00673B9F">
                  <w:pPr>
                    <w:pStyle w:val="ListParagraph"/>
                    <w:numPr>
                      <w:ilvl w:val="0"/>
                      <w:numId w:val="39"/>
                    </w:numPr>
                    <w:spacing w:line="240" w:lineRule="auto"/>
                    <w:ind w:left="360" w:hanging="270"/>
                    <w:jc w:val="both"/>
                    <w:rPr>
                      <w:rFonts w:ascii="Arial" w:hAnsi="Arial" w:cs="Arial"/>
                      <w:b/>
                      <w:bCs/>
                      <w:sz w:val="15"/>
                      <w:szCs w:val="15"/>
                    </w:rPr>
                  </w:pPr>
                  <w:r w:rsidRPr="005432F7">
                    <w:rPr>
                      <w:rFonts w:ascii="Arial" w:hAnsi="Arial" w:cs="Arial"/>
                      <w:sz w:val="15"/>
                      <w:szCs w:val="15"/>
                    </w:rPr>
                    <w:t>Social responsibility is always appreciated. A donation to a reliable and relevant NGO helps in generating goodwil</w:t>
                  </w:r>
                  <w:r w:rsidR="006E136B">
                    <w:rPr>
                      <w:rFonts w:ascii="Arial" w:hAnsi="Arial" w:cs="Arial"/>
                      <w:sz w:val="15"/>
                      <w:szCs w:val="15"/>
                    </w:rPr>
                    <w:t>l and helps the business brand.</w:t>
                  </w:r>
                </w:p>
                <w:p w:rsidR="00700859" w:rsidRPr="005432F7" w:rsidRDefault="00700859" w:rsidP="00673B9F">
                  <w:pPr>
                    <w:spacing w:line="240" w:lineRule="auto"/>
                    <w:jc w:val="both"/>
                    <w:rPr>
                      <w:sz w:val="15"/>
                      <w:szCs w:val="15"/>
                    </w:rPr>
                  </w:pPr>
                </w:p>
              </w:txbxContent>
            </v:textbox>
          </v:shape>
        </w:pict>
      </w:r>
      <w:r>
        <w:rPr>
          <w:noProof/>
        </w:rPr>
        <w:pict>
          <v:shape id="_x0000_s5116" type="#_x0000_t202" style="position:absolute;margin-left:378.65pt;margin-top:274.9pt;width:119.7pt;height:334.7pt;z-index:136" fillcolor="#ffd966" stroked="f">
            <v:textbox>
              <w:txbxContent>
                <w:p w:rsidR="00673B9F" w:rsidRPr="005432F7" w:rsidRDefault="00673B9F" w:rsidP="00673B9F">
                  <w:pPr>
                    <w:spacing w:line="240" w:lineRule="auto"/>
                    <w:jc w:val="both"/>
                    <w:rPr>
                      <w:rFonts w:ascii="Arial" w:hAnsi="Arial" w:cs="Arial"/>
                      <w:b/>
                      <w:bCs/>
                      <w:sz w:val="15"/>
                      <w:szCs w:val="15"/>
                    </w:rPr>
                  </w:pPr>
                  <w:r w:rsidRPr="005432F7">
                    <w:rPr>
                      <w:rFonts w:ascii="Arial" w:hAnsi="Arial" w:cs="Arial"/>
                      <w:b/>
                      <w:bCs/>
                      <w:sz w:val="15"/>
                      <w:szCs w:val="15"/>
                    </w:rPr>
                    <w:t xml:space="preserve">Delete </w:t>
                  </w:r>
                  <w:proofErr w:type="gramStart"/>
                  <w:r w:rsidRPr="005432F7">
                    <w:rPr>
                      <w:rFonts w:ascii="Arial" w:hAnsi="Arial" w:cs="Arial"/>
                      <w:b/>
                      <w:bCs/>
                      <w:sz w:val="15"/>
                      <w:szCs w:val="15"/>
                    </w:rPr>
                    <w:t>The</w:t>
                  </w:r>
                  <w:proofErr w:type="gramEnd"/>
                  <w:r w:rsidRPr="005432F7">
                    <w:rPr>
                      <w:rFonts w:ascii="Arial" w:hAnsi="Arial" w:cs="Arial"/>
                      <w:b/>
                      <w:bCs/>
                      <w:sz w:val="15"/>
                      <w:szCs w:val="15"/>
                    </w:rPr>
                    <w:t xml:space="preserve"> Defects Decisively</w:t>
                  </w:r>
                </w:p>
                <w:p w:rsidR="00673B9F" w:rsidRPr="005432F7" w:rsidRDefault="00673B9F" w:rsidP="008A2396">
                  <w:pPr>
                    <w:pStyle w:val="ListParagraph"/>
                    <w:numPr>
                      <w:ilvl w:val="0"/>
                      <w:numId w:val="40"/>
                    </w:numPr>
                    <w:spacing w:line="240" w:lineRule="auto"/>
                    <w:ind w:left="270" w:hanging="180"/>
                    <w:jc w:val="both"/>
                    <w:rPr>
                      <w:rFonts w:ascii="Arial" w:hAnsi="Arial" w:cs="Arial"/>
                      <w:b/>
                      <w:bCs/>
                      <w:sz w:val="15"/>
                      <w:szCs w:val="15"/>
                    </w:rPr>
                  </w:pPr>
                  <w:r w:rsidRPr="005432F7">
                    <w:rPr>
                      <w:rFonts w:ascii="Arial" w:hAnsi="Arial" w:cs="Arial"/>
                      <w:sz w:val="15"/>
                      <w:szCs w:val="15"/>
                    </w:rPr>
                    <w:t>Lack of clarity in selecting target clientele or a poor estimation of market prices can have chaotic results. Promotional prices may shoot up</w:t>
                  </w:r>
                  <w:r w:rsidR="006E136B">
                    <w:rPr>
                      <w:rFonts w:ascii="Arial" w:hAnsi="Arial" w:cs="Arial"/>
                      <w:sz w:val="15"/>
                      <w:szCs w:val="15"/>
                    </w:rPr>
                    <w:t>, and deadlines may go haywire.</w:t>
                  </w:r>
                </w:p>
                <w:p w:rsidR="00673B9F" w:rsidRPr="005432F7" w:rsidRDefault="00673B9F" w:rsidP="008A2396">
                  <w:pPr>
                    <w:pStyle w:val="ListParagraph"/>
                    <w:numPr>
                      <w:ilvl w:val="0"/>
                      <w:numId w:val="40"/>
                    </w:numPr>
                    <w:spacing w:line="240" w:lineRule="auto"/>
                    <w:ind w:left="270" w:hanging="180"/>
                    <w:jc w:val="both"/>
                    <w:rPr>
                      <w:rFonts w:ascii="Arial" w:hAnsi="Arial" w:cs="Arial"/>
                      <w:b/>
                      <w:bCs/>
                      <w:sz w:val="15"/>
                      <w:szCs w:val="15"/>
                    </w:rPr>
                  </w:pPr>
                  <w:r w:rsidRPr="005432F7">
                    <w:rPr>
                      <w:rFonts w:ascii="Arial" w:hAnsi="Arial" w:cs="Arial"/>
                      <w:sz w:val="15"/>
                      <w:szCs w:val="15"/>
                    </w:rPr>
                    <w:t>Knee jerk reactions and unreliable approaches can cause advertising costs to shoot up, and print</w:t>
                  </w:r>
                  <w:r w:rsidR="006E136B">
                    <w:rPr>
                      <w:rFonts w:ascii="Arial" w:hAnsi="Arial" w:cs="Arial"/>
                      <w:sz w:val="15"/>
                      <w:szCs w:val="15"/>
                    </w:rPr>
                    <w:t>ed materials could go to waste.</w:t>
                  </w:r>
                </w:p>
                <w:p w:rsidR="00673B9F" w:rsidRPr="005432F7" w:rsidRDefault="00673B9F" w:rsidP="00673B9F">
                  <w:pPr>
                    <w:spacing w:line="240" w:lineRule="auto"/>
                    <w:jc w:val="both"/>
                    <w:rPr>
                      <w:rFonts w:ascii="Arial" w:hAnsi="Arial" w:cs="Arial"/>
                      <w:b/>
                      <w:bCs/>
                      <w:sz w:val="15"/>
                      <w:szCs w:val="15"/>
                    </w:rPr>
                  </w:pPr>
                  <w:r w:rsidRPr="005432F7">
                    <w:rPr>
                      <w:rFonts w:ascii="Arial" w:hAnsi="Arial" w:cs="Arial"/>
                      <w:b/>
                      <w:bCs/>
                      <w:sz w:val="15"/>
                      <w:szCs w:val="15"/>
                    </w:rPr>
                    <w:t xml:space="preserve">Always End </w:t>
                  </w:r>
                  <w:proofErr w:type="gramStart"/>
                  <w:r w:rsidRPr="005432F7">
                    <w:rPr>
                      <w:rFonts w:ascii="Arial" w:hAnsi="Arial" w:cs="Arial"/>
                      <w:b/>
                      <w:bCs/>
                      <w:sz w:val="15"/>
                      <w:szCs w:val="15"/>
                    </w:rPr>
                    <w:t>On</w:t>
                  </w:r>
                  <w:proofErr w:type="gramEnd"/>
                  <w:r w:rsidRPr="005432F7">
                    <w:rPr>
                      <w:rFonts w:ascii="Arial" w:hAnsi="Arial" w:cs="Arial"/>
                      <w:b/>
                      <w:bCs/>
                      <w:sz w:val="15"/>
                      <w:szCs w:val="15"/>
                    </w:rPr>
                    <w:t xml:space="preserve"> A Positive Note</w:t>
                  </w:r>
                </w:p>
                <w:p w:rsidR="00673B9F" w:rsidRPr="005432F7" w:rsidRDefault="00673B9F" w:rsidP="00673B9F">
                  <w:pPr>
                    <w:spacing w:line="240" w:lineRule="auto"/>
                    <w:jc w:val="both"/>
                    <w:rPr>
                      <w:rFonts w:ascii="Arial" w:hAnsi="Arial" w:cs="Arial"/>
                      <w:sz w:val="15"/>
                      <w:szCs w:val="15"/>
                    </w:rPr>
                  </w:pPr>
                  <w:r w:rsidRPr="005432F7">
                    <w:rPr>
                      <w:rFonts w:ascii="Arial" w:hAnsi="Arial" w:cs="Arial"/>
                      <w:sz w:val="15"/>
                      <w:szCs w:val="15"/>
                    </w:rPr>
                    <w:t>Small business does not mean a narrow vision. A small entrepreneur who touches lives is a success story. Such expertise and achievements should be promoted with passion and commitment.</w:t>
                  </w:r>
                </w:p>
                <w:p w:rsidR="00673B9F" w:rsidRPr="005432F7" w:rsidRDefault="00673B9F" w:rsidP="00673B9F">
                  <w:pPr>
                    <w:spacing w:line="240" w:lineRule="auto"/>
                    <w:jc w:val="both"/>
                    <w:rPr>
                      <w:rFonts w:ascii="Arial" w:hAnsi="Arial" w:cs="Arial"/>
                      <w:sz w:val="15"/>
                      <w:szCs w:val="15"/>
                    </w:rPr>
                  </w:pPr>
                  <w:r w:rsidRPr="005432F7">
                    <w:rPr>
                      <w:rFonts w:ascii="Arial" w:hAnsi="Arial" w:cs="Arial"/>
                      <w:sz w:val="15"/>
                      <w:szCs w:val="15"/>
                    </w:rPr>
                    <w:t xml:space="preserve">Political uncertainties and economic policy changes throw up new challenges every day. Small business owners can overcome unpredictability by innovating and finding new marketing strategies and increase their clientele. </w:t>
                  </w:r>
                </w:p>
                <w:p w:rsidR="00700859" w:rsidRPr="005432F7" w:rsidRDefault="00700859" w:rsidP="00673B9F">
                  <w:pPr>
                    <w:spacing w:line="240" w:lineRule="auto"/>
                    <w:jc w:val="both"/>
                    <w:rPr>
                      <w:sz w:val="15"/>
                      <w:szCs w:val="15"/>
                    </w:rPr>
                  </w:pPr>
                </w:p>
              </w:txbxContent>
            </v:textbox>
          </v:shape>
        </w:pict>
      </w:r>
      <w:r w:rsidR="00673B9F">
        <w:rPr>
          <w:noProof/>
        </w:rPr>
        <w:pict>
          <v:shape id="_x0000_s5114" type="#_x0000_t202" style="position:absolute;margin-left:-31.35pt;margin-top:57.95pt;width:204pt;height:551.65pt;z-index:134" fillcolor="#002060" stroked="f">
            <v:textbox>
              <w:txbxContent>
                <w:p w:rsidR="00700859" w:rsidRPr="00673B9F" w:rsidRDefault="00700859" w:rsidP="00700859">
                  <w:pPr>
                    <w:spacing w:line="240" w:lineRule="auto"/>
                    <w:jc w:val="both"/>
                    <w:rPr>
                      <w:rFonts w:ascii="Arial" w:hAnsi="Arial" w:cs="Arial"/>
                      <w:b/>
                      <w:bCs/>
                      <w:sz w:val="16"/>
                      <w:szCs w:val="24"/>
                    </w:rPr>
                  </w:pPr>
                  <w:r w:rsidRPr="00673B9F">
                    <w:rPr>
                      <w:rFonts w:ascii="Arial" w:hAnsi="Arial" w:cs="Arial"/>
                      <w:b/>
                      <w:bCs/>
                      <w:sz w:val="16"/>
                      <w:szCs w:val="24"/>
                    </w:rPr>
                    <w:t>It Is Not Business As Usual!</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The rise and fall in fortunes in the business world is now common. But it is not business as usual for the smaller players. A proprietary firm with dozen employees or a start-up with two co-founders can hardly a</w:t>
                  </w:r>
                  <w:r w:rsidR="005432F7">
                    <w:rPr>
                      <w:rFonts w:ascii="Arial" w:hAnsi="Arial" w:cs="Arial"/>
                      <w:sz w:val="16"/>
                      <w:szCs w:val="24"/>
                    </w:rPr>
                    <w:t>fford to fail in today's world.</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The modern business world can get lonely, and small businesses can get lost in a maze. The solution is deft planning and i</w:t>
                  </w:r>
                  <w:r w:rsidR="005432F7">
                    <w:rPr>
                      <w:rFonts w:ascii="Arial" w:hAnsi="Arial" w:cs="Arial"/>
                      <w:sz w:val="16"/>
                      <w:szCs w:val="24"/>
                    </w:rPr>
                    <w:t>nnovative marketing strategies.</w:t>
                  </w:r>
                </w:p>
                <w:p w:rsidR="00700859" w:rsidRPr="00673B9F" w:rsidRDefault="00700859" w:rsidP="00700859">
                  <w:pPr>
                    <w:spacing w:line="240" w:lineRule="auto"/>
                    <w:jc w:val="both"/>
                    <w:rPr>
                      <w:rFonts w:ascii="Arial" w:hAnsi="Arial" w:cs="Arial"/>
                      <w:b/>
                      <w:bCs/>
                      <w:sz w:val="16"/>
                      <w:szCs w:val="24"/>
                    </w:rPr>
                  </w:pPr>
                  <w:r w:rsidRPr="00673B9F">
                    <w:rPr>
                      <w:rFonts w:ascii="Arial" w:hAnsi="Arial" w:cs="Arial"/>
                      <w:b/>
                      <w:bCs/>
                      <w:sz w:val="16"/>
                      <w:szCs w:val="24"/>
                    </w:rPr>
                    <w:t xml:space="preserve">Horses </w:t>
                  </w:r>
                  <w:proofErr w:type="gramStart"/>
                  <w:r w:rsidRPr="00673B9F">
                    <w:rPr>
                      <w:rFonts w:ascii="Arial" w:hAnsi="Arial" w:cs="Arial"/>
                      <w:b/>
                      <w:bCs/>
                      <w:sz w:val="16"/>
                      <w:szCs w:val="24"/>
                    </w:rPr>
                    <w:t>For</w:t>
                  </w:r>
                  <w:proofErr w:type="gramEnd"/>
                  <w:r w:rsidRPr="00673B9F">
                    <w:rPr>
                      <w:rFonts w:ascii="Arial" w:hAnsi="Arial" w:cs="Arial"/>
                      <w:b/>
                      <w:bCs/>
                      <w:sz w:val="16"/>
                      <w:szCs w:val="24"/>
                    </w:rPr>
                    <w:t xml:space="preserve"> Courses</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 xml:space="preserve">Not all small business have identical marketing needs. A floating salon on a canal has tiny in common with a high-tech </w:t>
                  </w:r>
                  <w:proofErr w:type="spellStart"/>
                  <w:r w:rsidRPr="00673B9F">
                    <w:rPr>
                      <w:rFonts w:ascii="Arial" w:hAnsi="Arial" w:cs="Arial"/>
                      <w:sz w:val="16"/>
                      <w:szCs w:val="24"/>
                    </w:rPr>
                    <w:t>start up</w:t>
                  </w:r>
                  <w:proofErr w:type="spellEnd"/>
                  <w:r w:rsidRPr="00673B9F">
                    <w:rPr>
                      <w:rFonts w:ascii="Arial" w:hAnsi="Arial" w:cs="Arial"/>
                      <w:sz w:val="16"/>
                      <w:szCs w:val="24"/>
                    </w:rPr>
                    <w:t xml:space="preserve"> on the internet. Marketing strategies should suit the requirements of the business.</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The floating salon offering hair styling is an advertisement in itself. Novelty factor, curiosity, and word-of-mouth will suffice for a local market. It needs tiny formal marketing support other than a flyer</w:t>
                  </w:r>
                  <w:r w:rsidR="005432F7">
                    <w:rPr>
                      <w:rFonts w:ascii="Arial" w:hAnsi="Arial" w:cs="Arial"/>
                      <w:sz w:val="16"/>
                      <w:szCs w:val="24"/>
                    </w:rPr>
                    <w:t xml:space="preserve"> or a newspaper advertisement. </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An online tech startup requires more up-to-date methods for marketing. A marketing plan with well-defined targets is needed. Support of technical aids and software is inevitable for such an endeavor.</w:t>
                  </w:r>
                </w:p>
                <w:p w:rsidR="00700859" w:rsidRPr="00673B9F" w:rsidRDefault="00700859" w:rsidP="00700859">
                  <w:pPr>
                    <w:spacing w:line="240" w:lineRule="auto"/>
                    <w:jc w:val="both"/>
                    <w:rPr>
                      <w:rFonts w:ascii="Arial" w:hAnsi="Arial" w:cs="Arial"/>
                      <w:b/>
                      <w:bCs/>
                      <w:sz w:val="16"/>
                      <w:szCs w:val="24"/>
                    </w:rPr>
                  </w:pPr>
                  <w:r w:rsidRPr="00673B9F">
                    <w:rPr>
                      <w:rFonts w:ascii="Arial" w:hAnsi="Arial" w:cs="Arial"/>
                      <w:b/>
                      <w:bCs/>
                      <w:sz w:val="16"/>
                      <w:szCs w:val="24"/>
                    </w:rPr>
                    <w:t xml:space="preserve">Make Traditional Marketing Practical </w:t>
                  </w:r>
                  <w:proofErr w:type="gramStart"/>
                  <w:r w:rsidRPr="00673B9F">
                    <w:rPr>
                      <w:rFonts w:ascii="Arial" w:hAnsi="Arial" w:cs="Arial"/>
                      <w:b/>
                      <w:bCs/>
                      <w:sz w:val="16"/>
                      <w:szCs w:val="24"/>
                    </w:rPr>
                    <w:t>And</w:t>
                  </w:r>
                  <w:proofErr w:type="gramEnd"/>
                  <w:r w:rsidRPr="00673B9F">
                    <w:rPr>
                      <w:rFonts w:ascii="Arial" w:hAnsi="Arial" w:cs="Arial"/>
                      <w:b/>
                      <w:bCs/>
                      <w:sz w:val="16"/>
                      <w:szCs w:val="24"/>
                    </w:rPr>
                    <w:t xml:space="preserve"> Realistic</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 xml:space="preserve">The Internet has become ubiquitous, and mobile phones have added a new dimension to human mobility. But, tradition and customs are irreplaceable, and so </w:t>
                  </w:r>
                  <w:r w:rsidR="005432F7">
                    <w:rPr>
                      <w:rFonts w:ascii="Arial" w:hAnsi="Arial" w:cs="Arial"/>
                      <w:sz w:val="16"/>
                      <w:szCs w:val="24"/>
                    </w:rPr>
                    <w:t>are good old marketing methods.</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 xml:space="preserve">Newspaper advertisements, pamphlets, hoardings, and billboards are always reliable. Since small businesses have budget constraints, they have to seek practical promotional aids </w:t>
                  </w:r>
                  <w:r w:rsidR="005432F7">
                    <w:rPr>
                      <w:rFonts w:ascii="Arial" w:hAnsi="Arial" w:cs="Arial"/>
                      <w:sz w:val="16"/>
                      <w:szCs w:val="24"/>
                    </w:rPr>
                    <w:t xml:space="preserve">and realistic target audience. </w:t>
                  </w:r>
                </w:p>
                <w:p w:rsidR="00700859" w:rsidRPr="00673B9F" w:rsidRDefault="00700859" w:rsidP="00700859">
                  <w:pPr>
                    <w:spacing w:line="240" w:lineRule="auto"/>
                    <w:jc w:val="both"/>
                    <w:rPr>
                      <w:rFonts w:ascii="Arial" w:hAnsi="Arial" w:cs="Arial"/>
                      <w:b/>
                      <w:bCs/>
                      <w:sz w:val="16"/>
                      <w:szCs w:val="24"/>
                    </w:rPr>
                  </w:pPr>
                  <w:r w:rsidRPr="00673B9F">
                    <w:rPr>
                      <w:rFonts w:ascii="Arial" w:hAnsi="Arial" w:cs="Arial"/>
                      <w:b/>
                      <w:bCs/>
                      <w:sz w:val="16"/>
                      <w:szCs w:val="24"/>
                    </w:rPr>
                    <w:t xml:space="preserve">USP Goes </w:t>
                  </w:r>
                  <w:proofErr w:type="gramStart"/>
                  <w:r w:rsidRPr="00673B9F">
                    <w:rPr>
                      <w:rFonts w:ascii="Arial" w:hAnsi="Arial" w:cs="Arial"/>
                      <w:b/>
                      <w:bCs/>
                      <w:sz w:val="16"/>
                      <w:szCs w:val="24"/>
                    </w:rPr>
                    <w:t>A</w:t>
                  </w:r>
                  <w:proofErr w:type="gramEnd"/>
                  <w:r w:rsidRPr="00673B9F">
                    <w:rPr>
                      <w:rFonts w:ascii="Arial" w:hAnsi="Arial" w:cs="Arial"/>
                      <w:b/>
                      <w:bCs/>
                      <w:sz w:val="16"/>
                      <w:szCs w:val="24"/>
                    </w:rPr>
                    <w:t xml:space="preserve"> Long Way</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Unique Selling Point or USP is always a significant factor in marketing. Small businesses, both new entrants and expansion seekers, need a USP. USPs make clients take notice and leave a lasting impression on their minds.</w:t>
                  </w:r>
                </w:p>
                <w:p w:rsidR="00700859" w:rsidRPr="00673B9F" w:rsidRDefault="00700859" w:rsidP="00700859">
                  <w:pPr>
                    <w:spacing w:line="240" w:lineRule="auto"/>
                    <w:jc w:val="both"/>
                    <w:rPr>
                      <w:rFonts w:ascii="Arial" w:hAnsi="Arial" w:cs="Arial"/>
                      <w:sz w:val="16"/>
                      <w:szCs w:val="24"/>
                    </w:rPr>
                  </w:pPr>
                  <w:r w:rsidRPr="00673B9F">
                    <w:rPr>
                      <w:rFonts w:ascii="Arial" w:hAnsi="Arial" w:cs="Arial"/>
                      <w:sz w:val="16"/>
                      <w:szCs w:val="24"/>
                    </w:rPr>
                    <w:t>A new tech start-up can offer rewards for service subscription. It can strategize its marketing by promoting the offer online using social networking platforms.</w:t>
                  </w:r>
                </w:p>
                <w:p w:rsidR="001065DB" w:rsidRPr="00673B9F" w:rsidRDefault="001065DB" w:rsidP="00700859">
                  <w:pPr>
                    <w:spacing w:line="240" w:lineRule="auto"/>
                    <w:jc w:val="both"/>
                    <w:rPr>
                      <w:sz w:val="14"/>
                    </w:rPr>
                  </w:pPr>
                </w:p>
              </w:txbxContent>
            </v:textbox>
          </v:shape>
        </w:pict>
      </w:r>
      <w:r w:rsidR="00673B9F">
        <w:rPr>
          <w:noProof/>
        </w:rPr>
        <w:pict>
          <v:shape id="_x0000_s5113" type="#_x0000_t75" style="position:absolute;margin-left:189.15pt;margin-top:56.65pt;width:308.35pt;height:203.65pt;z-index:133">
            <v:imagedata r:id="rId16" r:href="rId17"/>
          </v:shape>
        </w:pict>
      </w:r>
      <w:r w:rsidR="00DE0E9A">
        <w:br w:type="page"/>
      </w:r>
    </w:p>
    <w:p w:rsidR="00DE0E9A" w:rsidRDefault="00E5379E">
      <w:r>
        <w:rPr>
          <w:noProof/>
        </w:rPr>
        <w:pict>
          <v:shape id="Picture 86" o:spid="_x0000_s2079" type="#_x0000_t75" style="position:absolute;margin-left:-67.05pt;margin-top:-64.55pt;width:599.7pt;height:779.6pt;z-index:-188;visibility:visible">
            <v:imagedata r:id="rId18" o:title=""/>
          </v:shape>
        </w:pict>
      </w:r>
    </w:p>
    <w:p w:rsidR="00774A97" w:rsidRDefault="00DE0E9A" w:rsidP="008D60AE">
      <w:pPr>
        <w:pStyle w:val="Heading2"/>
        <w:tabs>
          <w:tab w:val="bar" w:pos="1800"/>
        </w:tabs>
      </w:pPr>
      <w:r>
        <w:br w:type="page"/>
      </w:r>
      <w:r w:rsidR="00342723">
        <w:rPr>
          <w:noProof/>
        </w:rPr>
        <w:lastRenderedPageBreak/>
        <w:pict>
          <v:shape id="Text Box 48" o:spid="_x0000_s1127" type="#_x0000_t202" style="position:absolute;margin-left:-76.7pt;margin-top:-71.95pt;width:283.9pt;height:230.5pt;z-index:14;visibility:visible;mso-height-relative:margin" fillcolor="#603" stroked="f" strokecolor="#002060" strokeweight="4.5pt">
            <v:textbox style="mso-next-textbox:#Text Box 48">
              <w:txbxContent>
                <w:p w:rsidR="00D95314" w:rsidRPr="00342723" w:rsidRDefault="003B0F23" w:rsidP="007B6D4D">
                  <w:pPr>
                    <w:tabs>
                      <w:tab w:val="left" w:pos="270"/>
                    </w:tabs>
                    <w:spacing w:before="240" w:after="0" w:line="240" w:lineRule="auto"/>
                    <w:ind w:left="360" w:right="246"/>
                    <w:jc w:val="center"/>
                    <w:rPr>
                      <w:rFonts w:ascii="BigNoodleTitling" w:hAnsi="BigNoodleTitling"/>
                      <w:color w:val="FFFFFF"/>
                      <w:sz w:val="90"/>
                      <w:szCs w:val="90"/>
                    </w:rPr>
                  </w:pPr>
                  <w:r w:rsidRPr="00342723">
                    <w:rPr>
                      <w:rFonts w:ascii="BigNoodleTitling" w:hAnsi="BigNoodleTitling"/>
                      <w:color w:val="FFFFFF"/>
                      <w:sz w:val="90"/>
                      <w:szCs w:val="90"/>
                    </w:rPr>
                    <w:t>Quick Tips to Market Your Small Business All By Yourself</w:t>
                  </w:r>
                </w:p>
              </w:txbxContent>
            </v:textbox>
          </v:shape>
        </w:pict>
      </w:r>
      <w:r w:rsidR="003B0F23">
        <w:rPr>
          <w:noProof/>
        </w:rPr>
        <w:pict>
          <v:shape id="_x0000_s5119" type="#_x0000_t75" style="position:absolute;margin-left:207.2pt;margin-top:-71.95pt;width:332.8pt;height:202.25pt;z-index:139">
            <v:imagedata r:id="rId19" r:href="rId20" cropleft="4979f" cropright="4012f"/>
          </v:shape>
        </w:pict>
      </w:r>
      <w:r w:rsidR="00DF3EFC">
        <w:rPr>
          <w:noProof/>
        </w:rPr>
        <w:pict>
          <v:shape id="Text Box 149" o:spid="_x0000_s1133" type="#_x0000_t202" style="position:absolute;margin-left:478.85pt;margin-top:-69.7pt;width:77.15pt;height:27pt;z-index:2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" filled="f" stroked="f" strokeweight=".5pt">
            <v:textbox style="mso-next-textbox:#Text Box 149">
              <w:txbxContent>
                <w:p w:rsidR="00D95314" w:rsidRPr="00E54AB0" w:rsidRDefault="00D95314" w:rsidP="00FF744E">
                  <w:pPr>
                    <w:rPr>
                      <w:rFonts w:ascii="Arial" w:hAnsi="Arial" w:cs="Arial"/>
                      <w:b/>
                      <w:color w:val="FFFFFF"/>
                      <w:sz w:val="28"/>
                      <w:szCs w:val="28"/>
                    </w:rPr>
                  </w:pPr>
                  <w:r w:rsidRPr="00E54AB0">
                    <w:rPr>
                      <w:rFonts w:ascii="Arial" w:hAnsi="Arial" w:cs="Arial"/>
                      <w:b/>
                      <w:color w:val="FFFFFF"/>
                      <w:sz w:val="28"/>
                      <w:szCs w:val="28"/>
                    </w:rPr>
                    <w:t>OM 10</w:t>
                  </w:r>
                </w:p>
              </w:txbxContent>
            </v:textbox>
          </v:shape>
        </w:pict>
      </w:r>
    </w:p>
    <w:p w:rsidR="00DE0E9A" w:rsidRDefault="00DE0E9A"/>
    <w:p w:rsidR="00DB6996" w:rsidRDefault="00140C11">
      <w:r>
        <w:rPr>
          <w:noProof/>
        </w:rPr>
        <w:pict>
          <v:shape id="Text Box 52" o:spid="_x0000_s1130" type="#_x0000_t202" style="position:absolute;margin-left:-40.6pt;margin-top:115.6pt;width:548.45pt;height:529.8pt;z-index:15;visibility:visible;mso-width-relative:margin;mso-height-relative:margin" fillcolor="#d8d8d8" strokecolor="#c45911" strokeweight="4.5pt">
            <v:textbox style="mso-next-textbox:#Text Box 52">
              <w:txbxContent>
                <w:p w:rsidR="00342723" w:rsidRPr="00342723" w:rsidRDefault="00342723" w:rsidP="00B26399">
                  <w:pPr>
                    <w:jc w:val="both"/>
                    <w:rPr>
                      <w:rFonts w:ascii="Arial" w:hAnsi="Arial" w:cs="Arial"/>
                      <w:sz w:val="20"/>
                    </w:rPr>
                  </w:pPr>
                  <w:r w:rsidRPr="00342723">
                    <w:rPr>
                      <w:rFonts w:ascii="Arial" w:hAnsi="Arial" w:cs="Arial"/>
                      <w:sz w:val="20"/>
                    </w:rPr>
                    <w:t xml:space="preserve">Marketing your business is like flipping a coin. It can either go incredible, or it can get messed up. Heads or tails! </w:t>
                  </w:r>
                </w:p>
                <w:p w:rsidR="00342723" w:rsidRPr="00342723" w:rsidRDefault="00342723" w:rsidP="00B26399">
                  <w:pPr>
                    <w:jc w:val="both"/>
                    <w:rPr>
                      <w:rFonts w:ascii="Arial" w:hAnsi="Arial" w:cs="Arial"/>
                      <w:sz w:val="20"/>
                    </w:rPr>
                  </w:pPr>
                  <w:r w:rsidRPr="00342723">
                    <w:rPr>
                      <w:rFonts w:ascii="Arial" w:hAnsi="Arial" w:cs="Arial"/>
                      <w:sz w:val="20"/>
                    </w:rPr>
                    <w:t xml:space="preserve">But for small businesses, marketing doesn’t always have to be about spending big bucks on expensive teams with suited strangers who have weird accents. Just incorporate these quickies into your marketing ideas and promote your business. </w:t>
                  </w:r>
                </w:p>
                <w:p w:rsidR="00342723" w:rsidRPr="00342723" w:rsidRDefault="00342723" w:rsidP="00B26399">
                  <w:pPr>
                    <w:jc w:val="both"/>
                    <w:rPr>
                      <w:rFonts w:ascii="Arial" w:hAnsi="Arial" w:cs="Arial"/>
                      <w:b/>
                      <w:bCs/>
                      <w:sz w:val="20"/>
                    </w:rPr>
                  </w:pPr>
                  <w:r w:rsidRPr="00342723">
                    <w:rPr>
                      <w:rFonts w:ascii="Arial" w:hAnsi="Arial" w:cs="Arial"/>
                      <w:b/>
                      <w:bCs/>
                      <w:sz w:val="20"/>
                    </w:rPr>
                    <w:t xml:space="preserve">Make Friends </w:t>
                  </w:r>
                </w:p>
                <w:p w:rsidR="00342723" w:rsidRPr="00342723" w:rsidRDefault="00342723" w:rsidP="00B26399">
                  <w:pPr>
                    <w:jc w:val="both"/>
                    <w:rPr>
                      <w:rFonts w:ascii="Arial" w:hAnsi="Arial" w:cs="Arial"/>
                      <w:sz w:val="20"/>
                    </w:rPr>
                  </w:pPr>
                  <w:r w:rsidRPr="00342723">
                    <w:rPr>
                      <w:rFonts w:ascii="Arial" w:hAnsi="Arial" w:cs="Arial"/>
                      <w:sz w:val="20"/>
                    </w:rPr>
                    <w:t xml:space="preserve">Networking is crucial. Meeting new people opens up new doors. And you might not gain a horde of customers from all this, but you will acquire a lot of contacts. </w:t>
                  </w:r>
                </w:p>
                <w:p w:rsidR="00342723" w:rsidRPr="00342723" w:rsidRDefault="00342723" w:rsidP="00B26399">
                  <w:pPr>
                    <w:jc w:val="both"/>
                    <w:rPr>
                      <w:rFonts w:ascii="Arial" w:hAnsi="Arial" w:cs="Arial"/>
                      <w:sz w:val="20"/>
                    </w:rPr>
                  </w:pPr>
                  <w:r w:rsidRPr="00342723">
                    <w:rPr>
                      <w:rFonts w:ascii="Arial" w:hAnsi="Arial" w:cs="Arial"/>
                      <w:sz w:val="20"/>
                    </w:rPr>
                    <w:t xml:space="preserve">And contacts are what matter in the long run. </w:t>
                  </w:r>
                </w:p>
                <w:p w:rsidR="00342723" w:rsidRPr="00342723" w:rsidRDefault="00342723" w:rsidP="00B26399">
                  <w:pPr>
                    <w:jc w:val="both"/>
                    <w:rPr>
                      <w:rFonts w:ascii="Arial" w:hAnsi="Arial" w:cs="Arial"/>
                      <w:b/>
                      <w:bCs/>
                      <w:sz w:val="20"/>
                    </w:rPr>
                  </w:pPr>
                  <w:r w:rsidRPr="00342723">
                    <w:rPr>
                      <w:rFonts w:ascii="Arial" w:hAnsi="Arial" w:cs="Arial"/>
                      <w:b/>
                      <w:bCs/>
                      <w:sz w:val="20"/>
                    </w:rPr>
                    <w:t>Go Social on the Internet</w:t>
                  </w:r>
                </w:p>
                <w:p w:rsidR="00342723" w:rsidRPr="00342723" w:rsidRDefault="00342723" w:rsidP="00B26399">
                  <w:pPr>
                    <w:jc w:val="both"/>
                    <w:rPr>
                      <w:rFonts w:ascii="Arial" w:hAnsi="Arial" w:cs="Arial"/>
                      <w:sz w:val="20"/>
                    </w:rPr>
                  </w:pPr>
                  <w:r w:rsidRPr="00342723">
                    <w:rPr>
                      <w:rFonts w:ascii="Arial" w:hAnsi="Arial" w:cs="Arial"/>
                      <w:sz w:val="20"/>
                    </w:rPr>
                    <w:t xml:space="preserve">Marketing can be easily accomplished via the web. Swarm those social networking sites with your ideas. </w:t>
                  </w:r>
                </w:p>
                <w:p w:rsidR="00342723" w:rsidRPr="00342723" w:rsidRDefault="00342723" w:rsidP="00B26399">
                  <w:pPr>
                    <w:jc w:val="both"/>
                    <w:rPr>
                      <w:rFonts w:ascii="Arial" w:hAnsi="Arial" w:cs="Arial"/>
                      <w:sz w:val="20"/>
                    </w:rPr>
                  </w:pPr>
                  <w:r w:rsidRPr="00342723">
                    <w:rPr>
                      <w:rFonts w:ascii="Arial" w:hAnsi="Arial" w:cs="Arial"/>
                      <w:sz w:val="20"/>
                    </w:rPr>
                    <w:t xml:space="preserve">Blog about what you like. Post about how you work. Go live on YouTube. Use the Twitter magic. Turn those heads on Facebook. </w:t>
                  </w:r>
                </w:p>
                <w:p w:rsidR="00342723" w:rsidRPr="00342723" w:rsidRDefault="00342723" w:rsidP="00B26399">
                  <w:pPr>
                    <w:jc w:val="both"/>
                    <w:rPr>
                      <w:rFonts w:ascii="Arial" w:hAnsi="Arial" w:cs="Arial"/>
                      <w:b/>
                      <w:bCs/>
                      <w:sz w:val="20"/>
                    </w:rPr>
                  </w:pPr>
                  <w:r w:rsidRPr="00342723">
                    <w:rPr>
                      <w:rFonts w:ascii="Arial" w:hAnsi="Arial" w:cs="Arial"/>
                      <w:b/>
                      <w:bCs/>
                      <w:sz w:val="20"/>
                    </w:rPr>
                    <w:t>Know Your Numbers</w:t>
                  </w:r>
                </w:p>
                <w:p w:rsidR="00342723" w:rsidRPr="00342723" w:rsidRDefault="00342723" w:rsidP="00B26399">
                  <w:pPr>
                    <w:jc w:val="both"/>
                    <w:rPr>
                      <w:rFonts w:ascii="Arial" w:hAnsi="Arial" w:cs="Arial"/>
                      <w:sz w:val="20"/>
                    </w:rPr>
                  </w:pPr>
                  <w:r w:rsidRPr="00342723">
                    <w:rPr>
                      <w:rFonts w:ascii="Arial" w:hAnsi="Arial" w:cs="Arial"/>
                      <w:sz w:val="20"/>
                    </w:rPr>
                    <w:t xml:space="preserve">Marketing is a game of bringing in new business. Don’t forget your primary goal- to expand your clientele, to increase your revenue. </w:t>
                  </w:r>
                </w:p>
                <w:p w:rsidR="00342723" w:rsidRPr="00342723" w:rsidRDefault="00342723" w:rsidP="00B26399">
                  <w:pPr>
                    <w:jc w:val="both"/>
                    <w:rPr>
                      <w:rFonts w:ascii="Arial" w:hAnsi="Arial" w:cs="Arial"/>
                      <w:sz w:val="20"/>
                    </w:rPr>
                  </w:pPr>
                  <w:r w:rsidRPr="00342723">
                    <w:rPr>
                      <w:rFonts w:ascii="Arial" w:hAnsi="Arial" w:cs="Arial"/>
                      <w:sz w:val="20"/>
                    </w:rPr>
                    <w:t xml:space="preserve">Know what your current and long term aim is. Keep your revenues, sales statistics, profits and expenses in mind before you blurt out a sales pitch in the middle of a conversation. </w:t>
                  </w:r>
                </w:p>
                <w:p w:rsidR="00342723" w:rsidRPr="00342723" w:rsidRDefault="00342723" w:rsidP="00B26399">
                  <w:pPr>
                    <w:jc w:val="both"/>
                    <w:rPr>
                      <w:rFonts w:ascii="Arial" w:hAnsi="Arial" w:cs="Arial"/>
                      <w:b/>
                      <w:bCs/>
                      <w:sz w:val="20"/>
                    </w:rPr>
                  </w:pPr>
                  <w:r w:rsidRPr="00342723">
                    <w:rPr>
                      <w:rFonts w:ascii="Arial" w:hAnsi="Arial" w:cs="Arial"/>
                      <w:b/>
                      <w:bCs/>
                      <w:sz w:val="20"/>
                    </w:rPr>
                    <w:t>Host Events</w:t>
                  </w:r>
                </w:p>
                <w:p w:rsidR="00342723" w:rsidRPr="00342723" w:rsidRDefault="00342723" w:rsidP="00B26399">
                  <w:pPr>
                    <w:jc w:val="both"/>
                    <w:rPr>
                      <w:rFonts w:ascii="Arial" w:hAnsi="Arial" w:cs="Arial"/>
                      <w:sz w:val="20"/>
                    </w:rPr>
                  </w:pPr>
                  <w:r w:rsidRPr="00342723">
                    <w:rPr>
                      <w:rFonts w:ascii="Arial" w:hAnsi="Arial" w:cs="Arial"/>
                      <w:sz w:val="20"/>
                    </w:rPr>
                    <w:t xml:space="preserve">When you are promoting yourself with marketing goals in your mind, you will have to learn to speak up. And unless you and all your partners have top shelf stage fright, I believe you are covered. </w:t>
                  </w:r>
                </w:p>
                <w:p w:rsidR="00342723" w:rsidRPr="00342723" w:rsidRDefault="00342723" w:rsidP="00B26399">
                  <w:pPr>
                    <w:jc w:val="both"/>
                    <w:rPr>
                      <w:rFonts w:ascii="Arial" w:hAnsi="Arial" w:cs="Arial"/>
                      <w:sz w:val="20"/>
                    </w:rPr>
                  </w:pPr>
                  <w:r w:rsidRPr="00342723">
                    <w:rPr>
                      <w:rFonts w:ascii="Arial" w:hAnsi="Arial" w:cs="Arial"/>
                      <w:sz w:val="20"/>
                    </w:rPr>
                    <w:t xml:space="preserve">Arrange events. Host them. Talk to your customers. Give them extra invites and ask them nicely to bring friends along. Make them feel welcome. Make the extras your guests bring with them feel comfortable. </w:t>
                  </w:r>
                </w:p>
                <w:p w:rsidR="00342723" w:rsidRPr="00342723" w:rsidRDefault="00342723" w:rsidP="00B26399">
                  <w:pPr>
                    <w:jc w:val="both"/>
                    <w:rPr>
                      <w:rFonts w:ascii="Arial" w:hAnsi="Arial" w:cs="Arial"/>
                      <w:b/>
                      <w:bCs/>
                      <w:sz w:val="20"/>
                    </w:rPr>
                  </w:pPr>
                  <w:r w:rsidRPr="00342723">
                    <w:rPr>
                      <w:rFonts w:ascii="Arial" w:hAnsi="Arial" w:cs="Arial"/>
                      <w:b/>
                      <w:bCs/>
                      <w:sz w:val="20"/>
                    </w:rPr>
                    <w:t>Attend Events</w:t>
                  </w:r>
                </w:p>
                <w:p w:rsidR="00342723" w:rsidRPr="00342723" w:rsidRDefault="00342723" w:rsidP="00B26399">
                  <w:pPr>
                    <w:jc w:val="both"/>
                    <w:rPr>
                      <w:rFonts w:ascii="Arial" w:hAnsi="Arial" w:cs="Arial"/>
                      <w:sz w:val="20"/>
                    </w:rPr>
                  </w:pPr>
                  <w:r w:rsidRPr="00342723">
                    <w:rPr>
                      <w:rFonts w:ascii="Arial" w:hAnsi="Arial" w:cs="Arial"/>
                      <w:sz w:val="20"/>
                    </w:rPr>
                    <w:t xml:space="preserve">As important as hosting your events are, attending others' is equally important. Demonstrate what you are made up of. Make people realize what you bring to the table. </w:t>
                  </w:r>
                </w:p>
                <w:p w:rsidR="00342723" w:rsidRPr="00342723" w:rsidRDefault="00342723" w:rsidP="00B26399">
                  <w:pPr>
                    <w:jc w:val="both"/>
                    <w:rPr>
                      <w:rFonts w:ascii="Arial" w:hAnsi="Arial" w:cs="Arial"/>
                      <w:sz w:val="20"/>
                    </w:rPr>
                  </w:pPr>
                  <w:r w:rsidRPr="00342723">
                    <w:rPr>
                      <w:rFonts w:ascii="Arial" w:hAnsi="Arial" w:cs="Arial"/>
                      <w:sz w:val="20"/>
                    </w:rPr>
                    <w:t xml:space="preserve">A little creativity can change things. So, get at it. Create your marketing pitch. </w:t>
                  </w:r>
                </w:p>
                <w:p w:rsidR="00342723" w:rsidRPr="00342723" w:rsidRDefault="00342723" w:rsidP="00B26399">
                  <w:pPr>
                    <w:jc w:val="both"/>
                    <w:rPr>
                      <w:rFonts w:ascii="Arial" w:hAnsi="Arial" w:cs="Arial"/>
                      <w:sz w:val="20"/>
                    </w:rPr>
                  </w:pPr>
                </w:p>
                <w:p w:rsidR="00D95314" w:rsidRPr="00342723" w:rsidRDefault="00D95314" w:rsidP="00B26399">
                  <w:pPr>
                    <w:tabs>
                      <w:tab w:val="left" w:pos="180"/>
                      <w:tab w:val="center" w:pos="270"/>
                      <w:tab w:val="left" w:pos="4950"/>
                    </w:tabs>
                    <w:spacing w:before="240" w:after="0"/>
                    <w:ind w:left="270" w:right="186"/>
                    <w:jc w:val="both"/>
                    <w:rPr>
                      <w:rFonts w:ascii="Arial" w:hAnsi="Arial" w:cs="Arial"/>
                      <w:b/>
                      <w:sz w:val="18"/>
                      <w:szCs w:val="23"/>
                    </w:rPr>
                  </w:pPr>
                </w:p>
              </w:txbxContent>
            </v:textbox>
          </v:shape>
        </w:pict>
      </w:r>
      <w:r w:rsidR="0018407E">
        <w:rPr>
          <w:noProof/>
        </w:rPr>
        <w:pict>
          <v:shape id="_x0000_s1790" type="#_x0000_t202" style="position:absolute;margin-left:-76.7pt;margin-top:64.6pt;width:616.7pt;height:610.7pt;z-index:-111" fillcolor="#603" stroked="f">
            <v:textbox style="mso-next-textbox:#_x0000_s1790">
              <w:txbxContent>
                <w:p w:rsidR="00D95314" w:rsidRDefault="00D95314"/>
              </w:txbxContent>
            </v:textbox>
          </v:shape>
        </w:pict>
      </w:r>
      <w:r w:rsidR="00DE0E9A">
        <w:br w:type="page"/>
      </w:r>
      <w:r w:rsidR="00DB6996">
        <w:rPr>
          <w:noProof/>
        </w:rPr>
        <w:lastRenderedPageBreak/>
        <w:pict>
          <v:shape id="_x0000_s3092" type="#_x0000_t75" style="position:absolute;margin-left:-69pt;margin-top:-69pt;width:602pt;height:781.2pt;z-index:-95">
            <v:imagedata r:id="rId21" o:title="Local Cash Machines"/>
          </v:shape>
        </w:pict>
      </w:r>
    </w:p>
    <w:p w:rsidR="00DE0E9A" w:rsidRDefault="00DB6996">
      <w:r>
        <w:br w:type="page"/>
      </w:r>
      <w:r w:rsidR="00CA7E24">
        <w:rPr>
          <w:noProof/>
        </w:rPr>
        <w:lastRenderedPageBreak/>
        <w:pict>
          <v:shape id="_x0000_s5120" type="#_x0000_t75" style="position:absolute;margin-left:-74.7pt;margin-top:-71.9pt;width:615.4pt;height:324.3pt;z-index:-49">
            <v:imagedata r:id="rId22" r:href="rId23" croptop="4340f"/>
          </v:shape>
        </w:pict>
      </w:r>
    </w:p>
    <w:p w:rsidR="007D7980" w:rsidRDefault="007D7980"/>
    <w:p w:rsidR="00DE0E9A" w:rsidRDefault="00DE0E9A"/>
    <w:p w:rsidR="00DE0E9A" w:rsidRPr="0086646A" w:rsidRDefault="00DE0E9A">
      <w:pPr>
        <w:rPr>
          <w:color w:val="FFFFFF"/>
        </w:rPr>
      </w:pPr>
    </w:p>
    <w:p w:rsidR="00E93DE2" w:rsidRDefault="00E93DE2"/>
    <w:p w:rsidR="00E93DE2" w:rsidRDefault="00995066">
      <w:r>
        <w:rPr>
          <w:noProof/>
        </w:rPr>
        <w:pict>
          <v:shape id="_x0000_s2264" type="#_x0000_t202" style="position:absolute;margin-left:-38.25pt;margin-top:20pt;width:255.75pt;height:533.8pt;z-index:87" fillcolor="#c45911" stroked="f" strokecolor="#2e74b5" strokeweight="5pt">
            <v:stroke dashstyle="1 1"/>
            <v:textbox style="mso-next-textbox:#_x0000_s2264">
              <w:txbxContent>
                <w:p w:rsidR="00995066" w:rsidRPr="0086646A" w:rsidRDefault="00CA7E24" w:rsidP="00995066">
                  <w:pPr>
                    <w:spacing w:after="0" w:line="240" w:lineRule="auto"/>
                    <w:jc w:val="center"/>
                    <w:rPr>
                      <w:rFonts w:ascii="Impact" w:hAnsi="Impact"/>
                      <w:color w:val="FFFFFF"/>
                      <w:sz w:val="52"/>
                      <w:szCs w:val="66"/>
                    </w:rPr>
                  </w:pPr>
                  <w:r w:rsidRPr="0086646A">
                    <w:rPr>
                      <w:rFonts w:ascii="Impact" w:hAnsi="Impact"/>
                      <w:color w:val="FFFFFF"/>
                      <w:sz w:val="52"/>
                      <w:szCs w:val="66"/>
                    </w:rPr>
                    <w:t>SMALL BUSINESS MARKETING - IT’S MORE THAN JUST PROMOTION</w:t>
                  </w:r>
                </w:p>
                <w:p w:rsidR="00995066" w:rsidRPr="0086646A" w:rsidRDefault="00995066" w:rsidP="00995066">
                  <w:pPr>
                    <w:spacing w:after="0" w:line="240" w:lineRule="auto"/>
                    <w:jc w:val="both"/>
                    <w:rPr>
                      <w:rFonts w:ascii="BigNoodleTitling" w:hAnsi="BigNoodleTitling"/>
                      <w:color w:val="FFFFFF"/>
                      <w:sz w:val="16"/>
                      <w:szCs w:val="20"/>
                    </w:rPr>
                  </w:pPr>
                </w:p>
                <w:p w:rsidR="00995066" w:rsidRPr="0086646A" w:rsidRDefault="00995066" w:rsidP="00995066">
                  <w:pPr>
                    <w:spacing w:line="240" w:lineRule="auto"/>
                    <w:jc w:val="both"/>
                    <w:rPr>
                      <w:rFonts w:ascii="Arial" w:hAnsi="Arial" w:cs="Arial"/>
                      <w:i/>
                      <w:color w:val="FFFFFF"/>
                      <w:sz w:val="20"/>
                      <w:szCs w:val="24"/>
                    </w:rPr>
                  </w:pPr>
                  <w:r w:rsidRPr="0086646A">
                    <w:rPr>
                      <w:rFonts w:ascii="Arial" w:hAnsi="Arial" w:cs="Arial"/>
                      <w:b/>
                      <w:i/>
                      <w:color w:val="FFFFFF"/>
                      <w:sz w:val="20"/>
                      <w:szCs w:val="24"/>
                    </w:rPr>
                    <w:t xml:space="preserve">Small Business Marketing </w:t>
                  </w:r>
                  <w:r w:rsidRPr="0086646A">
                    <w:rPr>
                      <w:rFonts w:ascii="Arial" w:hAnsi="Arial" w:cs="Arial"/>
                      <w:i/>
                      <w:color w:val="FFFFFF"/>
                      <w:sz w:val="20"/>
                      <w:szCs w:val="24"/>
                    </w:rPr>
                    <w:t xml:space="preserve">is essential for setting up as well as the </w:t>
                  </w:r>
                  <w:r w:rsidRPr="0086646A">
                    <w:rPr>
                      <w:rFonts w:ascii="Arial" w:hAnsi="Arial" w:cs="Arial"/>
                      <w:i/>
                      <w:noProof/>
                      <w:color w:val="FFFFFF"/>
                      <w:sz w:val="20"/>
                      <w:szCs w:val="24"/>
                    </w:rPr>
                    <w:t>success</w:t>
                  </w:r>
                  <w:r w:rsidRPr="0086646A">
                    <w:rPr>
                      <w:rFonts w:ascii="Arial" w:hAnsi="Arial" w:cs="Arial"/>
                      <w:i/>
                      <w:color w:val="FFFFFF"/>
                      <w:sz w:val="20"/>
                      <w:szCs w:val="24"/>
                    </w:rPr>
                    <w:t xml:space="preserve"> of all small businesses. There is a complete process of planning and implementation involved in the Marketing process. It is not only about aspects related to promotion of the products or services.</w:t>
                  </w:r>
                </w:p>
                <w:p w:rsidR="00995066" w:rsidRPr="0086646A" w:rsidRDefault="00995066" w:rsidP="00995066">
                  <w:pPr>
                    <w:spacing w:line="240" w:lineRule="auto"/>
                    <w:jc w:val="both"/>
                    <w:rPr>
                      <w:rFonts w:ascii="Arial" w:hAnsi="Arial" w:cs="Arial"/>
                      <w:color w:val="FFFFFF"/>
                      <w:sz w:val="20"/>
                      <w:szCs w:val="24"/>
                    </w:rPr>
                  </w:pPr>
                  <w:r w:rsidRPr="0086646A">
                    <w:rPr>
                      <w:rFonts w:ascii="Arial" w:hAnsi="Arial" w:cs="Arial"/>
                      <w:color w:val="FFFFFF"/>
                      <w:sz w:val="20"/>
                      <w:szCs w:val="24"/>
                    </w:rPr>
                    <w:t xml:space="preserve">Marketing has been and will continue to be the crux of all successful businesses. In simple </w:t>
                  </w:r>
                  <w:r w:rsidRPr="0086646A">
                    <w:rPr>
                      <w:rFonts w:ascii="Arial" w:hAnsi="Arial" w:cs="Arial"/>
                      <w:noProof/>
                      <w:color w:val="FFFFFF"/>
                      <w:sz w:val="20"/>
                      <w:szCs w:val="24"/>
                    </w:rPr>
                    <w:t>terms,</w:t>
                  </w:r>
                  <w:r w:rsidRPr="0086646A">
                    <w:rPr>
                      <w:rFonts w:ascii="Arial" w:hAnsi="Arial" w:cs="Arial"/>
                      <w:color w:val="FFFFFF"/>
                      <w:sz w:val="20"/>
                      <w:szCs w:val="24"/>
                    </w:rPr>
                    <w:t xml:space="preserve"> it is identifying human needs and devising ways to meet those profitably. When it comes to Small Businesses, marketing plays a significantly important part.</w:t>
                  </w:r>
                </w:p>
                <w:p w:rsidR="00995066" w:rsidRPr="0086646A" w:rsidRDefault="00995066" w:rsidP="00995066">
                  <w:pPr>
                    <w:spacing w:line="240" w:lineRule="auto"/>
                    <w:jc w:val="both"/>
                    <w:rPr>
                      <w:rFonts w:ascii="Arial" w:hAnsi="Arial" w:cs="Arial"/>
                      <w:color w:val="FFFFFF"/>
                      <w:sz w:val="20"/>
                      <w:szCs w:val="24"/>
                    </w:rPr>
                  </w:pPr>
                  <w:r w:rsidRPr="0086646A">
                    <w:rPr>
                      <w:rFonts w:ascii="Arial" w:hAnsi="Arial" w:cs="Arial"/>
                      <w:color w:val="FFFFFF"/>
                      <w:sz w:val="20"/>
                      <w:szCs w:val="24"/>
                    </w:rPr>
                    <w:t>Small businesses don’t have an already known name in the market. They are thriving for a local presence with very limited resources. Small business Marketing helps them establish and retain a customer base.</w:t>
                  </w:r>
                </w:p>
                <w:p w:rsidR="00995066" w:rsidRPr="0086646A" w:rsidRDefault="00995066" w:rsidP="00995066">
                  <w:pPr>
                    <w:spacing w:line="240" w:lineRule="auto"/>
                    <w:jc w:val="both"/>
                    <w:rPr>
                      <w:rFonts w:ascii="Arial" w:hAnsi="Arial" w:cs="Arial"/>
                      <w:color w:val="FFFFFF"/>
                      <w:sz w:val="20"/>
                      <w:szCs w:val="24"/>
                    </w:rPr>
                  </w:pPr>
                  <w:r w:rsidRPr="0086646A">
                    <w:rPr>
                      <w:rFonts w:ascii="Arial" w:hAnsi="Arial" w:cs="Arial"/>
                      <w:color w:val="FFFFFF"/>
                      <w:sz w:val="20"/>
                      <w:szCs w:val="24"/>
                    </w:rPr>
                    <w:t>With the advent of social media innovations and availability of numerous internet-based options many small businesses are booming. But the failure rate for them is also very high.</w:t>
                  </w:r>
                </w:p>
                <w:p w:rsidR="00995066" w:rsidRPr="0086646A" w:rsidRDefault="00995066" w:rsidP="00995066">
                  <w:pPr>
                    <w:spacing w:line="240" w:lineRule="auto"/>
                    <w:jc w:val="both"/>
                    <w:rPr>
                      <w:rFonts w:ascii="Arial" w:hAnsi="Arial" w:cs="Arial"/>
                      <w:b/>
                      <w:color w:val="FFFFFF"/>
                      <w:sz w:val="20"/>
                      <w:szCs w:val="24"/>
                    </w:rPr>
                  </w:pPr>
                  <w:r w:rsidRPr="0086646A">
                    <w:rPr>
                      <w:rFonts w:ascii="Arial" w:hAnsi="Arial" w:cs="Arial"/>
                      <w:b/>
                      <w:color w:val="FFFFFF"/>
                      <w:sz w:val="20"/>
                      <w:szCs w:val="24"/>
                    </w:rPr>
                    <w:t>It’s Not All about Selling</w:t>
                  </w:r>
                </w:p>
                <w:p w:rsidR="00995066" w:rsidRPr="0086646A" w:rsidRDefault="00995066" w:rsidP="00995066">
                  <w:pPr>
                    <w:spacing w:line="240" w:lineRule="auto"/>
                    <w:jc w:val="both"/>
                    <w:rPr>
                      <w:rFonts w:ascii="Arial" w:hAnsi="Arial" w:cs="Arial"/>
                      <w:color w:val="FFFFFF"/>
                      <w:sz w:val="20"/>
                      <w:szCs w:val="24"/>
                    </w:rPr>
                  </w:pPr>
                  <w:r w:rsidRPr="0086646A">
                    <w:rPr>
                      <w:rFonts w:ascii="Arial" w:hAnsi="Arial" w:cs="Arial"/>
                      <w:color w:val="FFFFFF"/>
                      <w:sz w:val="20"/>
                      <w:szCs w:val="24"/>
                    </w:rPr>
                    <w:t xml:space="preserve">Leading marketing theorist Peter Drucker correctly said </w:t>
                  </w:r>
                  <w:r w:rsidRPr="0086646A">
                    <w:rPr>
                      <w:rFonts w:ascii="Arial" w:hAnsi="Arial" w:cs="Arial"/>
                      <w:noProof/>
                      <w:color w:val="FFFFFF"/>
                      <w:sz w:val="20"/>
                      <w:szCs w:val="24"/>
                    </w:rPr>
                    <w:t>that</w:t>
                  </w:r>
                  <w:r w:rsidRPr="0086646A">
                    <w:rPr>
                      <w:rFonts w:ascii="Arial" w:hAnsi="Arial" w:cs="Arial"/>
                      <w:color w:val="FFFFFF"/>
                      <w:sz w:val="20"/>
                      <w:szCs w:val="24"/>
                    </w:rPr>
                    <w:t xml:space="preserve"> selling is only the tip of the marketing iceberg. This is where many small businesses go wrong they directly go to strategize ways to get more return on investment. They might succeed initially but their </w:t>
                  </w:r>
                  <w:r w:rsidRPr="0086646A">
                    <w:rPr>
                      <w:rFonts w:ascii="Arial" w:hAnsi="Arial" w:cs="Arial"/>
                      <w:noProof/>
                      <w:color w:val="FFFFFF"/>
                      <w:sz w:val="20"/>
                      <w:szCs w:val="24"/>
                    </w:rPr>
                    <w:t>survival, in the long run,</w:t>
                  </w:r>
                  <w:r w:rsidRPr="0086646A">
                    <w:rPr>
                      <w:rFonts w:ascii="Arial" w:hAnsi="Arial" w:cs="Arial"/>
                      <w:color w:val="FFFFFF"/>
                      <w:sz w:val="20"/>
                      <w:szCs w:val="24"/>
                    </w:rPr>
                    <w:t xml:space="preserve"> becomes unpredictable.</w:t>
                  </w:r>
                </w:p>
                <w:p w:rsidR="00995066" w:rsidRPr="0086646A" w:rsidRDefault="00995066" w:rsidP="00995066">
                  <w:pPr>
                    <w:spacing w:line="240" w:lineRule="auto"/>
                    <w:jc w:val="both"/>
                    <w:rPr>
                      <w:rFonts w:ascii="Arial" w:hAnsi="Arial" w:cs="Arial"/>
                      <w:color w:val="FFFFFF"/>
                      <w:sz w:val="20"/>
                      <w:szCs w:val="24"/>
                    </w:rPr>
                  </w:pPr>
                  <w:r w:rsidRPr="0086646A">
                    <w:rPr>
                      <w:rFonts w:ascii="Arial" w:hAnsi="Arial" w:cs="Arial"/>
                      <w:color w:val="FFFFFF"/>
                      <w:sz w:val="20"/>
                      <w:szCs w:val="24"/>
                    </w:rPr>
                    <w:t>The planning stages for a product or service are critical for success. A brilliant idea alone can't guarantee a successful business.</w:t>
                  </w:r>
                </w:p>
                <w:p w:rsidR="00995066" w:rsidRPr="0086646A" w:rsidRDefault="00995066" w:rsidP="00995066">
                  <w:pPr>
                    <w:spacing w:after="0" w:line="240" w:lineRule="auto"/>
                    <w:jc w:val="both"/>
                    <w:rPr>
                      <w:rFonts w:ascii="BigNoodleTitling" w:hAnsi="BigNoodleTitling"/>
                      <w:color w:val="FFFFFF"/>
                      <w:sz w:val="52"/>
                      <w:szCs w:val="66"/>
                    </w:rPr>
                  </w:pPr>
                </w:p>
              </w:txbxContent>
            </v:textbox>
          </v:shape>
        </w:pict>
      </w:r>
    </w:p>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B8377E">
      <w:r>
        <w:rPr>
          <w:noProof/>
        </w:rPr>
        <w:pict>
          <v:shape id="_x0000_s5123" type="#_x0000_t202" style="position:absolute;margin-left:-9pt;margin-top:12.6pt;width:263.3pt;height:106pt;z-index:142" stroked="f">
            <v:textbox>
              <w:txbxContent>
                <w:p w:rsidR="00B8377E" w:rsidRPr="00B8377E" w:rsidRDefault="00B8377E" w:rsidP="00B8377E">
                  <w:pPr>
                    <w:spacing w:line="240" w:lineRule="auto"/>
                    <w:jc w:val="center"/>
                    <w:rPr>
                      <w:rFonts w:ascii="BigNoodleTitling" w:hAnsi="BigNoodleTitling" w:cs="Arial"/>
                      <w:color w:val="002060"/>
                      <w:sz w:val="44"/>
                      <w:szCs w:val="24"/>
                    </w:rPr>
                  </w:pPr>
                  <w:r w:rsidRPr="00B8377E">
                    <w:rPr>
                      <w:rFonts w:ascii="BigNoodleTitling" w:hAnsi="BigNoodleTitling" w:cs="Arial"/>
                      <w:color w:val="002060"/>
                      <w:sz w:val="44"/>
                      <w:szCs w:val="24"/>
                    </w:rPr>
                    <w:t xml:space="preserve">The planning stages for a product or service are critical for success. </w:t>
                  </w:r>
                  <w:r w:rsidRPr="00B8377E">
                    <w:rPr>
                      <w:rFonts w:ascii="BigNoodleTitling" w:hAnsi="BigNoodleTitling" w:cs="Arial"/>
                      <w:color w:val="002060"/>
                      <w:sz w:val="44"/>
                      <w:szCs w:val="24"/>
                      <w:highlight w:val="yellow"/>
                    </w:rPr>
                    <w:t>A brilliant idea alone can't guarantee a successful business.</w:t>
                  </w:r>
                </w:p>
                <w:p w:rsidR="00995066" w:rsidRPr="00B8377E" w:rsidRDefault="00995066" w:rsidP="00B8377E">
                  <w:pPr>
                    <w:jc w:val="center"/>
                    <w:rPr>
                      <w:rFonts w:ascii="BigNoodleTitling" w:hAnsi="BigNoodleTitling"/>
                      <w:color w:val="002060"/>
                      <w:sz w:val="48"/>
                    </w:rPr>
                  </w:pPr>
                </w:p>
              </w:txbxContent>
            </v:textbox>
          </v:shape>
        </w:pict>
      </w:r>
      <w:r>
        <w:rPr>
          <w:noProof/>
        </w:rPr>
        <w:pict>
          <v:shape id="_x0000_s5124" type="#_x0000_t32" style="position:absolute;margin-left:-11pt;margin-top:10.6pt;width:263.3pt;height:0;z-index:143" o:connectortype="straight" strokecolor="red" strokeweight="3pt"/>
        </w:pict>
      </w:r>
    </w:p>
    <w:p w:rsidR="00E93DE2" w:rsidRDefault="00E93DE2"/>
    <w:p w:rsidR="00E93DE2" w:rsidRDefault="00E93DE2"/>
    <w:p w:rsidR="00E93DE2" w:rsidRDefault="00E93DE2"/>
    <w:p w:rsidR="00E93DE2" w:rsidRDefault="00B8377E">
      <w:r>
        <w:rPr>
          <w:noProof/>
        </w:rPr>
        <w:pict>
          <v:shape id="_x0000_s5125" type="#_x0000_t32" style="position:absolute;margin-left:-10pt;margin-top:21.7pt;width:263.3pt;height:0;z-index:144" o:connectortype="straight" strokecolor="red" strokeweight="3pt"/>
        </w:pict>
      </w:r>
      <w:r w:rsidR="00995066">
        <w:rPr>
          <w:noProof/>
        </w:rPr>
        <w:pict>
          <v:shape id="_x0000_s5122" type="#_x0000_t202" style="position:absolute;margin-left:-16.5pt;margin-top:29.4pt;width:273.8pt;height:301.4pt;z-index:141" stroked="f">
            <v:textbox>
              <w:txbxContent>
                <w:p w:rsidR="00995066" w:rsidRPr="00995066" w:rsidRDefault="00995066" w:rsidP="00995066">
                  <w:pPr>
                    <w:spacing w:line="240" w:lineRule="auto"/>
                    <w:jc w:val="both"/>
                    <w:rPr>
                      <w:rFonts w:ascii="Arial" w:hAnsi="Arial" w:cs="Arial"/>
                      <w:b/>
                      <w:sz w:val="20"/>
                      <w:szCs w:val="24"/>
                    </w:rPr>
                  </w:pPr>
                  <w:r w:rsidRPr="00995066">
                    <w:rPr>
                      <w:rFonts w:ascii="Arial" w:hAnsi="Arial" w:cs="Arial"/>
                      <w:b/>
                      <w:sz w:val="20"/>
                      <w:szCs w:val="24"/>
                    </w:rPr>
                    <w:t xml:space="preserve">The Complete Marketing Process </w:t>
                  </w:r>
                </w:p>
                <w:p w:rsidR="00995066" w:rsidRPr="00995066" w:rsidRDefault="00995066" w:rsidP="00995066">
                  <w:pPr>
                    <w:spacing w:line="240" w:lineRule="auto"/>
                    <w:jc w:val="both"/>
                    <w:rPr>
                      <w:rFonts w:ascii="Arial" w:hAnsi="Arial" w:cs="Arial"/>
                      <w:sz w:val="20"/>
                      <w:szCs w:val="24"/>
                    </w:rPr>
                  </w:pPr>
                  <w:r w:rsidRPr="00995066">
                    <w:rPr>
                      <w:rFonts w:ascii="Arial" w:hAnsi="Arial" w:cs="Arial"/>
                      <w:sz w:val="20"/>
                      <w:szCs w:val="24"/>
                    </w:rPr>
                    <w:t>The 4 P’s of marketing forms the basis of all marketing plans. It is crucial for Small Business Marketing as well. These 4 P’s are product, price, place and promotion.</w:t>
                  </w:r>
                </w:p>
                <w:p w:rsidR="00995066" w:rsidRPr="00995066" w:rsidRDefault="00995066" w:rsidP="00995066">
                  <w:pPr>
                    <w:spacing w:line="240" w:lineRule="auto"/>
                    <w:jc w:val="both"/>
                    <w:rPr>
                      <w:rFonts w:ascii="Arial" w:hAnsi="Arial" w:cs="Arial"/>
                      <w:sz w:val="20"/>
                      <w:szCs w:val="24"/>
                    </w:rPr>
                  </w:pPr>
                  <w:r w:rsidRPr="00995066">
                    <w:rPr>
                      <w:rFonts w:ascii="Arial" w:hAnsi="Arial" w:cs="Arial"/>
                      <w:sz w:val="20"/>
                      <w:szCs w:val="24"/>
                    </w:rPr>
                    <w:t>The selection of your product or service is indispensable as it sets you apart from the others. Determining the correct price will ensure not only long term benefits but also a loyal customer base. Choosing the right channel of distribution to reach your customer’s place is essential too.</w:t>
                  </w:r>
                </w:p>
                <w:p w:rsidR="00995066" w:rsidRPr="00995066" w:rsidRDefault="00995066" w:rsidP="00995066">
                  <w:pPr>
                    <w:spacing w:line="240" w:lineRule="auto"/>
                    <w:jc w:val="both"/>
                    <w:rPr>
                      <w:rFonts w:ascii="Arial" w:hAnsi="Arial" w:cs="Arial"/>
                      <w:sz w:val="20"/>
                      <w:szCs w:val="24"/>
                    </w:rPr>
                  </w:pPr>
                  <w:r w:rsidRPr="00995066">
                    <w:rPr>
                      <w:rFonts w:ascii="Arial" w:hAnsi="Arial" w:cs="Arial"/>
                      <w:noProof/>
                      <w:sz w:val="20"/>
                      <w:szCs w:val="24"/>
                    </w:rPr>
                    <w:t>Finally,</w:t>
                  </w:r>
                  <w:r w:rsidRPr="00995066">
                    <w:rPr>
                      <w:rFonts w:ascii="Arial" w:hAnsi="Arial" w:cs="Arial"/>
                      <w:sz w:val="20"/>
                      <w:szCs w:val="24"/>
                    </w:rPr>
                    <w:t xml:space="preserve"> </w:t>
                  </w:r>
                  <w:r w:rsidRPr="00995066">
                    <w:rPr>
                      <w:rFonts w:ascii="Arial" w:hAnsi="Arial" w:cs="Arial"/>
                      <w:noProof/>
                      <w:sz w:val="20"/>
                      <w:szCs w:val="24"/>
                    </w:rPr>
                    <w:t>come</w:t>
                  </w:r>
                  <w:r w:rsidRPr="00995066">
                    <w:rPr>
                      <w:rFonts w:ascii="Arial" w:hAnsi="Arial" w:cs="Arial"/>
                      <w:sz w:val="20"/>
                      <w:szCs w:val="24"/>
                    </w:rPr>
                    <w:t xml:space="preserve"> the formulation and execution of promotional strategy. Many entrepreneurs directly focus on the promotional aspect of marketing. Small Business Marketing will help these new business owners understand and implement the marketing mix of 4 </w:t>
                  </w:r>
                  <w:r w:rsidRPr="00995066">
                    <w:rPr>
                      <w:rFonts w:ascii="Arial" w:hAnsi="Arial" w:cs="Arial"/>
                      <w:noProof/>
                      <w:sz w:val="20"/>
                      <w:szCs w:val="24"/>
                    </w:rPr>
                    <w:t>Ps</w:t>
                  </w:r>
                  <w:r>
                    <w:rPr>
                      <w:rFonts w:ascii="Arial" w:hAnsi="Arial" w:cs="Arial"/>
                      <w:sz w:val="20"/>
                      <w:szCs w:val="24"/>
                    </w:rPr>
                    <w:t>.</w:t>
                  </w:r>
                </w:p>
                <w:p w:rsidR="00995066" w:rsidRPr="00995066" w:rsidRDefault="00995066" w:rsidP="00995066">
                  <w:pPr>
                    <w:spacing w:line="240" w:lineRule="auto"/>
                    <w:jc w:val="both"/>
                    <w:rPr>
                      <w:rFonts w:ascii="Arial" w:hAnsi="Arial" w:cs="Arial"/>
                      <w:b/>
                      <w:sz w:val="20"/>
                      <w:szCs w:val="24"/>
                    </w:rPr>
                  </w:pPr>
                  <w:r w:rsidRPr="00995066">
                    <w:rPr>
                      <w:rFonts w:ascii="Arial" w:hAnsi="Arial" w:cs="Arial"/>
                      <w:b/>
                      <w:sz w:val="20"/>
                      <w:szCs w:val="24"/>
                    </w:rPr>
                    <w:t>Final Thoughts</w:t>
                  </w:r>
                </w:p>
                <w:p w:rsidR="00995066" w:rsidRPr="00995066" w:rsidRDefault="00995066" w:rsidP="00995066">
                  <w:pPr>
                    <w:spacing w:line="240" w:lineRule="auto"/>
                    <w:jc w:val="both"/>
                    <w:rPr>
                      <w:rFonts w:ascii="Arial" w:hAnsi="Arial" w:cs="Arial"/>
                      <w:sz w:val="20"/>
                      <w:szCs w:val="24"/>
                    </w:rPr>
                  </w:pPr>
                  <w:r w:rsidRPr="00995066">
                    <w:rPr>
                      <w:rFonts w:ascii="Arial" w:hAnsi="Arial" w:cs="Arial"/>
                      <w:sz w:val="20"/>
                      <w:szCs w:val="24"/>
                    </w:rPr>
                    <w:t>Small Business Marketing has helped numerous people set up their businesses. But only a Complete Marketing plan can ensure that these businesses are profitable in the long run. Small Business Marketing is not just promotion on various platforms</w:t>
                  </w:r>
                </w:p>
                <w:p w:rsidR="00995066" w:rsidRPr="00995066" w:rsidRDefault="00995066" w:rsidP="00995066">
                  <w:pPr>
                    <w:spacing w:line="240" w:lineRule="auto"/>
                    <w:jc w:val="both"/>
                    <w:rPr>
                      <w:sz w:val="18"/>
                    </w:rPr>
                  </w:pPr>
                </w:p>
              </w:txbxContent>
            </v:textbox>
          </v:shape>
        </w:pict>
      </w:r>
    </w:p>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E93DE2" w:rsidRDefault="00E93DE2"/>
    <w:p w:rsidR="00A76AEA" w:rsidRDefault="002749BE">
      <w:r>
        <w:rPr>
          <w:noProof/>
        </w:rPr>
        <w:lastRenderedPageBreak/>
        <w:pict>
          <v:shape id="_x0000_s5126" type="#_x0000_t75" style="position:absolute;margin-left:225.65pt;margin-top:-8.2pt;width:297.1pt;height:178pt;z-index:145">
            <v:imagedata r:id="rId24" r:href="rId25"/>
          </v:shape>
        </w:pict>
      </w:r>
      <w:r>
        <w:rPr>
          <w:noProof/>
        </w:rPr>
        <w:pict>
          <v:shape id="_x0000_s2270" type="#_x0000_t202" style="position:absolute;margin-left:-57.55pt;margin-top:-9.7pt;width:273.6pt;height:195.25pt;z-index:88" filled="f" fillcolor="black" stroked="f">
            <v:textbox style="mso-next-textbox:#_x0000_s2270">
              <w:txbxContent>
                <w:p w:rsidR="00D95314" w:rsidRPr="00232FF2" w:rsidRDefault="0094106B" w:rsidP="00311A5F">
                  <w:pPr>
                    <w:spacing w:after="0" w:line="240" w:lineRule="auto"/>
                    <w:ind w:right="-39"/>
                    <w:jc w:val="center"/>
                    <w:rPr>
                      <w:rFonts w:ascii="BigNoodleTitling" w:hAnsi="BigNoodleTitling" w:cs="Arial"/>
                      <w:color w:val="C00000"/>
                      <w:sz w:val="80"/>
                      <w:szCs w:val="80"/>
                    </w:rPr>
                  </w:pPr>
                  <w:r w:rsidRPr="00232FF2">
                    <w:rPr>
                      <w:rFonts w:ascii="BigNoodleTitling" w:hAnsi="BigNoodleTitling"/>
                      <w:color w:val="C00000"/>
                      <w:sz w:val="80"/>
                      <w:szCs w:val="80"/>
                    </w:rPr>
                    <w:t>SMALL BUSINESS MARKETING- BIG THINGS OFTEN HAVE SMALL BEGINNINGS</w:t>
                  </w:r>
                </w:p>
              </w:txbxContent>
            </v:textbox>
          </v:shape>
        </w:pict>
      </w:r>
      <w:r>
        <w:rPr>
          <w:noProof/>
        </w:rPr>
        <w:pict>
          <v:shape id="_x0000_s5127" type="#_x0000_t32" style="position:absolute;margin-left:-42.25pt;margin-top:-11.5pt;width:253.9pt;height:0;z-index:146" o:connectortype="straight" strokecolor="#002060" strokeweight="3pt"/>
        </w:pict>
      </w:r>
    </w:p>
    <w:p w:rsidR="00DE0E9A" w:rsidRDefault="00DE0E9A"/>
    <w:p w:rsidR="006F3F19" w:rsidRDefault="006F3F19"/>
    <w:p w:rsidR="006F3F19" w:rsidRDefault="006F3F19"/>
    <w:p w:rsidR="006F3F19" w:rsidRDefault="006F3F19"/>
    <w:p w:rsidR="006F3F19" w:rsidRDefault="006F3F19"/>
    <w:p w:rsidR="006F3F19" w:rsidRDefault="002749BE">
      <w:r>
        <w:rPr>
          <w:noProof/>
        </w:rPr>
        <w:pict>
          <v:shape id="_x0000_s5128" type="#_x0000_t32" style="position:absolute;margin-left:-41.45pt;margin-top:21.7pt;width:253.9pt;height:0;z-index:147" o:connectortype="straight" strokecolor="#002060" strokeweight="3pt"/>
        </w:pict>
      </w:r>
    </w:p>
    <w:p w:rsidR="006F3F19" w:rsidRDefault="002749BE">
      <w:r>
        <w:rPr>
          <w:noProof/>
        </w:rPr>
        <w:pict>
          <v:shape id="_x0000_s5129" type="#_x0000_t202" style="position:absolute;margin-left:-40.55pt;margin-top:13.95pt;width:550.9pt;height:487.7pt;z-index:148" fillcolor="#c5e0b3" strokecolor="#603" strokeweight="3pt">
            <v:textbox>
              <w:txbxContent>
                <w:p w:rsidR="005457CA" w:rsidRPr="005457CA" w:rsidRDefault="005457CA" w:rsidP="005457CA">
                  <w:pPr>
                    <w:spacing w:line="240" w:lineRule="auto"/>
                    <w:jc w:val="both"/>
                    <w:rPr>
                      <w:rFonts w:ascii="Arial" w:hAnsi="Arial" w:cs="Arial"/>
                      <w:i/>
                      <w:iCs/>
                      <w:sz w:val="18"/>
                      <w:szCs w:val="24"/>
                    </w:rPr>
                  </w:pPr>
                  <w:r w:rsidRPr="005457CA">
                    <w:rPr>
                      <w:rFonts w:ascii="Arial" w:hAnsi="Arial" w:cs="Arial"/>
                      <w:i/>
                      <w:iCs/>
                      <w:sz w:val="18"/>
                      <w:szCs w:val="24"/>
                    </w:rPr>
                    <w:t>Small Business, means little budget which leads to stingy cuts. Fear no more when you have quirky and fun ideas at your disposal. It is time to have some fun with words and play with a few graphics here and there. Don’t get so disheartened if you are low on innovation because there are a lot of outsourcing options at your disposition.</w:t>
                  </w:r>
                </w:p>
                <w:p w:rsidR="005457CA" w:rsidRPr="005457CA" w:rsidRDefault="005457CA" w:rsidP="005457CA">
                  <w:pPr>
                    <w:spacing w:line="240" w:lineRule="auto"/>
                    <w:jc w:val="both"/>
                    <w:rPr>
                      <w:rFonts w:ascii="Arial" w:hAnsi="Arial" w:cs="Arial"/>
                      <w:i/>
                      <w:iCs/>
                      <w:sz w:val="18"/>
                      <w:szCs w:val="24"/>
                    </w:rPr>
                  </w:pPr>
                  <w:r w:rsidRPr="005457CA">
                    <w:rPr>
                      <w:rFonts w:ascii="Arial" w:hAnsi="Arial" w:cs="Arial"/>
                      <w:i/>
                      <w:iCs/>
                      <w:sz w:val="18"/>
                      <w:szCs w:val="24"/>
                    </w:rPr>
                    <w:t>Just loosen up and sip that coffee to let your imagination run wild!</w:t>
                  </w:r>
                </w:p>
                <w:p w:rsidR="005457CA" w:rsidRPr="005457CA" w:rsidRDefault="005457CA" w:rsidP="005457CA">
                  <w:pPr>
                    <w:spacing w:line="240" w:lineRule="auto"/>
                    <w:jc w:val="both"/>
                    <w:rPr>
                      <w:rFonts w:ascii="Arial" w:hAnsi="Arial" w:cs="Arial"/>
                      <w:b/>
                      <w:bCs/>
                      <w:i/>
                      <w:iCs/>
                      <w:sz w:val="18"/>
                      <w:szCs w:val="24"/>
                    </w:rPr>
                  </w:pPr>
                  <w:r w:rsidRPr="005457CA">
                    <w:rPr>
                      <w:rFonts w:ascii="Arial" w:hAnsi="Arial" w:cs="Arial"/>
                      <w:b/>
                      <w:bCs/>
                      <w:i/>
                      <w:iCs/>
                      <w:sz w:val="18"/>
                      <w:szCs w:val="24"/>
                    </w:rPr>
                    <w:t>Let’s go over a few ideas for Small Business Marketing.</w:t>
                  </w:r>
                </w:p>
                <w:p w:rsidR="005457CA" w:rsidRPr="005457CA" w:rsidRDefault="005457CA" w:rsidP="005457CA">
                  <w:pPr>
                    <w:pStyle w:val="ListParagraph"/>
                    <w:numPr>
                      <w:ilvl w:val="0"/>
                      <w:numId w:val="41"/>
                    </w:numPr>
                    <w:spacing w:line="240" w:lineRule="auto"/>
                    <w:jc w:val="both"/>
                    <w:rPr>
                      <w:rFonts w:ascii="Arial" w:hAnsi="Arial" w:cs="Arial"/>
                      <w:b/>
                      <w:bCs/>
                      <w:i/>
                      <w:iCs/>
                      <w:sz w:val="18"/>
                      <w:szCs w:val="24"/>
                    </w:rPr>
                  </w:pPr>
                  <w:r w:rsidRPr="005457CA">
                    <w:rPr>
                      <w:rFonts w:ascii="Arial" w:hAnsi="Arial" w:cs="Arial"/>
                      <w:b/>
                      <w:bCs/>
                      <w:sz w:val="18"/>
                      <w:szCs w:val="24"/>
                    </w:rPr>
                    <w:t>Innovative and Fresh Content</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 xml:space="preserve">The content that you upload related to the marketing of the Biz should be innovative and new. Nobody wants to go over the same old story again and again. So come up with interesting information that follows the AIDA approach.
</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Grab</w:t>
                  </w:r>
                  <w:r w:rsidRPr="005457CA">
                    <w:rPr>
                      <w:rFonts w:ascii="Arial" w:hAnsi="Arial" w:cs="Arial"/>
                      <w:i/>
                      <w:iCs/>
                      <w:sz w:val="18"/>
                      <w:szCs w:val="24"/>
                    </w:rPr>
                    <w:t xml:space="preserve"> Attention</w:t>
                  </w:r>
                  <w:r w:rsidRPr="005457CA">
                    <w:rPr>
                      <w:rFonts w:ascii="Arial" w:hAnsi="Arial" w:cs="Arial"/>
                      <w:sz w:val="18"/>
                      <w:szCs w:val="24"/>
                    </w:rPr>
                    <w:t xml:space="preserve"> of the reader. </w:t>
                  </w:r>
                </w:p>
                <w:p w:rsidR="005457CA" w:rsidRPr="005457CA" w:rsidRDefault="005457CA" w:rsidP="005457CA">
                  <w:pPr>
                    <w:spacing w:line="240" w:lineRule="auto"/>
                    <w:jc w:val="both"/>
                    <w:rPr>
                      <w:rFonts w:ascii="Arial" w:hAnsi="Arial" w:cs="Arial"/>
                      <w:b/>
                      <w:bCs/>
                      <w:sz w:val="18"/>
                      <w:szCs w:val="24"/>
                    </w:rPr>
                  </w:pPr>
                  <w:r w:rsidRPr="005457CA">
                    <w:rPr>
                      <w:rFonts w:ascii="Arial" w:hAnsi="Arial" w:cs="Arial"/>
                      <w:sz w:val="18"/>
                      <w:szCs w:val="24"/>
                    </w:rPr>
                    <w:t xml:space="preserve">Create </w:t>
                  </w:r>
                  <w:r w:rsidRPr="005457CA">
                    <w:rPr>
                      <w:rFonts w:ascii="Arial" w:hAnsi="Arial" w:cs="Arial"/>
                      <w:i/>
                      <w:iCs/>
                      <w:sz w:val="18"/>
                      <w:szCs w:val="24"/>
                    </w:rPr>
                    <w:t>Interest</w:t>
                  </w:r>
                  <w:r w:rsidRPr="005457CA">
                    <w:rPr>
                      <w:rFonts w:ascii="Arial" w:hAnsi="Arial" w:cs="Arial"/>
                      <w:sz w:val="18"/>
                      <w:szCs w:val="24"/>
                    </w:rPr>
                    <w:t xml:space="preserve"> in the person. </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 xml:space="preserve">Arouse </w:t>
                  </w:r>
                  <w:r w:rsidRPr="005457CA">
                    <w:rPr>
                      <w:rFonts w:ascii="Arial" w:hAnsi="Arial" w:cs="Arial"/>
                      <w:i/>
                      <w:iCs/>
                      <w:sz w:val="18"/>
                      <w:szCs w:val="24"/>
                    </w:rPr>
                    <w:t xml:space="preserve">Desire to </w:t>
                  </w:r>
                  <w:r w:rsidRPr="005457CA">
                    <w:rPr>
                      <w:rFonts w:ascii="Arial" w:hAnsi="Arial" w:cs="Arial"/>
                      <w:sz w:val="18"/>
                      <w:szCs w:val="24"/>
                    </w:rPr>
                    <w:t xml:space="preserve">buy. </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 xml:space="preserve">Provoke </w:t>
                  </w:r>
                  <w:r w:rsidRPr="005457CA">
                    <w:rPr>
                      <w:rFonts w:ascii="Arial" w:hAnsi="Arial" w:cs="Arial"/>
                      <w:i/>
                      <w:iCs/>
                      <w:sz w:val="18"/>
                      <w:szCs w:val="24"/>
                    </w:rPr>
                    <w:t xml:space="preserve">Action </w:t>
                  </w:r>
                  <w:r w:rsidRPr="005457CA">
                    <w:rPr>
                      <w:rFonts w:ascii="Arial" w:hAnsi="Arial" w:cs="Arial"/>
                      <w:sz w:val="18"/>
                      <w:szCs w:val="24"/>
                    </w:rPr>
                    <w:t xml:space="preserve">of the buyer. </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Such content will help to get sales at a low cost and will be a little easy on the pocket.</w:t>
                  </w:r>
                </w:p>
                <w:p w:rsidR="005457CA" w:rsidRPr="005457CA" w:rsidRDefault="005457CA" w:rsidP="005457CA">
                  <w:pPr>
                    <w:pStyle w:val="ListParagraph"/>
                    <w:numPr>
                      <w:ilvl w:val="0"/>
                      <w:numId w:val="41"/>
                    </w:numPr>
                    <w:spacing w:line="240" w:lineRule="auto"/>
                    <w:jc w:val="both"/>
                    <w:rPr>
                      <w:rFonts w:ascii="Arial" w:hAnsi="Arial" w:cs="Arial"/>
                      <w:b/>
                      <w:bCs/>
                      <w:sz w:val="18"/>
                      <w:szCs w:val="24"/>
                    </w:rPr>
                  </w:pPr>
                  <w:r w:rsidRPr="005457CA">
                    <w:rPr>
                      <w:rFonts w:ascii="Arial" w:hAnsi="Arial" w:cs="Arial"/>
                      <w:b/>
                      <w:bCs/>
                      <w:sz w:val="18"/>
                      <w:szCs w:val="24"/>
                    </w:rPr>
                    <w:t>Use Social Networking</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Be a Social Media Buff. Try using the medium of Twitter, Facebook, LinkedIn, or blogs to market your product/service. Social Network not only acts as a marketing tool but also a research tool where the development team can get surveys and questionnaires filled to get the opinions of the users or the interest holders.</w:t>
                  </w:r>
                </w:p>
                <w:p w:rsidR="005457CA" w:rsidRPr="005457CA" w:rsidRDefault="005457CA" w:rsidP="005457CA">
                  <w:pPr>
                    <w:pStyle w:val="ListParagraph"/>
                    <w:numPr>
                      <w:ilvl w:val="0"/>
                      <w:numId w:val="41"/>
                    </w:numPr>
                    <w:spacing w:line="240" w:lineRule="auto"/>
                    <w:jc w:val="both"/>
                    <w:rPr>
                      <w:rFonts w:ascii="Arial" w:hAnsi="Arial" w:cs="Arial"/>
                      <w:sz w:val="18"/>
                      <w:szCs w:val="24"/>
                    </w:rPr>
                  </w:pPr>
                  <w:r w:rsidRPr="005457CA">
                    <w:rPr>
                      <w:rFonts w:ascii="Arial" w:hAnsi="Arial" w:cs="Arial"/>
                      <w:b/>
                      <w:bCs/>
                      <w:sz w:val="18"/>
                      <w:szCs w:val="24"/>
                    </w:rPr>
                    <w:t>Outsourcing Services</w:t>
                  </w: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In case you want to focus completely on the Research, Development or Performance of the Product/Service, you can easily outsource it to the others who are so good at it. Some Cheap alternatives are:</w:t>
                  </w:r>
                </w:p>
                <w:p w:rsidR="005457CA" w:rsidRPr="005457CA" w:rsidRDefault="005457CA" w:rsidP="005457CA">
                  <w:pPr>
                    <w:spacing w:line="240" w:lineRule="auto"/>
                    <w:jc w:val="both"/>
                    <w:rPr>
                      <w:rFonts w:ascii="Arial" w:hAnsi="Arial" w:cs="Arial"/>
                      <w:sz w:val="18"/>
                      <w:szCs w:val="24"/>
                    </w:rPr>
                  </w:pPr>
                  <w:r w:rsidRPr="005457CA">
                    <w:rPr>
                      <w:rFonts w:ascii="Arial" w:hAnsi="Arial" w:cs="Arial"/>
                      <w:b/>
                      <w:bCs/>
                      <w:sz w:val="18"/>
                      <w:szCs w:val="24"/>
                    </w:rPr>
                    <w:t>BPO’s</w:t>
                  </w:r>
                  <w:r w:rsidRPr="005457CA">
                    <w:rPr>
                      <w:rFonts w:ascii="Arial" w:hAnsi="Arial" w:cs="Arial"/>
                      <w:sz w:val="18"/>
                      <w:szCs w:val="24"/>
                    </w:rPr>
                    <w:t>: Tele-Calling and counseling of the buyers take place at BPO's.</w:t>
                  </w:r>
                </w:p>
                <w:p w:rsidR="005457CA" w:rsidRPr="005457CA" w:rsidRDefault="005457CA" w:rsidP="005457CA">
                  <w:pPr>
                    <w:spacing w:line="240" w:lineRule="auto"/>
                    <w:jc w:val="both"/>
                    <w:rPr>
                      <w:rFonts w:ascii="Arial" w:hAnsi="Arial" w:cs="Arial"/>
                      <w:sz w:val="18"/>
                      <w:szCs w:val="24"/>
                    </w:rPr>
                  </w:pPr>
                  <w:r w:rsidRPr="005457CA">
                    <w:rPr>
                      <w:rFonts w:ascii="Arial" w:hAnsi="Arial" w:cs="Arial"/>
                      <w:b/>
                      <w:bCs/>
                      <w:sz w:val="18"/>
                      <w:szCs w:val="24"/>
                    </w:rPr>
                    <w:t>Marketing Consultancy:</w:t>
                  </w:r>
                  <w:r w:rsidRPr="005457CA">
                    <w:rPr>
                      <w:rFonts w:ascii="Arial" w:hAnsi="Arial" w:cs="Arial"/>
                      <w:sz w:val="18"/>
                      <w:szCs w:val="24"/>
                    </w:rPr>
                    <w:t xml:space="preserve">  As hard as it sounds, it is pretty easy to outsource your work to Marketing Consultants who understand the minds and demographics of the target customer and thus know how to get to them. They make your job as easy as pie because all you need to do is provide them with the specifications of your Budget, Product/Service, and Company details.</w:t>
                  </w:r>
                </w:p>
                <w:p w:rsidR="005457CA" w:rsidRPr="005457CA" w:rsidRDefault="005457CA" w:rsidP="005457CA">
                  <w:pPr>
                    <w:spacing w:line="240" w:lineRule="auto"/>
                    <w:jc w:val="both"/>
                    <w:rPr>
                      <w:rFonts w:ascii="Arial" w:hAnsi="Arial" w:cs="Arial"/>
                      <w:b/>
                      <w:bCs/>
                      <w:sz w:val="18"/>
                      <w:szCs w:val="24"/>
                    </w:rPr>
                  </w:pPr>
                  <w:r w:rsidRPr="005457CA">
                    <w:rPr>
                      <w:rFonts w:ascii="Arial" w:hAnsi="Arial" w:cs="Arial"/>
                      <w:b/>
                      <w:bCs/>
                      <w:sz w:val="18"/>
                      <w:szCs w:val="24"/>
                    </w:rPr>
                    <w:t xml:space="preserve">Summing it </w:t>
                  </w:r>
                  <w:proofErr w:type="gramStart"/>
                  <w:r w:rsidRPr="005457CA">
                    <w:rPr>
                      <w:rFonts w:ascii="Arial" w:hAnsi="Arial" w:cs="Arial"/>
                      <w:b/>
                      <w:bCs/>
                      <w:sz w:val="18"/>
                      <w:szCs w:val="24"/>
                    </w:rPr>
                    <w:t>Up</w:t>
                  </w:r>
                  <w:proofErr w:type="gramEnd"/>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 xml:space="preserve">Small Business Marketing is not a toughie because you have a lot of ways to get to the customer base. The idea is to come up with the product or service and decide your Target Sample. Half the job is done when you know the Population audience to your Service, and then you can deal with the other half of the job by using different tools like </w:t>
                  </w:r>
                  <w:r w:rsidRPr="005457CA">
                    <w:rPr>
                      <w:rFonts w:ascii="Arial" w:hAnsi="Arial" w:cs="Arial"/>
                      <w:i/>
                      <w:iCs/>
                      <w:sz w:val="18"/>
                      <w:szCs w:val="24"/>
                    </w:rPr>
                    <w:t xml:space="preserve">Social Media, BPOs, Consultancies or Outsourcers </w:t>
                  </w:r>
                  <w:r w:rsidRPr="005457CA">
                    <w:rPr>
                      <w:rFonts w:ascii="Arial" w:hAnsi="Arial" w:cs="Arial"/>
                      <w:sz w:val="18"/>
                      <w:szCs w:val="24"/>
                    </w:rPr>
                    <w:t>at the cheap cost.</w:t>
                  </w:r>
                </w:p>
                <w:p w:rsidR="005457CA" w:rsidRPr="005457CA" w:rsidRDefault="005457CA" w:rsidP="005457CA">
                  <w:pPr>
                    <w:spacing w:line="240" w:lineRule="auto"/>
                    <w:jc w:val="both"/>
                    <w:rPr>
                      <w:rFonts w:ascii="Arial" w:hAnsi="Arial" w:cs="Arial"/>
                      <w:b/>
                      <w:bCs/>
                      <w:sz w:val="18"/>
                      <w:szCs w:val="24"/>
                    </w:rPr>
                  </w:pPr>
                </w:p>
                <w:p w:rsidR="005457CA" w:rsidRPr="005457CA" w:rsidRDefault="005457CA" w:rsidP="005457CA">
                  <w:pPr>
                    <w:spacing w:line="240" w:lineRule="auto"/>
                    <w:jc w:val="both"/>
                    <w:rPr>
                      <w:rFonts w:ascii="Arial" w:hAnsi="Arial" w:cs="Arial"/>
                      <w:sz w:val="18"/>
                      <w:szCs w:val="24"/>
                    </w:rPr>
                  </w:pPr>
                  <w:r w:rsidRPr="005457CA">
                    <w:rPr>
                      <w:rFonts w:ascii="Arial" w:hAnsi="Arial" w:cs="Arial"/>
                      <w:sz w:val="18"/>
                      <w:szCs w:val="24"/>
                    </w:rPr>
                    <w:t xml:space="preserve"> </w:t>
                  </w:r>
                </w:p>
                <w:p w:rsidR="005457CA" w:rsidRPr="005457CA" w:rsidRDefault="005457CA" w:rsidP="005457CA">
                  <w:pPr>
                    <w:spacing w:line="240" w:lineRule="auto"/>
                    <w:jc w:val="both"/>
                    <w:rPr>
                      <w:rFonts w:ascii="Arial" w:hAnsi="Arial" w:cs="Arial"/>
                      <w:sz w:val="18"/>
                      <w:szCs w:val="24"/>
                    </w:rPr>
                  </w:pPr>
                </w:p>
                <w:p w:rsidR="005457CA" w:rsidRPr="005457CA" w:rsidRDefault="005457CA" w:rsidP="005457CA">
                  <w:pPr>
                    <w:spacing w:line="240" w:lineRule="auto"/>
                    <w:jc w:val="both"/>
                    <w:rPr>
                      <w:rFonts w:ascii="Arial" w:hAnsi="Arial" w:cs="Arial"/>
                      <w:sz w:val="18"/>
                      <w:szCs w:val="24"/>
                    </w:rPr>
                  </w:pPr>
                </w:p>
                <w:p w:rsidR="005457CA" w:rsidRPr="005457CA" w:rsidRDefault="005457CA" w:rsidP="005457CA">
                  <w:pPr>
                    <w:spacing w:line="240" w:lineRule="auto"/>
                    <w:jc w:val="both"/>
                    <w:rPr>
                      <w:rFonts w:ascii="Arial" w:hAnsi="Arial" w:cs="Arial"/>
                      <w:i/>
                      <w:iCs/>
                      <w:sz w:val="18"/>
                      <w:szCs w:val="24"/>
                    </w:rPr>
                  </w:pPr>
                </w:p>
                <w:p w:rsidR="002749BE" w:rsidRPr="005457CA" w:rsidRDefault="002749BE" w:rsidP="005457CA">
                  <w:pPr>
                    <w:spacing w:line="240" w:lineRule="auto"/>
                    <w:jc w:val="both"/>
                    <w:rPr>
                      <w:sz w:val="16"/>
                    </w:rPr>
                  </w:pPr>
                </w:p>
              </w:txbxContent>
            </v:textbox>
          </v:shape>
        </w:pict>
      </w:r>
    </w:p>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9120FE">
      <w:r>
        <w:rPr>
          <w:noProof/>
        </w:rPr>
        <w:lastRenderedPageBreak/>
        <w:pict>
          <v:shape id="Text Box 150" o:spid="_x0000_s1121" type="#_x0000_t202" style="position:absolute;margin-left:213.85pt;margin-top:-43.1pt;width:77.15pt;height:27pt;z-index: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" filled="f" stroked="f" strokeweight=".5pt">
            <v:textbox style="mso-next-textbox:#Text Box 150">
              <w:txbxContent>
                <w:p w:rsidR="00D95314" w:rsidRPr="0073403A" w:rsidRDefault="00D95314" w:rsidP="00FF744E">
                  <w:pPr>
                    <w:rPr>
                      <w:rFonts w:ascii="Arial" w:hAnsi="Arial" w:cs="Arial"/>
                      <w:sz w:val="28"/>
                      <w:szCs w:val="28"/>
                    </w:rPr>
                  </w:pPr>
                  <w:r w:rsidRPr="0073403A">
                    <w:rPr>
                      <w:rFonts w:ascii="Arial" w:hAnsi="Arial" w:cs="Arial"/>
                      <w:b/>
                      <w:sz w:val="28"/>
                      <w:szCs w:val="28"/>
                    </w:rPr>
                    <w:t>OM</w:t>
                  </w:r>
                  <w:r w:rsidRPr="0073403A">
                    <w:rPr>
                      <w:rFonts w:ascii="Arial" w:hAnsi="Arial" w:cs="Arial"/>
                      <w:sz w:val="28"/>
                      <w:szCs w:val="28"/>
                    </w:rPr>
                    <w:t xml:space="preserve"> 15</w:t>
                  </w:r>
                </w:p>
              </w:txbxContent>
            </v:textbox>
          </v:shape>
        </w:pict>
      </w:r>
    </w:p>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6F3F19" w:rsidRDefault="006F3F19"/>
    <w:p w:rsidR="00DB6996" w:rsidRDefault="00AC2F98">
      <w:r>
        <w:rPr>
          <w:noProof/>
        </w:rPr>
        <w:lastRenderedPageBreak/>
        <w:pict>
          <v:shape id="_x0000_s3331" type="#_x0000_t75" style="position:absolute;margin-left:-64pt;margin-top:-70.75pt;width:594pt;height:770.8pt;z-index:-89">
            <v:imagedata r:id="rId26" o:title="Local Marketing Maven"/>
          </v:shape>
        </w:pict>
      </w:r>
    </w:p>
    <w:p w:rsidR="00DE0E9A" w:rsidRDefault="00DB6996">
      <w:r>
        <w:br w:type="page"/>
      </w:r>
      <w:r w:rsidR="00964D6A">
        <w:rPr>
          <w:noProof/>
        </w:rPr>
        <w:lastRenderedPageBreak/>
        <w:pict>
          <v:shape id="_x0000_s5134" type="#_x0000_t202" style="position:absolute;margin-left:-71.55pt;margin-top:-73.8pt;width:610.65pt;height:804.6pt;z-index:-36" fillcolor="#e2efd9" stroked="f">
            <v:textbox>
              <w:txbxContent>
                <w:p w:rsidR="00964D6A" w:rsidRDefault="00964D6A"/>
              </w:txbxContent>
            </v:textbox>
          </v:shape>
        </w:pict>
      </w:r>
      <w:r w:rsidR="00D4524C">
        <w:rPr>
          <w:noProof/>
        </w:rPr>
        <w:pict>
          <v:shape id="_x0000_s3511" type="#_x0000_t202" style="position:absolute;margin-left:-71.55pt;margin-top:-23.65pt;width:610.65pt;height:88.15pt;z-index:102" fillcolor="#603" stroked="f">
            <v:textbox style="mso-next-textbox:#_x0000_s3511">
              <w:txbxContent>
                <w:p w:rsidR="00D95314" w:rsidRPr="0086646A" w:rsidRDefault="00AB6565" w:rsidP="00AB6565">
                  <w:pPr>
                    <w:spacing w:after="0" w:line="240" w:lineRule="auto"/>
                    <w:jc w:val="center"/>
                    <w:rPr>
                      <w:rFonts w:ascii="Verdana" w:hAnsi="Verdana"/>
                      <w:b/>
                      <w:color w:val="FFFFFF"/>
                      <w:sz w:val="60"/>
                      <w:szCs w:val="60"/>
                    </w:rPr>
                  </w:pPr>
                  <w:r w:rsidRPr="00AB6565">
                    <w:rPr>
                      <w:rFonts w:ascii="Verdana" w:hAnsi="Verdana"/>
                      <w:b/>
                      <w:color w:val="FFC000"/>
                      <w:sz w:val="60"/>
                      <w:szCs w:val="60"/>
                    </w:rPr>
                    <w:t>UNCONVENTIONAL MARKETING</w:t>
                  </w:r>
                  <w:r w:rsidRPr="0086646A">
                    <w:rPr>
                      <w:rFonts w:ascii="Verdana" w:hAnsi="Verdana"/>
                      <w:b/>
                      <w:color w:val="FFFFFF"/>
                      <w:sz w:val="60"/>
                      <w:szCs w:val="60"/>
                    </w:rPr>
                    <w:t xml:space="preserve"> TIPS FOR SMALL BUSINESSES</w:t>
                  </w:r>
                </w:p>
              </w:txbxContent>
            </v:textbox>
          </v:shape>
        </w:pict>
      </w:r>
    </w:p>
    <w:p w:rsidR="0061511C" w:rsidRDefault="0061511C"/>
    <w:p w:rsidR="00DE0E9A" w:rsidRDefault="00080D72">
      <w:r>
        <w:rPr>
          <w:noProof/>
        </w:rPr>
        <w:pict>
          <v:shape id="_x0000_s5131" type="#_x0000_t202" style="position:absolute;margin-left:-37.8pt;margin-top:27.15pt;width:361.3pt;height:395.85pt;z-index:150" filled="f" stroked="f">
            <v:textbox>
              <w:txbxContent>
                <w:p w:rsidR="00080D72" w:rsidRPr="00080D72" w:rsidRDefault="00080D72" w:rsidP="00080D72">
                  <w:pPr>
                    <w:spacing w:line="240" w:lineRule="auto"/>
                    <w:jc w:val="both"/>
                    <w:rPr>
                      <w:rFonts w:ascii="Arial" w:hAnsi="Arial" w:cs="Arial"/>
                      <w:i/>
                      <w:sz w:val="20"/>
                      <w:szCs w:val="24"/>
                    </w:rPr>
                  </w:pPr>
                  <w:r w:rsidRPr="00080D72">
                    <w:rPr>
                      <w:rFonts w:ascii="Arial" w:hAnsi="Arial" w:cs="Arial"/>
                      <w:i/>
                      <w:sz w:val="20"/>
                      <w:szCs w:val="24"/>
                    </w:rPr>
                    <w:t xml:space="preserve">Promoting a small business is no mean task. There are several ways to do it. A smart </w:t>
                  </w:r>
                  <w:r w:rsidRPr="00080D72">
                    <w:rPr>
                      <w:rFonts w:ascii="Arial" w:hAnsi="Arial" w:cs="Arial"/>
                      <w:b/>
                      <w:i/>
                      <w:sz w:val="20"/>
                      <w:szCs w:val="24"/>
                    </w:rPr>
                    <w:t xml:space="preserve">small business marketing </w:t>
                  </w:r>
                  <w:r w:rsidRPr="00080D72">
                    <w:rPr>
                      <w:rFonts w:ascii="Arial" w:hAnsi="Arial" w:cs="Arial"/>
                      <w:i/>
                      <w:sz w:val="20"/>
                      <w:szCs w:val="24"/>
                    </w:rPr>
                    <w:t xml:space="preserve">plan can set you apart. This helps your business soar in a competitive environment. </w:t>
                  </w:r>
                </w:p>
                <w:p w:rsidR="00080D72" w:rsidRPr="00080D72" w:rsidRDefault="00080D72" w:rsidP="00080D72">
                  <w:pPr>
                    <w:spacing w:line="240" w:lineRule="auto"/>
                    <w:jc w:val="both"/>
                    <w:rPr>
                      <w:rFonts w:ascii="Arial" w:hAnsi="Arial" w:cs="Arial"/>
                      <w:i/>
                      <w:sz w:val="20"/>
                      <w:szCs w:val="24"/>
                    </w:rPr>
                  </w:pPr>
                  <w:r w:rsidRPr="00080D72">
                    <w:rPr>
                      <w:rFonts w:ascii="Arial" w:hAnsi="Arial" w:cs="Arial"/>
                      <w:i/>
                      <w:sz w:val="20"/>
                      <w:szCs w:val="24"/>
                    </w:rPr>
                    <w:t xml:space="preserve">  Every business enterprise is different from the other. The same small business marketing strategy may not work for all kinds of business. A well-laid marketing plan will help you
</w:t>
                  </w:r>
                </w:p>
                <w:p w:rsidR="00080D72" w:rsidRPr="00080D72" w:rsidRDefault="00080D72" w:rsidP="00080D72">
                  <w:pPr>
                    <w:pStyle w:val="ListParagraph"/>
                    <w:numPr>
                      <w:ilvl w:val="0"/>
                      <w:numId w:val="42"/>
                    </w:numPr>
                    <w:spacing w:line="240" w:lineRule="auto"/>
                    <w:jc w:val="both"/>
                    <w:rPr>
                      <w:rFonts w:ascii="Arial" w:hAnsi="Arial" w:cs="Arial"/>
                      <w:i/>
                      <w:sz w:val="20"/>
                      <w:szCs w:val="24"/>
                    </w:rPr>
                  </w:pPr>
                  <w:r w:rsidRPr="00080D72">
                    <w:rPr>
                      <w:rFonts w:ascii="Arial" w:hAnsi="Arial" w:cs="Arial"/>
                      <w:i/>
                      <w:sz w:val="20"/>
                      <w:szCs w:val="24"/>
                    </w:rPr>
                    <w:t>Reach your ideal customers</w:t>
                  </w:r>
                </w:p>
                <w:p w:rsidR="00080D72" w:rsidRPr="00080D72" w:rsidRDefault="00080D72" w:rsidP="00080D72">
                  <w:pPr>
                    <w:pStyle w:val="ListParagraph"/>
                    <w:numPr>
                      <w:ilvl w:val="0"/>
                      <w:numId w:val="42"/>
                    </w:numPr>
                    <w:spacing w:line="240" w:lineRule="auto"/>
                    <w:jc w:val="both"/>
                    <w:rPr>
                      <w:rFonts w:ascii="Arial" w:hAnsi="Arial" w:cs="Arial"/>
                      <w:i/>
                      <w:sz w:val="20"/>
                      <w:szCs w:val="24"/>
                    </w:rPr>
                  </w:pPr>
                  <w:r w:rsidRPr="00080D72">
                    <w:rPr>
                      <w:rFonts w:ascii="Arial" w:hAnsi="Arial" w:cs="Arial"/>
                      <w:i/>
                      <w:sz w:val="20"/>
                      <w:szCs w:val="24"/>
                    </w:rPr>
                    <w:t xml:space="preserve">Perfectly implement your strategy </w:t>
                  </w:r>
                </w:p>
                <w:p w:rsidR="00080D72" w:rsidRPr="00080D72" w:rsidRDefault="00080D72" w:rsidP="00080D72">
                  <w:pPr>
                    <w:pStyle w:val="ListParagraph"/>
                    <w:numPr>
                      <w:ilvl w:val="0"/>
                      <w:numId w:val="42"/>
                    </w:numPr>
                    <w:spacing w:line="240" w:lineRule="auto"/>
                    <w:jc w:val="both"/>
                    <w:rPr>
                      <w:rFonts w:ascii="Arial" w:hAnsi="Arial" w:cs="Arial"/>
                      <w:i/>
                      <w:sz w:val="20"/>
                      <w:szCs w:val="24"/>
                    </w:rPr>
                  </w:pPr>
                  <w:r w:rsidRPr="00080D72">
                    <w:rPr>
                      <w:rFonts w:ascii="Arial" w:hAnsi="Arial" w:cs="Arial"/>
                      <w:i/>
                      <w:sz w:val="20"/>
                      <w:szCs w:val="24"/>
                    </w:rPr>
                    <w:t>Narrow down on the best marketing tactic</w:t>
                  </w:r>
                </w:p>
                <w:p w:rsidR="00080D72" w:rsidRPr="00080D72" w:rsidRDefault="00080D72" w:rsidP="00080D72">
                  <w:pPr>
                    <w:spacing w:line="240" w:lineRule="auto"/>
                    <w:jc w:val="both"/>
                    <w:rPr>
                      <w:rFonts w:ascii="Arial" w:hAnsi="Arial" w:cs="Arial"/>
                      <w:sz w:val="20"/>
                      <w:szCs w:val="24"/>
                    </w:rPr>
                  </w:pPr>
                  <w:r w:rsidRPr="00080D72">
                    <w:rPr>
                      <w:rFonts w:ascii="Arial" w:hAnsi="Arial" w:cs="Arial"/>
                      <w:i/>
                      <w:sz w:val="20"/>
                      <w:szCs w:val="24"/>
                    </w:rPr>
                    <w:t xml:space="preserve">    Though there are several standard ways to market a small business, certain unusual methods can help you get quickly noticed</w:t>
                  </w:r>
                  <w:r w:rsidRPr="00080D72">
                    <w:rPr>
                      <w:rFonts w:ascii="Arial" w:hAnsi="Arial" w:cs="Arial"/>
                      <w:sz w:val="20"/>
                      <w:szCs w:val="24"/>
                    </w:rPr>
                    <w:t xml:space="preserve">. </w:t>
                  </w:r>
                </w:p>
                <w:p w:rsidR="00080D72" w:rsidRPr="00080D72" w:rsidRDefault="00080D72" w:rsidP="00080D72">
                  <w:pPr>
                    <w:spacing w:line="240" w:lineRule="auto"/>
                    <w:jc w:val="both"/>
                    <w:rPr>
                      <w:rFonts w:ascii="Arial" w:hAnsi="Arial" w:cs="Arial"/>
                      <w:b/>
                      <w:sz w:val="20"/>
                      <w:szCs w:val="24"/>
                    </w:rPr>
                  </w:pPr>
                  <w:r w:rsidRPr="00080D72">
                    <w:rPr>
                      <w:rFonts w:ascii="Arial" w:hAnsi="Arial" w:cs="Arial"/>
                      <w:b/>
                      <w:sz w:val="20"/>
                      <w:szCs w:val="24"/>
                    </w:rPr>
                    <w:t>Eye Catching Marketing Materials</w:t>
                  </w:r>
                </w:p>
                <w:p w:rsidR="00080D72" w:rsidRPr="00080D72" w:rsidRDefault="00080D72" w:rsidP="00080D72">
                  <w:pPr>
                    <w:spacing w:line="240" w:lineRule="auto"/>
                    <w:jc w:val="both"/>
                    <w:rPr>
                      <w:rFonts w:ascii="Arial" w:hAnsi="Arial" w:cs="Arial"/>
                      <w:sz w:val="20"/>
                      <w:szCs w:val="24"/>
                    </w:rPr>
                  </w:pPr>
                  <w:r w:rsidRPr="00080D72">
                    <w:rPr>
                      <w:rFonts w:ascii="Arial" w:hAnsi="Arial" w:cs="Arial"/>
                      <w:b/>
                      <w:sz w:val="20"/>
                      <w:szCs w:val="24"/>
                    </w:rPr>
                    <w:t xml:space="preserve">    </w:t>
                  </w:r>
                  <w:r w:rsidRPr="00080D72">
                    <w:rPr>
                      <w:rFonts w:ascii="Arial" w:hAnsi="Arial" w:cs="Arial"/>
                      <w:sz w:val="20"/>
                      <w:szCs w:val="24"/>
                    </w:rPr>
                    <w:t>Updating your marketing materials like business cards and brochures is a good promotional technique.  Redesigning the materials with catchy designs and phrases can attract attention. This can make people take a closer look at the materials.</w:t>
                  </w:r>
                </w:p>
                <w:p w:rsidR="00080D72" w:rsidRPr="00080D72" w:rsidRDefault="00080D72" w:rsidP="00080D72">
                  <w:pPr>
                    <w:spacing w:line="240" w:lineRule="auto"/>
                    <w:jc w:val="both"/>
                    <w:rPr>
                      <w:rFonts w:ascii="Arial" w:hAnsi="Arial" w:cs="Arial"/>
                      <w:sz w:val="20"/>
                      <w:szCs w:val="24"/>
                    </w:rPr>
                  </w:pPr>
                  <w:r w:rsidRPr="00080D72">
                    <w:rPr>
                      <w:rFonts w:ascii="Arial" w:hAnsi="Arial" w:cs="Arial"/>
                      <w:sz w:val="20"/>
                      <w:szCs w:val="24"/>
                    </w:rPr>
                    <w:t xml:space="preserve">   Redesigning can be applied to the website too. A digital version of the br</w:t>
                  </w:r>
                  <w:r w:rsidR="00E442BC">
                    <w:rPr>
                      <w:rFonts w:ascii="Arial" w:hAnsi="Arial" w:cs="Arial"/>
                      <w:sz w:val="20"/>
                      <w:szCs w:val="24"/>
                    </w:rPr>
                    <w:t>ochure can be used on the site.</w:t>
                  </w:r>
                </w:p>
                <w:p w:rsidR="00080D72" w:rsidRPr="00080D72" w:rsidRDefault="00080D72" w:rsidP="00080D72">
                  <w:pPr>
                    <w:spacing w:line="240" w:lineRule="auto"/>
                    <w:jc w:val="both"/>
                    <w:rPr>
                      <w:rFonts w:ascii="Arial" w:hAnsi="Arial" w:cs="Arial"/>
                      <w:b/>
                      <w:sz w:val="20"/>
                      <w:szCs w:val="24"/>
                    </w:rPr>
                  </w:pPr>
                  <w:r w:rsidRPr="00080D72">
                    <w:rPr>
                      <w:rFonts w:ascii="Arial" w:hAnsi="Arial" w:cs="Arial"/>
                      <w:b/>
                      <w:sz w:val="20"/>
                      <w:szCs w:val="24"/>
                    </w:rPr>
                    <w:t xml:space="preserve">Help Sponsor an Organization </w:t>
                  </w:r>
                </w:p>
                <w:p w:rsidR="00080D72" w:rsidRPr="00080D72" w:rsidRDefault="00080D72" w:rsidP="00080D72">
                  <w:pPr>
                    <w:spacing w:line="240" w:lineRule="auto"/>
                    <w:jc w:val="both"/>
                    <w:rPr>
                      <w:rFonts w:ascii="Arial" w:hAnsi="Arial" w:cs="Arial"/>
                      <w:sz w:val="20"/>
                      <w:szCs w:val="24"/>
                    </w:rPr>
                  </w:pPr>
                  <w:r w:rsidRPr="00080D72">
                    <w:rPr>
                      <w:rFonts w:ascii="Arial" w:hAnsi="Arial" w:cs="Arial"/>
                      <w:sz w:val="20"/>
                      <w:szCs w:val="24"/>
                    </w:rPr>
                    <w:t xml:space="preserve">    Find the right kind of an organization that caters to your target crowd. When you sponsor an organization for a long term, you get mentioned at every meeting.</w:t>
                  </w:r>
                </w:p>
                <w:p w:rsidR="00080D72" w:rsidRPr="00080D72" w:rsidRDefault="00080D72" w:rsidP="00080D72">
                  <w:pPr>
                    <w:spacing w:line="240" w:lineRule="auto"/>
                    <w:jc w:val="both"/>
                    <w:rPr>
                      <w:rFonts w:ascii="Arial" w:hAnsi="Arial" w:cs="Arial"/>
                      <w:sz w:val="20"/>
                      <w:szCs w:val="24"/>
                    </w:rPr>
                  </w:pPr>
                  <w:r w:rsidRPr="00080D72">
                    <w:rPr>
                      <w:rFonts w:ascii="Arial" w:hAnsi="Arial" w:cs="Arial"/>
                      <w:sz w:val="20"/>
                      <w:szCs w:val="24"/>
                    </w:rPr>
                    <w:t xml:space="preserve">   Your business also gets extra exposure through every communication that is sent. Every email sent will have the name of your enterprise mentioned. This small business marketing plan will yield long time results.</w:t>
                  </w:r>
                </w:p>
                <w:p w:rsidR="00080D72" w:rsidRPr="00080D72" w:rsidRDefault="00080D72" w:rsidP="00080D72">
                  <w:pPr>
                    <w:spacing w:line="240" w:lineRule="auto"/>
                    <w:jc w:val="both"/>
                    <w:rPr>
                      <w:sz w:val="18"/>
                    </w:rPr>
                  </w:pPr>
                </w:p>
              </w:txbxContent>
            </v:textbox>
          </v:shape>
        </w:pict>
      </w:r>
      <w:r>
        <w:rPr>
          <w:noProof/>
        </w:rPr>
        <w:pict>
          <v:shape id="_x0000_s5132" type="#_x0000_t202" style="position:absolute;margin-left:343.2pt;margin-top:29.05pt;width:148.75pt;height:384.65pt;z-index:151" fillcolor="#cfcdcd" stroked="f">
            <v:textbox>
              <w:txbxContent>
                <w:p w:rsidR="00080D72" w:rsidRPr="00080D72" w:rsidRDefault="00080D72" w:rsidP="00080D72">
                  <w:pPr>
                    <w:spacing w:line="240" w:lineRule="auto"/>
                    <w:jc w:val="both"/>
                    <w:rPr>
                      <w:rFonts w:ascii="Arial" w:hAnsi="Arial" w:cs="Arial"/>
                      <w:b/>
                      <w:sz w:val="20"/>
                      <w:szCs w:val="24"/>
                    </w:rPr>
                  </w:pPr>
                  <w:r w:rsidRPr="00080D72">
                    <w:rPr>
                      <w:rFonts w:ascii="Arial" w:hAnsi="Arial" w:cs="Arial"/>
                      <w:b/>
                      <w:sz w:val="20"/>
                      <w:szCs w:val="24"/>
                    </w:rPr>
                    <w:t>Back a Social Cause</w:t>
                  </w:r>
                </w:p>
                <w:p w:rsidR="00080D72" w:rsidRPr="00080D72" w:rsidRDefault="00080D72" w:rsidP="00080D72">
                  <w:pPr>
                    <w:spacing w:line="240" w:lineRule="auto"/>
                    <w:jc w:val="both"/>
                    <w:rPr>
                      <w:rFonts w:ascii="Arial" w:hAnsi="Arial" w:cs="Arial"/>
                      <w:sz w:val="20"/>
                      <w:szCs w:val="24"/>
                    </w:rPr>
                  </w:pPr>
                  <w:r w:rsidRPr="00080D72">
                    <w:rPr>
                      <w:rFonts w:ascii="Arial" w:hAnsi="Arial" w:cs="Arial"/>
                      <w:b/>
                      <w:sz w:val="20"/>
                      <w:szCs w:val="24"/>
                    </w:rPr>
                    <w:t xml:space="preserve">   </w:t>
                  </w:r>
                  <w:r w:rsidRPr="00080D72">
                    <w:rPr>
                      <w:rFonts w:ascii="Arial" w:hAnsi="Arial" w:cs="Arial"/>
                      <w:sz w:val="20"/>
                      <w:szCs w:val="24"/>
                    </w:rPr>
                    <w:t xml:space="preserve">Supporting a social cause can create goodwill among the customers. Not just existing customers, but the potential ones as well. </w:t>
                  </w:r>
                </w:p>
                <w:p w:rsidR="00080D72" w:rsidRPr="00080D72" w:rsidRDefault="00080D72" w:rsidP="00080D72">
                  <w:pPr>
                    <w:spacing w:line="240" w:lineRule="auto"/>
                    <w:jc w:val="both"/>
                    <w:rPr>
                      <w:rFonts w:ascii="Arial" w:hAnsi="Arial" w:cs="Arial"/>
                      <w:sz w:val="20"/>
                      <w:szCs w:val="24"/>
                    </w:rPr>
                  </w:pPr>
                  <w:r w:rsidRPr="00080D72">
                    <w:rPr>
                      <w:rFonts w:ascii="Arial" w:hAnsi="Arial" w:cs="Arial"/>
                      <w:sz w:val="20"/>
                      <w:szCs w:val="24"/>
                    </w:rPr>
                    <w:t xml:space="preserve">   Alternatively, you can organize an event for a cause. The event can also be a fund-raiser. You can arrange for giving away gifts at the event, with</w:t>
                  </w:r>
                  <w:r>
                    <w:rPr>
                      <w:rFonts w:ascii="Arial" w:hAnsi="Arial" w:cs="Arial"/>
                      <w:sz w:val="20"/>
                      <w:szCs w:val="24"/>
                    </w:rPr>
                    <w:t xml:space="preserve"> the company name and logo.</w:t>
                  </w:r>
                </w:p>
                <w:p w:rsidR="00080D72" w:rsidRPr="00080D72" w:rsidRDefault="00080D72" w:rsidP="00080D72">
                  <w:pPr>
                    <w:spacing w:line="240" w:lineRule="auto"/>
                    <w:jc w:val="both"/>
                    <w:rPr>
                      <w:rFonts w:ascii="Arial" w:hAnsi="Arial" w:cs="Arial"/>
                      <w:sz w:val="20"/>
                      <w:szCs w:val="24"/>
                    </w:rPr>
                  </w:pPr>
                  <w:r w:rsidRPr="00080D72">
                    <w:rPr>
                      <w:rFonts w:ascii="Arial" w:hAnsi="Arial" w:cs="Arial"/>
                      <w:sz w:val="20"/>
                      <w:szCs w:val="24"/>
                    </w:rPr>
                    <w:t xml:space="preserve">  You can also arrange for giving away gifts with your business logo at different </w:t>
                  </w:r>
                  <w:r>
                    <w:rPr>
                      <w:rFonts w:ascii="Arial" w:hAnsi="Arial" w:cs="Arial"/>
                      <w:sz w:val="20"/>
                      <w:szCs w:val="24"/>
                    </w:rPr>
                    <w:t>events that back social causes.</w:t>
                  </w:r>
                </w:p>
                <w:p w:rsidR="00080D72" w:rsidRPr="00080D72" w:rsidRDefault="00080D72" w:rsidP="00080D72">
                  <w:pPr>
                    <w:spacing w:line="240" w:lineRule="auto"/>
                    <w:jc w:val="both"/>
                    <w:rPr>
                      <w:rFonts w:ascii="Arial" w:hAnsi="Arial" w:cs="Arial"/>
                      <w:b/>
                      <w:sz w:val="20"/>
                      <w:szCs w:val="24"/>
                    </w:rPr>
                  </w:pPr>
                  <w:r w:rsidRPr="00080D72">
                    <w:rPr>
                      <w:rFonts w:ascii="Arial" w:hAnsi="Arial" w:cs="Arial"/>
                      <w:b/>
                      <w:sz w:val="20"/>
                      <w:szCs w:val="24"/>
                    </w:rPr>
                    <w:t>Every penny counts</w:t>
                  </w:r>
                </w:p>
                <w:p w:rsidR="00080D72" w:rsidRPr="00080D72" w:rsidRDefault="00080D72" w:rsidP="00080D72">
                  <w:pPr>
                    <w:spacing w:line="240" w:lineRule="auto"/>
                    <w:jc w:val="both"/>
                    <w:rPr>
                      <w:rFonts w:ascii="Arial" w:hAnsi="Arial" w:cs="Arial"/>
                      <w:sz w:val="20"/>
                      <w:szCs w:val="24"/>
                    </w:rPr>
                  </w:pPr>
                  <w:r w:rsidRPr="00080D72">
                    <w:rPr>
                      <w:rFonts w:ascii="Arial" w:hAnsi="Arial" w:cs="Arial"/>
                      <w:b/>
                      <w:sz w:val="20"/>
                      <w:szCs w:val="24"/>
                    </w:rPr>
                    <w:t xml:space="preserve">    </w:t>
                  </w:r>
                  <w:r w:rsidRPr="00080D72">
                    <w:rPr>
                      <w:rFonts w:ascii="Arial" w:hAnsi="Arial" w:cs="Arial"/>
                      <w:sz w:val="20"/>
                      <w:szCs w:val="24"/>
                    </w:rPr>
                    <w:t>Big companies and enterprises have huge budgets for marketing. In small business marketing, every dollar spent should bring in returns. Uniqueness in marketing plans is an ex</w:t>
                  </w:r>
                  <w:r>
                    <w:rPr>
                      <w:rFonts w:ascii="Arial" w:hAnsi="Arial" w:cs="Arial"/>
                      <w:sz w:val="20"/>
                      <w:szCs w:val="24"/>
                    </w:rPr>
                    <w:t>cellent way to achieve success.</w:t>
                  </w:r>
                </w:p>
                <w:p w:rsidR="00080D72" w:rsidRPr="00080D72" w:rsidRDefault="00080D72" w:rsidP="00080D72">
                  <w:pPr>
                    <w:spacing w:line="240" w:lineRule="auto"/>
                    <w:jc w:val="both"/>
                    <w:rPr>
                      <w:rFonts w:ascii="Arial" w:hAnsi="Arial" w:cs="Arial"/>
                      <w:sz w:val="20"/>
                      <w:szCs w:val="24"/>
                    </w:rPr>
                  </w:pPr>
                </w:p>
                <w:p w:rsidR="00080D72" w:rsidRPr="00080D72" w:rsidRDefault="00080D72" w:rsidP="00080D72">
                  <w:pPr>
                    <w:spacing w:line="240" w:lineRule="auto"/>
                    <w:jc w:val="both"/>
                    <w:rPr>
                      <w:sz w:val="18"/>
                    </w:rPr>
                  </w:pPr>
                </w:p>
              </w:txbxContent>
            </v:textbox>
          </v:shape>
        </w:pict>
      </w:r>
    </w:p>
    <w:p w:rsidR="00DE0E9A" w:rsidRDefault="00E442BC">
      <w:r>
        <w:rPr>
          <w:noProof/>
        </w:rPr>
        <w:pict>
          <v:shape id="_x0000_s5133" type="#_x0000_t202" style="position:absolute;margin-left:-30.2pt;margin-top:395.7pt;width:529.75pt;height:55.5pt;z-index:152" filled="f" stroked="f">
            <v:textbox>
              <w:txbxContent>
                <w:p w:rsidR="00E442BC" w:rsidRPr="0086646A" w:rsidRDefault="00E442BC" w:rsidP="00E442BC">
                  <w:pPr>
                    <w:spacing w:line="240" w:lineRule="auto"/>
                    <w:jc w:val="center"/>
                    <w:rPr>
                      <w:rFonts w:ascii="BigNoodleTitling" w:hAnsi="BigNoodleTitling" w:cs="Arial"/>
                      <w:color w:val="C45911"/>
                      <w:sz w:val="44"/>
                      <w:szCs w:val="24"/>
                    </w:rPr>
                  </w:pPr>
                  <w:r w:rsidRPr="0086646A">
                    <w:rPr>
                      <w:rFonts w:ascii="BigNoodleTitling" w:hAnsi="BigNoodleTitling" w:cs="Arial"/>
                      <w:color w:val="C45911"/>
                      <w:sz w:val="44"/>
                      <w:szCs w:val="24"/>
                      <w:highlight w:val="yellow"/>
                    </w:rPr>
                    <w:t>Redesigning the materials with catchy designs and phrases can attract attention. This can make people take a closer look at the materials.</w:t>
                  </w:r>
                </w:p>
                <w:p w:rsidR="00080D72" w:rsidRPr="0086646A" w:rsidRDefault="00080D72" w:rsidP="00E442BC">
                  <w:pPr>
                    <w:jc w:val="center"/>
                    <w:rPr>
                      <w:rFonts w:ascii="BigNoodleTitling" w:hAnsi="BigNoodleTitling"/>
                      <w:color w:val="C45911"/>
                      <w:sz w:val="48"/>
                    </w:rPr>
                  </w:pPr>
                </w:p>
              </w:txbxContent>
            </v:textbox>
          </v:shape>
        </w:pict>
      </w:r>
      <w:r w:rsidR="00080D72">
        <w:rPr>
          <w:noProof/>
        </w:rPr>
        <w:pict>
          <v:shape id="_x0000_s5130" type="#_x0000_t75" style="position:absolute;margin-left:-39.7pt;margin-top:460.7pt;width:548.65pt;height:156.75pt;z-index:149">
            <v:imagedata r:id="rId27" r:href="rId28"/>
          </v:shape>
        </w:pict>
      </w:r>
      <w:r w:rsidR="00DE0E9A">
        <w:br w:type="page"/>
      </w:r>
      <w:r w:rsidR="00AC3038">
        <w:rPr>
          <w:noProof/>
        </w:rPr>
        <w:lastRenderedPageBreak/>
        <w:pict>
          <v:shape id="_x0000_s1798" type="#_x0000_t202" style="position:absolute;margin-left:-54.4pt;margin-top:-29.5pt;width:583.7pt;height:130.35pt;z-index:79" filled="f" fillcolor="#375623" stroked="f">
            <v:textbox style="mso-next-textbox:#_x0000_s1798">
              <w:txbxContent>
                <w:p w:rsidR="00D95314" w:rsidRPr="00B524E3" w:rsidRDefault="0086646A" w:rsidP="00DA029A">
                  <w:pPr>
                    <w:spacing w:after="0" w:line="240" w:lineRule="auto"/>
                    <w:jc w:val="center"/>
                    <w:rPr>
                      <w:rFonts w:ascii="BigNoodleTitling" w:hAnsi="BigNoodleTitling"/>
                      <w:color w:val="990033"/>
                      <w:sz w:val="110"/>
                      <w:szCs w:val="110"/>
                    </w:rPr>
                  </w:pPr>
                  <w:r w:rsidRPr="00CA2CCE">
                    <w:rPr>
                      <w:rFonts w:ascii="BigNoodleTitling" w:eastAsia="Times New Roman" w:hAnsi="BigNoodleTitling"/>
                      <w:color w:val="262626"/>
                      <w:kern w:val="36"/>
                      <w:sz w:val="110"/>
                      <w:szCs w:val="110"/>
                    </w:rPr>
                    <w:t>Revealing the Secret to Right</w:t>
                  </w:r>
                  <w:r w:rsidRPr="00B524E3">
                    <w:rPr>
                      <w:rFonts w:ascii="BigNoodleTitling" w:eastAsia="Times New Roman" w:hAnsi="BigNoodleTitling"/>
                      <w:color w:val="990033"/>
                      <w:kern w:val="36"/>
                      <w:sz w:val="110"/>
                      <w:szCs w:val="110"/>
                    </w:rPr>
                    <w:t xml:space="preserve"> Marketing for Small Businesses</w:t>
                  </w:r>
                </w:p>
              </w:txbxContent>
            </v:textbox>
          </v:shape>
        </w:pict>
      </w:r>
    </w:p>
    <w:p w:rsidR="00FF5186" w:rsidRDefault="00FF5186"/>
    <w:p w:rsidR="00DE0E9A" w:rsidRDefault="00DE0E9A"/>
    <w:p w:rsidR="00F82E4E" w:rsidRDefault="007B70EC">
      <w:r>
        <w:rPr>
          <w:noProof/>
        </w:rPr>
        <w:pict>
          <v:shape id="_x0000_s5139" type="#_x0000_t32" style="position:absolute;margin-left:-39.15pt;margin-top:30.2pt;width:550.85pt;height:0;z-index:157" o:connectortype="straight" strokecolor="#ffc000" strokeweight="8pt">
            <v:stroke dashstyle="1 1"/>
          </v:shape>
        </w:pict>
      </w:r>
    </w:p>
    <w:p w:rsidR="00BF7C2D" w:rsidRDefault="007B70EC">
      <w:r>
        <w:rPr>
          <w:noProof/>
        </w:rPr>
        <w:pict>
          <v:shape id="_x0000_s5137" type="#_x0000_t202" style="position:absolute;margin-left:155.6pt;margin-top:23.8pt;width:187.5pt;height:565.05pt;z-index:155" filled="f" stroked="f">
            <v:textbox>
              <w:txbxContent>
                <w:p w:rsidR="003C30BC" w:rsidRPr="007B70EC" w:rsidRDefault="003C30BC" w:rsidP="003C30BC">
                  <w:pPr>
                    <w:spacing w:line="240" w:lineRule="auto"/>
                    <w:jc w:val="both"/>
                    <w:rPr>
                      <w:rFonts w:ascii="Arial" w:hAnsi="Arial" w:cs="Arial"/>
                      <w:b/>
                      <w:sz w:val="19"/>
                      <w:szCs w:val="19"/>
                    </w:rPr>
                  </w:pPr>
                  <w:r w:rsidRPr="007B70EC">
                    <w:rPr>
                      <w:rFonts w:ascii="Arial" w:hAnsi="Arial" w:cs="Arial"/>
                      <w:b/>
                      <w:sz w:val="19"/>
                      <w:szCs w:val="19"/>
                    </w:rPr>
                    <w:t>Mass Mailing</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The finest way to reach out to the masses is sending mass emails. If you Bcc the recipients it becomes a lot more personal for the customers. Hence you will be able to attract a lot of people.</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 xml:space="preserve">Such a form of marketing is free of cost. You can also make your email more interactive by preparing a colorful image on Corel Draw or Adobe Photoshop and </w:t>
                  </w:r>
                  <w:r w:rsidR="007B70EC">
                    <w:rPr>
                      <w:rFonts w:ascii="Arial" w:hAnsi="Arial" w:cs="Arial"/>
                      <w:sz w:val="19"/>
                      <w:szCs w:val="19"/>
                    </w:rPr>
                    <w:t>then copy it to your mail body.</w:t>
                  </w:r>
                </w:p>
                <w:p w:rsidR="003C30BC" w:rsidRPr="007B70EC" w:rsidRDefault="003C30BC" w:rsidP="003C30BC">
                  <w:pPr>
                    <w:spacing w:line="240" w:lineRule="auto"/>
                    <w:jc w:val="both"/>
                    <w:rPr>
                      <w:rFonts w:ascii="Arial" w:hAnsi="Arial" w:cs="Arial"/>
                      <w:b/>
                      <w:sz w:val="19"/>
                      <w:szCs w:val="19"/>
                    </w:rPr>
                  </w:pPr>
                  <w:r w:rsidRPr="007B70EC">
                    <w:rPr>
                      <w:rFonts w:ascii="Arial" w:hAnsi="Arial" w:cs="Arial"/>
                      <w:b/>
                      <w:sz w:val="19"/>
                      <w:szCs w:val="19"/>
                    </w:rPr>
                    <w:t>Business Cards</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One of the most traditional marketing techniques is the use of business cards. Almost every company makes use of it. Just pay some more attention to the d</w:t>
                  </w:r>
                  <w:r w:rsidR="007B70EC">
                    <w:rPr>
                      <w:rFonts w:ascii="Arial" w:hAnsi="Arial" w:cs="Arial"/>
                      <w:sz w:val="19"/>
                      <w:szCs w:val="19"/>
                    </w:rPr>
                    <w:t>esigning of your business card.</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 xml:space="preserve"> Even this is one of those marketing methods which requires a minimum investment. You need </w:t>
                  </w:r>
                  <w:r w:rsidR="007B70EC">
                    <w:rPr>
                      <w:rFonts w:ascii="Arial" w:hAnsi="Arial" w:cs="Arial"/>
                      <w:sz w:val="19"/>
                      <w:szCs w:val="19"/>
                    </w:rPr>
                    <w:t>not invest in a marketing team.</w:t>
                  </w:r>
                </w:p>
                <w:p w:rsidR="003C30BC" w:rsidRPr="007B70EC" w:rsidRDefault="003C30BC" w:rsidP="003C30BC">
                  <w:pPr>
                    <w:spacing w:line="240" w:lineRule="auto"/>
                    <w:jc w:val="both"/>
                    <w:rPr>
                      <w:rFonts w:ascii="Arial" w:hAnsi="Arial" w:cs="Arial"/>
                      <w:b/>
                      <w:sz w:val="19"/>
                      <w:szCs w:val="19"/>
                    </w:rPr>
                  </w:pPr>
                  <w:r w:rsidRPr="007B70EC">
                    <w:rPr>
                      <w:rFonts w:ascii="Arial" w:hAnsi="Arial" w:cs="Arial"/>
                      <w:b/>
                      <w:sz w:val="19"/>
                      <w:szCs w:val="19"/>
                    </w:rPr>
                    <w:t xml:space="preserve">Join Hands </w:t>
                  </w:r>
                  <w:proofErr w:type="gramStart"/>
                  <w:r w:rsidRPr="007B70EC">
                    <w:rPr>
                      <w:rFonts w:ascii="Arial" w:hAnsi="Arial" w:cs="Arial"/>
                      <w:b/>
                      <w:sz w:val="19"/>
                      <w:szCs w:val="19"/>
                    </w:rPr>
                    <w:t>With</w:t>
                  </w:r>
                  <w:proofErr w:type="gramEnd"/>
                  <w:r w:rsidRPr="007B70EC">
                    <w:rPr>
                      <w:rFonts w:ascii="Arial" w:hAnsi="Arial" w:cs="Arial"/>
                      <w:b/>
                      <w:sz w:val="19"/>
                      <w:szCs w:val="19"/>
                    </w:rPr>
                    <w:t xml:space="preserve"> More Companies</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I am not asking for a collaboration with your competitors. Team up with more businesses and expand your audience. More audience means more customers</w:t>
                  </w:r>
                  <w:r w:rsidR="007B70EC">
                    <w:rPr>
                      <w:rFonts w:ascii="Arial" w:hAnsi="Arial" w:cs="Arial"/>
                      <w:sz w:val="19"/>
                      <w:szCs w:val="19"/>
                    </w:rPr>
                    <w:t xml:space="preserve"> who correspond to more profit.</w:t>
                  </w:r>
                </w:p>
                <w:p w:rsidR="003C30BC" w:rsidRPr="007B70EC" w:rsidRDefault="003C30BC" w:rsidP="003C30BC">
                  <w:pPr>
                    <w:spacing w:line="240" w:lineRule="auto"/>
                    <w:jc w:val="both"/>
                    <w:rPr>
                      <w:rFonts w:ascii="Arial" w:hAnsi="Arial" w:cs="Arial"/>
                      <w:b/>
                      <w:sz w:val="19"/>
                      <w:szCs w:val="19"/>
                    </w:rPr>
                  </w:pPr>
                  <w:r w:rsidRPr="007B70EC">
                    <w:rPr>
                      <w:rFonts w:ascii="Arial" w:hAnsi="Arial" w:cs="Arial"/>
                      <w:b/>
                      <w:sz w:val="19"/>
                      <w:szCs w:val="19"/>
                    </w:rPr>
                    <w:t>Try Blogging</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 xml:space="preserve">The blog is the most efficient way to reach out to </w:t>
                  </w:r>
                  <w:proofErr w:type="spellStart"/>
                  <w:r w:rsidRPr="007B70EC">
                    <w:rPr>
                      <w:rFonts w:ascii="Arial" w:hAnsi="Arial" w:cs="Arial"/>
                      <w:sz w:val="19"/>
                      <w:szCs w:val="19"/>
                    </w:rPr>
                    <w:t>people.Post</w:t>
                  </w:r>
                  <w:proofErr w:type="spellEnd"/>
                  <w:r w:rsidRPr="007B70EC">
                    <w:rPr>
                      <w:rFonts w:ascii="Arial" w:hAnsi="Arial" w:cs="Arial"/>
                      <w:sz w:val="19"/>
                      <w:szCs w:val="19"/>
                    </w:rPr>
                    <w:t xml:space="preserve"> such content which makes the readers believe that they</w:t>
                  </w:r>
                  <w:r w:rsidR="007B70EC">
                    <w:rPr>
                      <w:rFonts w:ascii="Arial" w:hAnsi="Arial" w:cs="Arial"/>
                      <w:sz w:val="19"/>
                      <w:szCs w:val="19"/>
                    </w:rPr>
                    <w:t xml:space="preserve"> can't do without your service.</w:t>
                  </w:r>
                </w:p>
                <w:p w:rsidR="003C30BC" w:rsidRPr="007B70EC" w:rsidRDefault="003C30BC" w:rsidP="003C30BC">
                  <w:pPr>
                    <w:spacing w:line="240" w:lineRule="auto"/>
                    <w:jc w:val="both"/>
                    <w:rPr>
                      <w:rFonts w:ascii="Arial" w:hAnsi="Arial" w:cs="Arial"/>
                      <w:sz w:val="19"/>
                      <w:szCs w:val="19"/>
                    </w:rPr>
                  </w:pPr>
                  <w:r w:rsidRPr="007B70EC">
                    <w:rPr>
                      <w:rFonts w:ascii="Arial" w:hAnsi="Arial" w:cs="Arial"/>
                      <w:sz w:val="19"/>
                      <w:szCs w:val="19"/>
                    </w:rPr>
                    <w:t xml:space="preserve">Your blog need not be for everyone, but it should target the people who are the right customers for your industry. For this, the investment is not much and at times free of cost if you use ‘blogger'. If you don't confide in your writing skills, then hire a writer, and </w:t>
                  </w:r>
                  <w:r w:rsidR="007B70EC">
                    <w:rPr>
                      <w:rFonts w:ascii="Arial" w:hAnsi="Arial" w:cs="Arial"/>
                      <w:sz w:val="19"/>
                      <w:szCs w:val="19"/>
                    </w:rPr>
                    <w:t xml:space="preserve">you're all set with your blog. </w:t>
                  </w:r>
                </w:p>
                <w:p w:rsidR="00B524E3" w:rsidRPr="007B70EC" w:rsidRDefault="00B524E3" w:rsidP="003C30BC">
                  <w:pPr>
                    <w:spacing w:line="240" w:lineRule="auto"/>
                    <w:jc w:val="both"/>
                    <w:rPr>
                      <w:sz w:val="19"/>
                      <w:szCs w:val="19"/>
                    </w:rPr>
                  </w:pPr>
                </w:p>
              </w:txbxContent>
            </v:textbox>
          </v:shape>
        </w:pict>
      </w:r>
      <w:r>
        <w:rPr>
          <w:noProof/>
        </w:rPr>
        <w:pict>
          <v:shape id="_x0000_s5136" type="#_x0000_t202" style="position:absolute;margin-left:-32.5pt;margin-top:23.8pt;width:174.35pt;height:565.05pt;z-index:154" fillcolor="#d9e2f3" stroked="f">
            <v:textbox>
              <w:txbxContent>
                <w:p w:rsidR="00B524E3" w:rsidRPr="003C30BC" w:rsidRDefault="00B524E3" w:rsidP="003C30BC">
                  <w:pPr>
                    <w:spacing w:line="240" w:lineRule="auto"/>
                    <w:jc w:val="both"/>
                    <w:rPr>
                      <w:rFonts w:ascii="Arial" w:hAnsi="Arial" w:cs="Arial"/>
                      <w:b/>
                      <w:sz w:val="20"/>
                      <w:szCs w:val="24"/>
                    </w:rPr>
                  </w:pPr>
                  <w:r w:rsidRPr="003C30BC">
                    <w:rPr>
                      <w:rFonts w:ascii="Arial" w:hAnsi="Arial" w:cs="Arial"/>
                      <w:b/>
                      <w:sz w:val="20"/>
                      <w:szCs w:val="24"/>
                    </w:rPr>
                    <w:t>Introduction</w:t>
                  </w:r>
                </w:p>
                <w:p w:rsidR="00B524E3" w:rsidRPr="003C30BC" w:rsidRDefault="00B524E3" w:rsidP="003C30BC">
                  <w:pPr>
                    <w:spacing w:line="240" w:lineRule="auto"/>
                    <w:jc w:val="both"/>
                    <w:rPr>
                      <w:rFonts w:ascii="Arial" w:hAnsi="Arial" w:cs="Arial"/>
                      <w:sz w:val="20"/>
                      <w:szCs w:val="24"/>
                    </w:rPr>
                  </w:pPr>
                  <w:r w:rsidRPr="003C30BC">
                    <w:rPr>
                      <w:rFonts w:ascii="Arial" w:hAnsi="Arial" w:cs="Arial"/>
                      <w:sz w:val="20"/>
                      <w:szCs w:val="24"/>
                    </w:rPr>
                    <w:t>Is having an excellent service, all that you need for a successful business? No. Whether big or small, your business can only succeed when your product reaches out to the people by the word of mouth. Or in other wo</w:t>
                  </w:r>
                  <w:r w:rsidR="007B70EC">
                    <w:rPr>
                      <w:rFonts w:ascii="Arial" w:hAnsi="Arial" w:cs="Arial"/>
                      <w:sz w:val="20"/>
                      <w:szCs w:val="24"/>
                    </w:rPr>
                    <w:t>rds, all you need is marketing.</w:t>
                  </w:r>
                </w:p>
                <w:p w:rsidR="00B524E3" w:rsidRPr="003C30BC" w:rsidRDefault="00B524E3" w:rsidP="003C30BC">
                  <w:pPr>
                    <w:spacing w:line="240" w:lineRule="auto"/>
                    <w:jc w:val="both"/>
                    <w:rPr>
                      <w:rFonts w:ascii="Arial" w:hAnsi="Arial" w:cs="Arial"/>
                      <w:sz w:val="20"/>
                      <w:szCs w:val="24"/>
                    </w:rPr>
                  </w:pPr>
                  <w:r w:rsidRPr="003C30BC">
                    <w:rPr>
                      <w:rFonts w:ascii="Arial" w:hAnsi="Arial" w:cs="Arial"/>
                      <w:sz w:val="20"/>
                      <w:szCs w:val="24"/>
                    </w:rPr>
                    <w:t xml:space="preserve">Now the question is how you will make this happen? For Tim Cook, it might not be a considerable </w:t>
                  </w:r>
                  <w:proofErr w:type="spellStart"/>
                  <w:r w:rsidRPr="003C30BC">
                    <w:rPr>
                      <w:rFonts w:ascii="Arial" w:hAnsi="Arial" w:cs="Arial"/>
                      <w:sz w:val="20"/>
                      <w:szCs w:val="24"/>
                    </w:rPr>
                    <w:t>hurdle.However</w:t>
                  </w:r>
                  <w:proofErr w:type="spellEnd"/>
                  <w:r w:rsidRPr="003C30BC">
                    <w:rPr>
                      <w:rFonts w:ascii="Arial" w:hAnsi="Arial" w:cs="Arial"/>
                      <w:sz w:val="20"/>
                      <w:szCs w:val="24"/>
                    </w:rPr>
                    <w:t>, for small business owners such as you and me, it is something to worry about.</w:t>
                  </w:r>
                </w:p>
                <w:p w:rsidR="00B524E3" w:rsidRPr="003C30BC" w:rsidRDefault="00B524E3" w:rsidP="003C30BC">
                  <w:pPr>
                    <w:spacing w:line="240" w:lineRule="auto"/>
                    <w:jc w:val="both"/>
                    <w:rPr>
                      <w:rFonts w:ascii="Arial" w:hAnsi="Arial" w:cs="Arial"/>
                      <w:b/>
                      <w:sz w:val="20"/>
                      <w:szCs w:val="24"/>
                    </w:rPr>
                  </w:pPr>
                  <w:r w:rsidRPr="003C30BC">
                    <w:rPr>
                      <w:rFonts w:ascii="Arial" w:hAnsi="Arial" w:cs="Arial"/>
                      <w:sz w:val="20"/>
                      <w:szCs w:val="24"/>
                    </w:rPr>
                    <w:t xml:space="preserve"> </w:t>
                  </w:r>
                  <w:r w:rsidRPr="003C30BC">
                    <w:rPr>
                      <w:rFonts w:ascii="Arial" w:hAnsi="Arial" w:cs="Arial"/>
                      <w:b/>
                      <w:sz w:val="20"/>
                      <w:szCs w:val="24"/>
                    </w:rPr>
                    <w:t>Questions Which Strike Us When It Comes To Marketing</w:t>
                  </w:r>
                </w:p>
                <w:p w:rsidR="00B524E3" w:rsidRPr="003C30BC" w:rsidRDefault="00B524E3" w:rsidP="007B70EC">
                  <w:pPr>
                    <w:pStyle w:val="ListParagraph"/>
                    <w:numPr>
                      <w:ilvl w:val="0"/>
                      <w:numId w:val="43"/>
                    </w:numPr>
                    <w:spacing w:line="240" w:lineRule="auto"/>
                    <w:ind w:left="540"/>
                    <w:jc w:val="both"/>
                    <w:rPr>
                      <w:rFonts w:ascii="Arial" w:hAnsi="Arial" w:cs="Arial"/>
                      <w:sz w:val="20"/>
                      <w:szCs w:val="24"/>
                    </w:rPr>
                  </w:pPr>
                  <w:r w:rsidRPr="003C30BC">
                    <w:rPr>
                      <w:rFonts w:ascii="Arial" w:hAnsi="Arial" w:cs="Arial"/>
                      <w:sz w:val="20"/>
                      <w:szCs w:val="24"/>
                    </w:rPr>
                    <w:t>How should I start?</w:t>
                  </w:r>
                </w:p>
                <w:p w:rsidR="00B524E3" w:rsidRPr="003C30BC" w:rsidRDefault="00B524E3" w:rsidP="007B70EC">
                  <w:pPr>
                    <w:pStyle w:val="ListParagraph"/>
                    <w:numPr>
                      <w:ilvl w:val="0"/>
                      <w:numId w:val="43"/>
                    </w:numPr>
                    <w:spacing w:line="240" w:lineRule="auto"/>
                    <w:ind w:left="540"/>
                    <w:jc w:val="both"/>
                    <w:rPr>
                      <w:rFonts w:ascii="Arial" w:hAnsi="Arial" w:cs="Arial"/>
                      <w:sz w:val="20"/>
                      <w:szCs w:val="24"/>
                    </w:rPr>
                  </w:pPr>
                  <w:r w:rsidRPr="003C30BC">
                    <w:rPr>
                      <w:rFonts w:ascii="Arial" w:hAnsi="Arial" w:cs="Arial"/>
                      <w:sz w:val="20"/>
                      <w:szCs w:val="24"/>
                    </w:rPr>
                    <w:t>Do I have enough time to invest on</w:t>
                  </w:r>
                  <w:r w:rsidR="007B70EC">
                    <w:rPr>
                      <w:rFonts w:ascii="Arial" w:hAnsi="Arial" w:cs="Arial"/>
                      <w:sz w:val="20"/>
                      <w:szCs w:val="24"/>
                    </w:rPr>
                    <w:t xml:space="preserve"> strategizing a marketing plan?</w:t>
                  </w:r>
                </w:p>
                <w:p w:rsidR="00B524E3" w:rsidRPr="003C30BC" w:rsidRDefault="00B524E3" w:rsidP="007B70EC">
                  <w:pPr>
                    <w:pStyle w:val="ListParagraph"/>
                    <w:numPr>
                      <w:ilvl w:val="0"/>
                      <w:numId w:val="43"/>
                    </w:numPr>
                    <w:spacing w:line="240" w:lineRule="auto"/>
                    <w:ind w:left="540"/>
                    <w:jc w:val="both"/>
                    <w:rPr>
                      <w:rFonts w:ascii="Arial" w:hAnsi="Arial" w:cs="Arial"/>
                      <w:sz w:val="20"/>
                      <w:szCs w:val="24"/>
                    </w:rPr>
                  </w:pPr>
                  <w:r w:rsidRPr="003C30BC">
                    <w:rPr>
                      <w:rFonts w:ascii="Arial" w:hAnsi="Arial" w:cs="Arial"/>
                      <w:sz w:val="20"/>
                      <w:szCs w:val="24"/>
                    </w:rPr>
                    <w:t>Will my budget allow me to hire</w:t>
                  </w:r>
                  <w:r w:rsidR="007B70EC">
                    <w:rPr>
                      <w:rFonts w:ascii="Arial" w:hAnsi="Arial" w:cs="Arial"/>
                      <w:sz w:val="20"/>
                      <w:szCs w:val="24"/>
                    </w:rPr>
                    <w:t xml:space="preserve"> an exceptional marketing team?</w:t>
                  </w:r>
                </w:p>
                <w:p w:rsidR="00B524E3" w:rsidRPr="003C30BC" w:rsidRDefault="00B524E3" w:rsidP="007B70EC">
                  <w:pPr>
                    <w:pStyle w:val="ListParagraph"/>
                    <w:numPr>
                      <w:ilvl w:val="0"/>
                      <w:numId w:val="43"/>
                    </w:numPr>
                    <w:spacing w:line="240" w:lineRule="auto"/>
                    <w:ind w:left="540"/>
                    <w:jc w:val="both"/>
                    <w:rPr>
                      <w:rFonts w:ascii="Arial" w:hAnsi="Arial" w:cs="Arial"/>
                      <w:sz w:val="20"/>
                      <w:szCs w:val="24"/>
                    </w:rPr>
                  </w:pPr>
                  <w:r w:rsidRPr="003C30BC">
                    <w:rPr>
                      <w:rFonts w:ascii="Arial" w:hAnsi="Arial" w:cs="Arial"/>
                      <w:sz w:val="20"/>
                      <w:szCs w:val="24"/>
                    </w:rPr>
                    <w:t>Will I be able to maintain my marketing plan?</w:t>
                  </w:r>
                </w:p>
                <w:p w:rsidR="00B524E3" w:rsidRPr="003C30BC" w:rsidRDefault="00B524E3" w:rsidP="003C30BC">
                  <w:pPr>
                    <w:spacing w:line="240" w:lineRule="auto"/>
                    <w:jc w:val="both"/>
                    <w:rPr>
                      <w:rFonts w:ascii="Arial" w:hAnsi="Arial" w:cs="Arial"/>
                      <w:sz w:val="20"/>
                      <w:szCs w:val="24"/>
                    </w:rPr>
                  </w:pPr>
                  <w:r w:rsidRPr="003C30BC">
                    <w:rPr>
                      <w:rFonts w:ascii="Arial" w:hAnsi="Arial" w:cs="Arial"/>
                      <w:sz w:val="20"/>
                      <w:szCs w:val="24"/>
                    </w:rPr>
                    <w:t xml:space="preserve">If any of the above comes to your mind, then you're going in the right direction. </w:t>
                  </w:r>
                  <w:proofErr w:type="spellStart"/>
                  <w:proofErr w:type="gramStart"/>
                  <w:r w:rsidRPr="003C30BC">
                    <w:rPr>
                      <w:rFonts w:ascii="Arial" w:hAnsi="Arial" w:cs="Arial"/>
                      <w:sz w:val="20"/>
                      <w:szCs w:val="24"/>
                    </w:rPr>
                    <w:t>It 's</w:t>
                  </w:r>
                  <w:proofErr w:type="spellEnd"/>
                  <w:proofErr w:type="gramEnd"/>
                  <w:r w:rsidRPr="003C30BC">
                    <w:rPr>
                      <w:rFonts w:ascii="Arial" w:hAnsi="Arial" w:cs="Arial"/>
                      <w:sz w:val="20"/>
                      <w:szCs w:val="24"/>
                    </w:rPr>
                    <w:t xml:space="preserve"> hard to find a marketing strategy which does not fail even in the first attempt. You certainly can’t afford to lose a single penny.</w:t>
                  </w:r>
                </w:p>
                <w:p w:rsidR="00B524E3" w:rsidRPr="003C30BC" w:rsidRDefault="00B524E3" w:rsidP="003C30BC">
                  <w:pPr>
                    <w:spacing w:line="240" w:lineRule="auto"/>
                    <w:jc w:val="both"/>
                    <w:rPr>
                      <w:rFonts w:ascii="Arial" w:hAnsi="Arial" w:cs="Arial"/>
                      <w:sz w:val="20"/>
                      <w:szCs w:val="24"/>
                    </w:rPr>
                  </w:pPr>
                  <w:r w:rsidRPr="003C30BC">
                    <w:rPr>
                      <w:rFonts w:ascii="Arial" w:hAnsi="Arial" w:cs="Arial"/>
                      <w:sz w:val="20"/>
                      <w:szCs w:val="24"/>
                    </w:rPr>
                    <w:t>So should you give up on marketing? Centuries ago my recommendation would've been ‘yes'. Fortunately, we are in the 21</w:t>
                  </w:r>
                  <w:r w:rsidRPr="003C30BC">
                    <w:rPr>
                      <w:rFonts w:ascii="Arial" w:hAnsi="Arial" w:cs="Arial"/>
                      <w:sz w:val="20"/>
                      <w:szCs w:val="24"/>
                      <w:vertAlign w:val="superscript"/>
                    </w:rPr>
                    <w:t>st</w:t>
                  </w:r>
                  <w:r w:rsidRPr="003C30BC">
                    <w:rPr>
                      <w:rFonts w:ascii="Arial" w:hAnsi="Arial" w:cs="Arial"/>
                      <w:sz w:val="20"/>
                      <w:szCs w:val="24"/>
                    </w:rPr>
                    <w:t xml:space="preserve"> century which allows you to woo your customers without burdening your pocket. All you have to do is choose the right methods many of which can referred to as under.</w:t>
                  </w:r>
                </w:p>
                <w:p w:rsidR="00B524E3" w:rsidRPr="003C30BC" w:rsidRDefault="00B524E3" w:rsidP="003C30BC">
                  <w:pPr>
                    <w:spacing w:line="240" w:lineRule="auto"/>
                    <w:jc w:val="both"/>
                    <w:rPr>
                      <w:sz w:val="18"/>
                    </w:rPr>
                  </w:pPr>
                </w:p>
              </w:txbxContent>
            </v:textbox>
          </v:shape>
        </w:pict>
      </w:r>
    </w:p>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524E3">
      <w:r>
        <w:rPr>
          <w:noProof/>
        </w:rPr>
        <w:pict>
          <v:shape id="_x0000_s5138" type="#_x0000_t202" style="position:absolute;margin-left:102.85pt;margin-top:22.7pt;width:152.25pt;height:565.05pt;z-index:156" fillcolor="#f4b083" stroked="f">
            <v:textbox>
              <w:txbxContent>
                <w:p w:rsidR="003C30BC" w:rsidRPr="003C30BC" w:rsidRDefault="003C30BC" w:rsidP="003C30BC">
                  <w:pPr>
                    <w:spacing w:line="240" w:lineRule="auto"/>
                    <w:jc w:val="both"/>
                    <w:rPr>
                      <w:rFonts w:ascii="Arial" w:hAnsi="Arial" w:cs="Arial"/>
                      <w:b/>
                      <w:sz w:val="20"/>
                      <w:szCs w:val="24"/>
                    </w:rPr>
                  </w:pPr>
                  <w:r w:rsidRPr="003C30BC">
                    <w:rPr>
                      <w:rFonts w:ascii="Arial" w:hAnsi="Arial" w:cs="Arial"/>
                      <w:b/>
                      <w:sz w:val="20"/>
                      <w:szCs w:val="24"/>
                    </w:rPr>
                    <w:t xml:space="preserve">Spread Your Message </w:t>
                  </w:r>
                  <w:proofErr w:type="gramStart"/>
                  <w:r w:rsidRPr="003C30BC">
                    <w:rPr>
                      <w:rFonts w:ascii="Arial" w:hAnsi="Arial" w:cs="Arial"/>
                      <w:b/>
                      <w:sz w:val="20"/>
                      <w:szCs w:val="24"/>
                    </w:rPr>
                    <w:t>Through</w:t>
                  </w:r>
                  <w:proofErr w:type="gramEnd"/>
                  <w:r w:rsidRPr="003C30BC">
                    <w:rPr>
                      <w:rFonts w:ascii="Arial" w:hAnsi="Arial" w:cs="Arial"/>
                      <w:b/>
                      <w:sz w:val="20"/>
                      <w:szCs w:val="24"/>
                    </w:rPr>
                    <w:t xml:space="preserve"> Videos</w:t>
                  </w:r>
                </w:p>
                <w:p w:rsidR="003C30BC" w:rsidRPr="003C30BC" w:rsidRDefault="003C30BC" w:rsidP="003C30BC">
                  <w:pPr>
                    <w:spacing w:line="240" w:lineRule="auto"/>
                    <w:jc w:val="both"/>
                    <w:rPr>
                      <w:rFonts w:ascii="Arial" w:hAnsi="Arial" w:cs="Arial"/>
                      <w:sz w:val="20"/>
                      <w:szCs w:val="24"/>
                    </w:rPr>
                  </w:pPr>
                  <w:r w:rsidRPr="003C30BC">
                    <w:rPr>
                      <w:rFonts w:ascii="Arial" w:hAnsi="Arial" w:cs="Arial"/>
                      <w:sz w:val="20"/>
                      <w:szCs w:val="24"/>
                    </w:rPr>
                    <w:t>Make use of the free YouTube service to upload your professional videos. If the word professional scares you then hire a freelancer to solve your problem.</w:t>
                  </w:r>
                </w:p>
                <w:p w:rsidR="003C30BC" w:rsidRPr="003C30BC" w:rsidRDefault="003C30BC" w:rsidP="003C30BC">
                  <w:pPr>
                    <w:spacing w:line="240" w:lineRule="auto"/>
                    <w:jc w:val="both"/>
                    <w:rPr>
                      <w:rFonts w:ascii="Arial" w:hAnsi="Arial" w:cs="Arial"/>
                      <w:b/>
                      <w:sz w:val="20"/>
                      <w:szCs w:val="24"/>
                    </w:rPr>
                  </w:pPr>
                  <w:r w:rsidRPr="003C30BC">
                    <w:rPr>
                      <w:rFonts w:ascii="Arial" w:hAnsi="Arial" w:cs="Arial"/>
                      <w:sz w:val="20"/>
                      <w:szCs w:val="24"/>
                    </w:rPr>
                    <w:t xml:space="preserve"> </w:t>
                  </w:r>
                  <w:r w:rsidRPr="003C30BC">
                    <w:rPr>
                      <w:rFonts w:ascii="Arial" w:hAnsi="Arial" w:cs="Arial"/>
                      <w:b/>
                      <w:sz w:val="20"/>
                      <w:szCs w:val="24"/>
                    </w:rPr>
                    <w:t>Cheap Advertisement Services</w:t>
                  </w:r>
                </w:p>
                <w:p w:rsidR="003C30BC" w:rsidRPr="003C30BC" w:rsidRDefault="003C30BC" w:rsidP="003C30BC">
                  <w:pPr>
                    <w:spacing w:line="240" w:lineRule="auto"/>
                    <w:jc w:val="both"/>
                    <w:rPr>
                      <w:rFonts w:ascii="Arial" w:hAnsi="Arial" w:cs="Arial"/>
                      <w:sz w:val="20"/>
                      <w:szCs w:val="24"/>
                    </w:rPr>
                  </w:pPr>
                  <w:proofErr w:type="spellStart"/>
                  <w:r w:rsidRPr="003C30BC">
                    <w:rPr>
                      <w:rFonts w:ascii="Arial" w:hAnsi="Arial" w:cs="Arial"/>
                      <w:sz w:val="20"/>
                      <w:szCs w:val="24"/>
                    </w:rPr>
                    <w:t>StumbleUpon</w:t>
                  </w:r>
                  <w:proofErr w:type="spellEnd"/>
                  <w:r w:rsidRPr="003C30BC">
                    <w:rPr>
                      <w:rFonts w:ascii="Arial" w:hAnsi="Arial" w:cs="Arial"/>
                      <w:sz w:val="20"/>
                      <w:szCs w:val="24"/>
                    </w:rPr>
                    <w:t xml:space="preserve"> is one service that might suit anyone's pocket. If you are a small business owner, then you can use this service for a meager amount. Its rates are cheaper than other service</w:t>
                  </w:r>
                  <w:r w:rsidR="007B70EC">
                    <w:rPr>
                      <w:rFonts w:ascii="Arial" w:hAnsi="Arial" w:cs="Arial"/>
                      <w:sz w:val="20"/>
                      <w:szCs w:val="24"/>
                    </w:rPr>
                    <w:t>s like Google or Facebook.</w:t>
                  </w:r>
                </w:p>
                <w:p w:rsidR="003C30BC" w:rsidRPr="003C30BC" w:rsidRDefault="003C30BC" w:rsidP="003C30BC">
                  <w:pPr>
                    <w:spacing w:line="240" w:lineRule="auto"/>
                    <w:jc w:val="both"/>
                    <w:rPr>
                      <w:rFonts w:ascii="Arial" w:hAnsi="Arial" w:cs="Arial"/>
                      <w:b/>
                      <w:sz w:val="20"/>
                      <w:szCs w:val="24"/>
                    </w:rPr>
                  </w:pPr>
                  <w:r w:rsidRPr="003C30BC">
                    <w:rPr>
                      <w:rFonts w:ascii="Arial" w:hAnsi="Arial" w:cs="Arial"/>
                      <w:b/>
                      <w:sz w:val="20"/>
                      <w:szCs w:val="24"/>
                    </w:rPr>
                    <w:t>Posting on Social Media</w:t>
                  </w:r>
                </w:p>
                <w:p w:rsidR="003C30BC" w:rsidRPr="003C30BC" w:rsidRDefault="003C30BC" w:rsidP="003C30BC">
                  <w:pPr>
                    <w:spacing w:line="240" w:lineRule="auto"/>
                    <w:jc w:val="both"/>
                    <w:rPr>
                      <w:rFonts w:ascii="Arial" w:hAnsi="Arial" w:cs="Arial"/>
                      <w:sz w:val="20"/>
                      <w:szCs w:val="24"/>
                    </w:rPr>
                  </w:pPr>
                  <w:r w:rsidRPr="003C30BC">
                    <w:rPr>
                      <w:rFonts w:ascii="Arial" w:hAnsi="Arial" w:cs="Arial"/>
                      <w:sz w:val="20"/>
                      <w:szCs w:val="24"/>
                    </w:rPr>
                    <w:t xml:space="preserve">We already are so hooked to social networking sites. So indeed it can be made use of to post about your services on </w:t>
                  </w:r>
                  <w:proofErr w:type="spellStart"/>
                  <w:r w:rsidRPr="003C30BC">
                    <w:rPr>
                      <w:rFonts w:ascii="Arial" w:hAnsi="Arial" w:cs="Arial"/>
                      <w:sz w:val="20"/>
                      <w:szCs w:val="24"/>
                    </w:rPr>
                    <w:t>Instagram</w:t>
                  </w:r>
                  <w:proofErr w:type="spellEnd"/>
                  <w:r w:rsidRPr="003C30BC">
                    <w:rPr>
                      <w:rFonts w:ascii="Arial" w:hAnsi="Arial" w:cs="Arial"/>
                      <w:sz w:val="20"/>
                      <w:szCs w:val="24"/>
                    </w:rPr>
                    <w:t xml:space="preserve">, Twitter, Facebook or </w:t>
                  </w:r>
                  <w:proofErr w:type="spellStart"/>
                  <w:r w:rsidRPr="003C30BC">
                    <w:rPr>
                      <w:rFonts w:ascii="Arial" w:hAnsi="Arial" w:cs="Arial"/>
                      <w:sz w:val="20"/>
                      <w:szCs w:val="24"/>
                    </w:rPr>
                    <w:t>PinInterest</w:t>
                  </w:r>
                  <w:proofErr w:type="spellEnd"/>
                  <w:r w:rsidRPr="003C30BC">
                    <w:rPr>
                      <w:rFonts w:ascii="Arial" w:hAnsi="Arial" w:cs="Arial"/>
                      <w:sz w:val="20"/>
                      <w:szCs w:val="24"/>
                    </w:rPr>
                    <w:t xml:space="preserve">. </w:t>
                  </w:r>
                  <w:r w:rsidRPr="003C30BC">
                    <w:rPr>
                      <w:rFonts w:ascii="Arial" w:hAnsi="Arial" w:cs="Arial"/>
                      <w:sz w:val="20"/>
                      <w:szCs w:val="24"/>
                    </w:rPr>
                    <w:tab/>
                    <w:t xml:space="preserve">Ask your friends to share it </w:t>
                  </w:r>
                  <w:proofErr w:type="spellStart"/>
                  <w:r w:rsidRPr="003C30BC">
                    <w:rPr>
                      <w:rFonts w:ascii="Arial" w:hAnsi="Arial" w:cs="Arial"/>
                      <w:sz w:val="20"/>
                      <w:szCs w:val="24"/>
                    </w:rPr>
                    <w:t>furtherQuik</w:t>
                  </w:r>
                  <w:proofErr w:type="spellEnd"/>
                  <w:r w:rsidRPr="003C30BC">
                    <w:rPr>
                      <w:rFonts w:ascii="Arial" w:hAnsi="Arial" w:cs="Arial"/>
                      <w:sz w:val="20"/>
                      <w:szCs w:val="24"/>
                    </w:rPr>
                    <w:t xml:space="preserve"> Sprout says that a post of over 1500 words secures 68.1% and 22.6% more response on Twitter and Facebook respectively.</w:t>
                  </w:r>
                </w:p>
                <w:p w:rsidR="003C30BC" w:rsidRPr="003C30BC" w:rsidRDefault="003C30BC" w:rsidP="003C30BC">
                  <w:pPr>
                    <w:spacing w:line="240" w:lineRule="auto"/>
                    <w:jc w:val="both"/>
                    <w:rPr>
                      <w:rFonts w:ascii="Arial" w:hAnsi="Arial" w:cs="Arial"/>
                      <w:b/>
                      <w:sz w:val="20"/>
                      <w:szCs w:val="24"/>
                    </w:rPr>
                  </w:pPr>
                  <w:r w:rsidRPr="003C30BC">
                    <w:rPr>
                      <w:rFonts w:ascii="Arial" w:hAnsi="Arial" w:cs="Arial"/>
                      <w:b/>
                      <w:sz w:val="20"/>
                      <w:szCs w:val="24"/>
                    </w:rPr>
                    <w:t>Conclusion</w:t>
                  </w:r>
                </w:p>
                <w:p w:rsidR="003C30BC" w:rsidRPr="003C30BC" w:rsidRDefault="003C30BC" w:rsidP="003C30BC">
                  <w:pPr>
                    <w:spacing w:line="240" w:lineRule="auto"/>
                    <w:jc w:val="both"/>
                    <w:rPr>
                      <w:rFonts w:ascii="Arial" w:hAnsi="Arial" w:cs="Arial"/>
                      <w:sz w:val="20"/>
                      <w:szCs w:val="24"/>
                    </w:rPr>
                  </w:pPr>
                  <w:r w:rsidRPr="003C30BC">
                    <w:rPr>
                      <w:rFonts w:ascii="Arial" w:hAnsi="Arial" w:cs="Arial"/>
                      <w:sz w:val="20"/>
                      <w:szCs w:val="24"/>
                    </w:rPr>
                    <w:t>As an owner of a small business, you may find marketing an expensive deal. However by widening the horizon of your marketing plan, you can make use of various services which can easily get you access to a wider</w:t>
                  </w:r>
                  <w:r w:rsidR="007B70EC">
                    <w:rPr>
                      <w:rFonts w:ascii="Arial" w:hAnsi="Arial" w:cs="Arial"/>
                      <w:sz w:val="20"/>
                      <w:szCs w:val="24"/>
                    </w:rPr>
                    <w:t xml:space="preserve"> audience and better customers.</w:t>
                  </w:r>
                </w:p>
                <w:p w:rsidR="00B524E3" w:rsidRPr="003C30BC" w:rsidRDefault="00B524E3" w:rsidP="003C30BC">
                  <w:pPr>
                    <w:spacing w:line="240" w:lineRule="auto"/>
                    <w:jc w:val="both"/>
                    <w:rPr>
                      <w:sz w:val="18"/>
                    </w:rPr>
                  </w:pPr>
                </w:p>
              </w:txbxContent>
            </v:textbox>
          </v:shape>
        </w:pict>
      </w:r>
    </w:p>
    <w:p w:rsidR="00BF7C2D" w:rsidRDefault="00BF7C2D"/>
    <w:p w:rsidR="00BF7C2D" w:rsidRDefault="00BF7C2D"/>
    <w:p w:rsidR="00BF7C2D" w:rsidRDefault="00BF7C2D">
      <w:pPr>
        <w:rPr>
          <w:noProof/>
        </w:rPr>
      </w:pPr>
    </w:p>
    <w:p w:rsidR="00A62E87" w:rsidRDefault="00A62E87"/>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BF7C2D"/>
    <w:p w:rsidR="00BF7C2D" w:rsidRDefault="00A51351">
      <w:r>
        <w:pict>
          <v:shape id="_x0000_i1028" type="#_x0000_t75" style="width:24pt;height:24pt">
            <v:imagedata croptop="-65520f" cropbottom="65520f"/>
          </v:shape>
        </w:pict>
      </w:r>
    </w:p>
    <w:p w:rsidR="00BF7C2D" w:rsidRDefault="001D5B9F">
      <w:r>
        <w:rPr>
          <w:noProof/>
        </w:rPr>
        <w:lastRenderedPageBreak/>
        <w:pict>
          <v:shape id="_x0000_s5140" type="#_x0000_t75" alt="" style="position:absolute;margin-left:-115.6pt;margin-top:-86.95pt;width:339.45pt;height:225.9pt;z-index:158;mso-position-horizontal-relative:text;mso-position-vertical-relative:text;mso-width-relative:page;mso-height-relative:page">
            <v:imagedata r:id="rId29" r:href="rId30"/>
          </v:shape>
        </w:pict>
      </w:r>
      <w:r w:rsidR="00C31142">
        <w:rPr>
          <w:noProof/>
        </w:rPr>
        <w:pict>
          <v:shape id="_x0000_s1893" type="#_x0000_t202" style="position:absolute;margin-left:221.7pt;margin-top:-42.2pt;width:349.5pt;height:185.8pt;z-index:82" filled="f" fillcolor="black" stroked="f">
            <v:textbox style="mso-next-textbox:#_x0000_s1893">
              <w:txbxContent>
                <w:p w:rsidR="00D95314" w:rsidRPr="00AD04E4" w:rsidRDefault="00B61D96" w:rsidP="00CF5525">
                  <w:pPr>
                    <w:tabs>
                      <w:tab w:val="left" w:pos="90"/>
                    </w:tabs>
                    <w:spacing w:after="0"/>
                    <w:ind w:right="549"/>
                    <w:jc w:val="center"/>
                    <w:rPr>
                      <w:rFonts w:ascii="BigNoodleTitling" w:hAnsi="BigNoodleTitling"/>
                      <w:color w:val="FFFFFF"/>
                      <w:sz w:val="90"/>
                      <w:szCs w:val="90"/>
                    </w:rPr>
                  </w:pPr>
                  <w:r w:rsidRPr="00B61D96">
                    <w:rPr>
                      <w:rFonts w:ascii="BigNoodleTitling" w:hAnsi="BigNoodleTitling"/>
                      <w:color w:val="FFFFFF"/>
                      <w:sz w:val="90"/>
                      <w:szCs w:val="90"/>
                    </w:rPr>
                    <w:t>Social Media Marketing for Small Business Owners</w:t>
                  </w:r>
                </w:p>
              </w:txbxContent>
            </v:textbox>
          </v:shape>
        </w:pict>
      </w:r>
      <w:r w:rsidR="00BC5D41">
        <w:rPr>
          <w:noProof/>
        </w:rPr>
        <w:pict>
          <v:shape id="_x0000_s1894" type="#_x0000_t202" style="position:absolute;margin-left:222.15pt;margin-top:-71.1pt;width:317.85pt;height:815.75pt;z-index:-106" fillcolor="#823b0b" stroked="f">
            <v:textbox style="mso-next-textbox:#_x0000_s1894">
              <w:txbxContent>
                <w:p w:rsidR="00D95314" w:rsidRDefault="00D95314"/>
              </w:txbxContent>
            </v:textbox>
          </v:shape>
        </w:pict>
      </w:r>
    </w:p>
    <w:p w:rsidR="004C338E" w:rsidRDefault="004C338E"/>
    <w:p w:rsidR="00DE0E9A" w:rsidRDefault="00DE0E9A"/>
    <w:p w:rsidR="00D146C7" w:rsidRDefault="00D146C7"/>
    <w:p w:rsidR="00D146C7" w:rsidRDefault="00AD04E4">
      <w:r>
        <w:rPr>
          <w:noProof/>
        </w:rPr>
        <w:pict>
          <v:shape id="_x0000_s1895" type="#_x0000_t202" style="position:absolute;margin-left:-1in;margin-top:32.5pt;width:313.7pt;height:625.7pt;z-index:84" fillcolor="#823b0b" stroked="f">
            <v:textbox style="mso-next-textbox:#_x0000_s1895">
              <w:txbxContent>
                <w:p w:rsidR="00D95314" w:rsidRDefault="00D95314"/>
              </w:txbxContent>
            </v:textbox>
          </v:shape>
        </w:pict>
      </w:r>
    </w:p>
    <w:p w:rsidR="00D146C7" w:rsidRDefault="00D146C7"/>
    <w:p w:rsidR="00D146C7" w:rsidRDefault="00BC5D41">
      <w:r>
        <w:rPr>
          <w:noProof/>
        </w:rPr>
        <w:pict>
          <v:shape id="_x0000_s1897" type="#_x0000_t202" style="position:absolute;margin-left:-33.75pt;margin-top:20.45pt;width:533.5pt;height:509.8pt;z-index:85" fillcolor="#ffe599" strokecolor="#00b0f0" strokeweight="3pt">
            <v:textbox style="mso-next-textbox:#_x0000_s1897">
              <w:txbxContent>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I believe that social marketing allows you to take your business to the next level. If you are not currently using social media marketing then you are missing out on a big opportunity to tell your potential customers about your brand.</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If you use social media correctly you could open your brand or your business up to new opportunities.</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Ask friends and family</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 xml:space="preserve">By asking friends and family to follow your account you will be able to gain initial followers to your barren accounts. No matter how good </w:t>
                  </w:r>
                  <w:proofErr w:type="gramStart"/>
                  <w:r w:rsidRPr="001D5B9F">
                    <w:rPr>
                      <w:rFonts w:ascii="Arial" w:hAnsi="Arial" w:cs="Arial"/>
                      <w:sz w:val="20"/>
                    </w:rPr>
                    <w:t>your</w:t>
                  </w:r>
                  <w:proofErr w:type="gramEnd"/>
                  <w:r w:rsidRPr="001D5B9F">
                    <w:rPr>
                      <w:rFonts w:ascii="Arial" w:hAnsi="Arial" w:cs="Arial"/>
                      <w:sz w:val="20"/>
                    </w:rPr>
                    <w:t xml:space="preserve"> content, people will be reluctant to follow a desolate account. Get your friends and family to follow your account and then ask them to invite a few of their friends.</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Be consistent</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It can be frustrating when you're putting in a lot of effort and you are not getting any reward, but the thing with internet marketing is that the more consistent you are the more chance of social media working for you and your brand. The most important takeaway is to not give up.</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Schedule posts</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 xml:space="preserve">Being consistent is important, being smart is even more important. By scheduling a </w:t>
                  </w:r>
                  <w:proofErr w:type="spellStart"/>
                  <w:r w:rsidRPr="001D5B9F">
                    <w:rPr>
                      <w:rFonts w:ascii="Arial" w:hAnsi="Arial" w:cs="Arial"/>
                      <w:sz w:val="20"/>
                    </w:rPr>
                    <w:t>months worth</w:t>
                  </w:r>
                  <w:proofErr w:type="spellEnd"/>
                  <w:r w:rsidRPr="001D5B9F">
                    <w:rPr>
                      <w:rFonts w:ascii="Arial" w:hAnsi="Arial" w:cs="Arial"/>
                      <w:sz w:val="20"/>
                    </w:rPr>
                    <w:t xml:space="preserve"> of social media content you are then able to get back to doing other things your business needs. By scheduling posts it may take you a whole day to get up a </w:t>
                  </w:r>
                  <w:proofErr w:type="spellStart"/>
                  <w:r w:rsidRPr="001D5B9F">
                    <w:rPr>
                      <w:rFonts w:ascii="Arial" w:hAnsi="Arial" w:cs="Arial"/>
                      <w:sz w:val="20"/>
                    </w:rPr>
                    <w:t>months worth</w:t>
                  </w:r>
                  <w:proofErr w:type="spellEnd"/>
                  <w:r w:rsidRPr="001D5B9F">
                    <w:rPr>
                      <w:rFonts w:ascii="Arial" w:hAnsi="Arial" w:cs="Arial"/>
                      <w:sz w:val="20"/>
                    </w:rPr>
                    <w:t xml:space="preserve"> of content but it will be worth it. Your social profile will be full and it will make your business look well run.</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Make content worth sharing</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For some business social media can seem boring, for example a builder constantly posting about his latest deals on bricks will become boring fast. Think of ways to get your content shared, think of ways to make your content more interesting, think of ways that your competitors are not using social media and then do it. A great example is the will it blend YouTube guy, the product is a boring blender, but by making videos on destroying items in the blender the videos have been seen and shared millions of time around the world.</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Advertising</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Typical PPC ads can be expensive. Social adverts are much more affordable. If you're looking for a cheaper way to advertise then you may want to try out social media. Facebook allows you to boost a post or your page. Twitter allows you to promote a tweet. Try both out, they can gain your brand followers and traffic to your own site.</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Giveaways</w:t>
                  </w:r>
                </w:p>
                <w:p w:rsidR="001D5B9F" w:rsidRPr="001D5B9F" w:rsidRDefault="001D5B9F" w:rsidP="001D5B9F">
                  <w:pPr>
                    <w:spacing w:after="0" w:line="240" w:lineRule="auto"/>
                    <w:jc w:val="both"/>
                    <w:rPr>
                      <w:rFonts w:ascii="Arial" w:hAnsi="Arial" w:cs="Arial"/>
                      <w:sz w:val="20"/>
                    </w:rPr>
                  </w:pPr>
                </w:p>
                <w:p w:rsidR="001D5B9F" w:rsidRPr="001D5B9F" w:rsidRDefault="001D5B9F" w:rsidP="001D5B9F">
                  <w:pPr>
                    <w:spacing w:after="0" w:line="240" w:lineRule="auto"/>
                    <w:jc w:val="both"/>
                    <w:rPr>
                      <w:rFonts w:ascii="Arial" w:hAnsi="Arial" w:cs="Arial"/>
                      <w:sz w:val="20"/>
                    </w:rPr>
                  </w:pPr>
                  <w:r w:rsidRPr="001D5B9F">
                    <w:rPr>
                      <w:rFonts w:ascii="Arial" w:hAnsi="Arial" w:cs="Arial"/>
                      <w:sz w:val="20"/>
                    </w:rPr>
                    <w:t>Want to boost your brand awareness? Then give something away for free. People love free stuff. Get people to follow and retweet your status in exchange for free stuff and watch your follower account explode.</w:t>
                  </w:r>
                </w:p>
                <w:p w:rsidR="00D95314" w:rsidRPr="001D5B9F" w:rsidRDefault="00D95314" w:rsidP="001D5B9F">
                  <w:pPr>
                    <w:spacing w:after="0" w:line="240" w:lineRule="auto"/>
                    <w:jc w:val="both"/>
                    <w:rPr>
                      <w:rFonts w:ascii="Arial" w:hAnsi="Arial" w:cs="Arial"/>
                      <w:sz w:val="18"/>
                      <w:szCs w:val="21"/>
                    </w:rPr>
                  </w:pPr>
                </w:p>
              </w:txbxContent>
            </v:textbox>
          </v:shape>
        </w:pict>
      </w:r>
    </w:p>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3D0A5D">
      <w:r>
        <w:rPr>
          <w:noProof/>
        </w:rPr>
        <w:lastRenderedPageBreak/>
        <w:pict>
          <v:shape id="Text Box 151" o:spid="_x0000_s1103" type="#_x0000_t202" style="position:absolute;margin-left:221.55pt;margin-top:-61.7pt;width:77.15pt;height:27pt;z-index: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" filled="f" stroked="f" strokeweight=".5pt">
            <v:textbox style="mso-next-textbox:#Text Box 151">
              <w:txbxContent>
                <w:p w:rsidR="00D95314" w:rsidRPr="00E5379E" w:rsidRDefault="00D95314" w:rsidP="00FF744E">
                  <w:pPr>
                    <w:rPr>
                      <w:rFonts w:ascii="Arial" w:hAnsi="Arial" w:cs="Arial"/>
                      <w:color w:val="FFFFFF"/>
                      <w:sz w:val="28"/>
                      <w:szCs w:val="28"/>
                    </w:rPr>
                  </w:pPr>
                  <w:r w:rsidRPr="00E5379E">
                    <w:rPr>
                      <w:rFonts w:ascii="Arial" w:hAnsi="Arial" w:cs="Arial"/>
                      <w:b/>
                      <w:color w:val="FFFFFF"/>
                      <w:sz w:val="28"/>
                      <w:szCs w:val="28"/>
                    </w:rPr>
                    <w:t>OM</w:t>
                  </w:r>
                  <w:r>
                    <w:rPr>
                      <w:rFonts w:ascii="Arial" w:hAnsi="Arial" w:cs="Arial"/>
                      <w:color w:val="FFFFFF"/>
                      <w:sz w:val="28"/>
                      <w:szCs w:val="28"/>
                    </w:rPr>
                    <w:t xml:space="preserve"> 19</w:t>
                  </w:r>
                </w:p>
              </w:txbxContent>
            </v:textbox>
          </v:shape>
        </w:pict>
      </w:r>
    </w:p>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146C7" w:rsidRDefault="00D146C7"/>
    <w:p w:rsidR="00DB6996" w:rsidRDefault="00DB6996">
      <w:r>
        <w:rPr>
          <w:noProof/>
        </w:rPr>
        <w:lastRenderedPageBreak/>
        <w:pict>
          <v:shape id="_x0000_s3094" type="#_x0000_t75" style="position:absolute;margin-left:-67pt;margin-top:-65.95pt;width:595pt;height:772.1pt;z-index:-94">
            <v:imagedata r:id="rId31" o:title="Local Prosperity Guide"/>
          </v:shape>
        </w:pict>
      </w:r>
    </w:p>
    <w:p w:rsidR="00D146C7" w:rsidRDefault="00DB6996">
      <w:r>
        <w:br w:type="page"/>
      </w:r>
      <w:r w:rsidR="00B05746">
        <w:rPr>
          <w:noProof/>
        </w:rPr>
        <w:lastRenderedPageBreak/>
        <w:pict>
          <v:shape id="_x0000_s4965" type="#_x0000_t32" style="position:absolute;margin-left:-76.35pt;margin-top:-13pt;width:614.65pt;height:0;z-index:108" o:connectortype="straight" strokeweight="8pt"/>
        </w:pict>
      </w:r>
      <w:r w:rsidR="002E057F">
        <w:rPr>
          <w:noProof/>
        </w:rPr>
        <w:pict>
          <v:shape id="Text Box 78" o:spid="_x0000_s1095" type="#_x0000_t202" style="position:absolute;margin-left:-62.75pt;margin-top:-5.65pt;width:608.2pt;height:154.65pt;z-index: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" filled="f" fillcolor="#002060" stroked="f" strokecolor="#002060" strokeweight="3pt">
            <v:textbox style="mso-next-textbox:#Text Box 78">
              <w:txbxContent>
                <w:p w:rsidR="00D95314" w:rsidRPr="00B05746" w:rsidRDefault="00B05746" w:rsidP="002B4800">
                  <w:pPr>
                    <w:spacing w:after="0" w:line="240" w:lineRule="auto"/>
                    <w:ind w:right="141"/>
                    <w:jc w:val="center"/>
                    <w:rPr>
                      <w:rFonts w:ascii="Impact" w:hAnsi="Impact"/>
                      <w:color w:val="002060"/>
                      <w:sz w:val="80"/>
                      <w:szCs w:val="80"/>
                    </w:rPr>
                  </w:pPr>
                  <w:r w:rsidRPr="00B05746">
                    <w:rPr>
                      <w:rFonts w:ascii="Impact" w:hAnsi="Impact"/>
                      <w:color w:val="002060"/>
                      <w:sz w:val="80"/>
                      <w:szCs w:val="80"/>
                    </w:rPr>
                    <w:t xml:space="preserve">BENEFITS OF DEVELOPING A WEBSITE </w:t>
                  </w:r>
                  <w:r w:rsidRPr="00CA2CCE">
                    <w:rPr>
                      <w:rFonts w:ascii="Impact" w:hAnsi="Impact"/>
                      <w:color w:val="C45911"/>
                      <w:sz w:val="96"/>
                      <w:szCs w:val="80"/>
                    </w:rPr>
                    <w:t>FOR YOUR SMALL BUSINESS</w:t>
                  </w:r>
                </w:p>
              </w:txbxContent>
            </v:textbox>
          </v:shape>
        </w:pict>
      </w:r>
    </w:p>
    <w:p w:rsidR="00D146C7" w:rsidRDefault="00D146C7"/>
    <w:p w:rsidR="00CF3A51" w:rsidRDefault="00CF3A51"/>
    <w:p w:rsidR="00DE0E9A" w:rsidRDefault="00DE0E9A"/>
    <w:p w:rsidR="00DB6996" w:rsidRDefault="002D798A">
      <w:r>
        <w:rPr>
          <w:noProof/>
        </w:rPr>
        <w:pict>
          <v:shape id="_x0000_s5059" type="#_x0000_t202" style="position:absolute;margin-left:139.15pt;margin-top:40.95pt;width:127.4pt;height:247.85pt;z-index:113" filled="f" stroked="f">
            <v:textbox>
              <w:txbxContent>
                <w:p w:rsidR="009F302A" w:rsidRPr="002D798A" w:rsidRDefault="002D798A" w:rsidP="00FD4573">
                  <w:pPr>
                    <w:spacing w:line="240" w:lineRule="auto"/>
                    <w:jc w:val="center"/>
                    <w:rPr>
                      <w:rFonts w:ascii="BigNoodleTitling" w:hAnsi="BigNoodleTitling"/>
                      <w:b/>
                      <w:i/>
                      <w:color w:val="C00000"/>
                      <w:sz w:val="72"/>
                      <w:szCs w:val="38"/>
                    </w:rPr>
                  </w:pPr>
                  <w:r w:rsidRPr="00A754D3">
                    <w:rPr>
                      <w:rFonts w:ascii="BigNoodleTitling" w:hAnsi="BigNoodleTitling" w:cs="Arial"/>
                      <w:color w:val="C00000"/>
                      <w:sz w:val="36"/>
                      <w:highlight w:val="yellow"/>
                    </w:rPr>
                    <w:t>Every company has to begin its journey from a smaller scale.</w:t>
                  </w:r>
                  <w:r w:rsidRPr="002D798A">
                    <w:rPr>
                      <w:rFonts w:ascii="BigNoodleTitling" w:hAnsi="BigNoodleTitling" w:cs="Arial"/>
                      <w:color w:val="C00000"/>
                      <w:sz w:val="36"/>
                    </w:rPr>
                    <w:t xml:space="preserve"> All the big businesses which have become a trade name later, had to start with meager resources.</w:t>
                  </w:r>
                </w:p>
              </w:txbxContent>
            </v:textbox>
          </v:shape>
        </w:pict>
      </w:r>
      <w:r w:rsidR="007D06BB">
        <w:rPr>
          <w:noProof/>
        </w:rPr>
        <w:pict>
          <v:shape id="_x0000_s5141" type="#_x0000_t75" alt="" style="position:absolute;margin-left:261.95pt;margin-top:32.55pt;width:260.5pt;height:203.1pt;z-index:159;mso-position-horizontal-relative:text;mso-position-vertical-relative:text;mso-width-relative:page;mso-height-relative:page">
            <v:imagedata r:id="rId32" r:href="rId33"/>
          </v:shape>
        </w:pict>
      </w:r>
      <w:r w:rsidR="007D06BB">
        <w:rPr>
          <w:noProof/>
        </w:rPr>
        <w:pict>
          <v:shape id="_x0000_s5060" type="#_x0000_t202" style="position:absolute;margin-left:149.9pt;margin-top:244.1pt;width:359.9pt;height:341.05pt;z-index:114" fillcolor="#f7caac" stroked="f">
            <v:textbox>
              <w:txbxContent>
                <w:p w:rsidR="00B05746" w:rsidRPr="00B05746" w:rsidRDefault="00B05746" w:rsidP="00B05746">
                  <w:pPr>
                    <w:spacing w:after="0" w:line="240" w:lineRule="auto"/>
                    <w:jc w:val="both"/>
                    <w:rPr>
                      <w:rFonts w:ascii="Arial" w:hAnsi="Arial" w:cs="Arial"/>
                      <w:sz w:val="20"/>
                    </w:rPr>
                  </w:pPr>
                  <w:r w:rsidRPr="00B05746">
                    <w:rPr>
                      <w:rFonts w:ascii="Arial" w:hAnsi="Arial" w:cs="Arial"/>
                      <w:sz w:val="20"/>
                    </w:rPr>
                    <w:t>There are certainly some advantages of website development that the owners of small scale business can enjoy. Some of them are given below-</w:t>
                  </w:r>
                </w:p>
                <w:p w:rsidR="00B05746" w:rsidRPr="00B05746" w:rsidRDefault="00B05746" w:rsidP="00B05746">
                  <w:pPr>
                    <w:spacing w:after="0" w:line="240" w:lineRule="auto"/>
                    <w:jc w:val="both"/>
                    <w:rPr>
                      <w:rFonts w:ascii="Arial" w:hAnsi="Arial" w:cs="Arial"/>
                      <w:sz w:val="20"/>
                    </w:rPr>
                  </w:pPr>
                </w:p>
                <w:p w:rsidR="00B05746" w:rsidRPr="002D798A" w:rsidRDefault="00B05746" w:rsidP="00B05746">
                  <w:pPr>
                    <w:spacing w:after="0" w:line="240" w:lineRule="auto"/>
                    <w:jc w:val="both"/>
                    <w:rPr>
                      <w:rFonts w:ascii="Arial" w:hAnsi="Arial" w:cs="Arial"/>
                      <w:b/>
                      <w:sz w:val="20"/>
                    </w:rPr>
                  </w:pPr>
                  <w:r w:rsidRPr="002D798A">
                    <w:rPr>
                      <w:rFonts w:ascii="Arial" w:hAnsi="Arial" w:cs="Arial"/>
                      <w:b/>
                      <w:sz w:val="20"/>
                    </w:rPr>
                    <w:t>Reputation</w:t>
                  </w:r>
                </w:p>
                <w:p w:rsidR="00B05746" w:rsidRPr="00B05746" w:rsidRDefault="00B05746" w:rsidP="00B05746">
                  <w:pPr>
                    <w:spacing w:after="0" w:line="240" w:lineRule="auto"/>
                    <w:jc w:val="both"/>
                    <w:rPr>
                      <w:rFonts w:ascii="Arial" w:hAnsi="Arial" w:cs="Arial"/>
                      <w:sz w:val="20"/>
                    </w:rPr>
                  </w:pPr>
                </w:p>
                <w:p w:rsidR="00B05746" w:rsidRPr="00B05746" w:rsidRDefault="00B05746" w:rsidP="00B05746">
                  <w:pPr>
                    <w:spacing w:after="0" w:line="240" w:lineRule="auto"/>
                    <w:jc w:val="both"/>
                    <w:rPr>
                      <w:rFonts w:ascii="Arial" w:hAnsi="Arial" w:cs="Arial"/>
                      <w:sz w:val="20"/>
                    </w:rPr>
                  </w:pPr>
                  <w:r w:rsidRPr="00B05746">
                    <w:rPr>
                      <w:rFonts w:ascii="Arial" w:hAnsi="Arial" w:cs="Arial"/>
                      <w:sz w:val="20"/>
                    </w:rPr>
                    <w:t>Building a repute of a smaller company is the toughest work. In this era of technology, almost all services have their own website. It is quite difficult to ensure that your site will gain a lot of traffic or traffic at all. But a well-planned, well-prepared and well-developed site can attract the attention of the users. People are fond of versatility and a dynamic web page can provide them that thrill. The clients can change or modify it the way they desire by managing the images, the content, the templates, the background color, the blogs and the animation.</w:t>
                  </w:r>
                </w:p>
                <w:p w:rsidR="00B05746" w:rsidRPr="00B05746" w:rsidRDefault="00B05746" w:rsidP="00B05746">
                  <w:pPr>
                    <w:spacing w:after="0" w:line="240" w:lineRule="auto"/>
                    <w:jc w:val="both"/>
                    <w:rPr>
                      <w:rFonts w:ascii="Arial" w:hAnsi="Arial" w:cs="Arial"/>
                      <w:sz w:val="20"/>
                    </w:rPr>
                  </w:pPr>
                </w:p>
                <w:p w:rsidR="00B05746" w:rsidRPr="002D798A" w:rsidRDefault="00B05746" w:rsidP="00B05746">
                  <w:pPr>
                    <w:spacing w:after="0" w:line="240" w:lineRule="auto"/>
                    <w:jc w:val="both"/>
                    <w:rPr>
                      <w:rFonts w:ascii="Arial" w:hAnsi="Arial" w:cs="Arial"/>
                      <w:b/>
                      <w:sz w:val="20"/>
                    </w:rPr>
                  </w:pPr>
                  <w:r w:rsidRPr="002D798A">
                    <w:rPr>
                      <w:rFonts w:ascii="Arial" w:hAnsi="Arial" w:cs="Arial"/>
                      <w:b/>
                      <w:sz w:val="20"/>
                    </w:rPr>
                    <w:t>Brand name</w:t>
                  </w:r>
                </w:p>
                <w:p w:rsidR="00B05746" w:rsidRPr="00B05746" w:rsidRDefault="00B05746" w:rsidP="00B05746">
                  <w:pPr>
                    <w:spacing w:after="0" w:line="240" w:lineRule="auto"/>
                    <w:jc w:val="both"/>
                    <w:rPr>
                      <w:rFonts w:ascii="Arial" w:hAnsi="Arial" w:cs="Arial"/>
                      <w:sz w:val="20"/>
                    </w:rPr>
                  </w:pPr>
                </w:p>
                <w:p w:rsidR="00B05746" w:rsidRPr="00B05746" w:rsidRDefault="00B05746" w:rsidP="00B05746">
                  <w:pPr>
                    <w:spacing w:after="0" w:line="240" w:lineRule="auto"/>
                    <w:jc w:val="both"/>
                    <w:rPr>
                      <w:rFonts w:ascii="Arial" w:hAnsi="Arial" w:cs="Arial"/>
                      <w:sz w:val="20"/>
                    </w:rPr>
                  </w:pPr>
                  <w:r w:rsidRPr="00B05746">
                    <w:rPr>
                      <w:rFonts w:ascii="Arial" w:hAnsi="Arial" w:cs="Arial"/>
                      <w:sz w:val="20"/>
                    </w:rPr>
                    <w:t>Every company has to begin its journey from a smaller scale. All the big businesses which have become a trade name later, had to start with meager resources. It's the right way of endorsement or advertising which has made them well-known. Merging your company into a brand name may take a lot of time, but it is not quite impossible if it is handled carefully and with proper planning.</w:t>
                  </w:r>
                </w:p>
                <w:p w:rsidR="00B05746" w:rsidRPr="00B05746" w:rsidRDefault="00B05746" w:rsidP="00B05746">
                  <w:pPr>
                    <w:spacing w:after="0" w:line="240" w:lineRule="auto"/>
                    <w:jc w:val="both"/>
                    <w:rPr>
                      <w:rFonts w:ascii="Arial" w:hAnsi="Arial" w:cs="Arial"/>
                      <w:sz w:val="20"/>
                    </w:rPr>
                  </w:pPr>
                </w:p>
                <w:p w:rsidR="00B05746" w:rsidRPr="002D798A" w:rsidRDefault="00B05746" w:rsidP="00B05746">
                  <w:pPr>
                    <w:spacing w:after="0" w:line="240" w:lineRule="auto"/>
                    <w:jc w:val="both"/>
                    <w:rPr>
                      <w:rFonts w:ascii="Arial" w:hAnsi="Arial" w:cs="Arial"/>
                      <w:b/>
                      <w:sz w:val="20"/>
                    </w:rPr>
                  </w:pPr>
                  <w:r w:rsidRPr="002D798A">
                    <w:rPr>
                      <w:rFonts w:ascii="Arial" w:hAnsi="Arial" w:cs="Arial"/>
                      <w:b/>
                      <w:sz w:val="20"/>
                    </w:rPr>
                    <w:t>Revenue</w:t>
                  </w:r>
                </w:p>
                <w:p w:rsidR="00B05746" w:rsidRPr="00B05746" w:rsidRDefault="00B05746" w:rsidP="00B05746">
                  <w:pPr>
                    <w:spacing w:after="0" w:line="240" w:lineRule="auto"/>
                    <w:jc w:val="both"/>
                    <w:rPr>
                      <w:rFonts w:ascii="Arial" w:hAnsi="Arial" w:cs="Arial"/>
                      <w:sz w:val="20"/>
                    </w:rPr>
                  </w:pPr>
                </w:p>
                <w:p w:rsidR="00B05746" w:rsidRPr="00B05746" w:rsidRDefault="00B05746" w:rsidP="00B05746">
                  <w:pPr>
                    <w:spacing w:after="0" w:line="240" w:lineRule="auto"/>
                    <w:jc w:val="both"/>
                    <w:rPr>
                      <w:rFonts w:ascii="Arial" w:hAnsi="Arial" w:cs="Arial"/>
                      <w:sz w:val="20"/>
                    </w:rPr>
                  </w:pPr>
                  <w:r w:rsidRPr="00B05746">
                    <w:rPr>
                      <w:rFonts w:ascii="Arial" w:hAnsi="Arial" w:cs="Arial"/>
                      <w:sz w:val="20"/>
                    </w:rPr>
                    <w:t>The major intention behind establishing a company is to earn some money. The owners of the business can use website development as one of the best assets for gaining a good profit from their trade.</w:t>
                  </w:r>
                </w:p>
                <w:p w:rsidR="009F302A" w:rsidRPr="00CA2CCE" w:rsidRDefault="009F302A" w:rsidP="00B05746">
                  <w:pPr>
                    <w:spacing w:after="0" w:line="240" w:lineRule="auto"/>
                    <w:jc w:val="both"/>
                    <w:rPr>
                      <w:rFonts w:ascii="Arial" w:hAnsi="Arial" w:cs="Arial"/>
                      <w:color w:val="262626"/>
                      <w:sz w:val="16"/>
                    </w:rPr>
                  </w:pPr>
                </w:p>
              </w:txbxContent>
            </v:textbox>
          </v:shape>
        </w:pict>
      </w:r>
      <w:r w:rsidR="00B05746">
        <w:rPr>
          <w:noProof/>
        </w:rPr>
        <w:pict>
          <v:shape id="_x0000_s5058" type="#_x0000_t202" style="position:absolute;margin-left:-44.3pt;margin-top:38.7pt;width:176.5pt;height:546.45pt;z-index:112" fillcolor="#ededed" stroked="f">
            <v:textbox>
              <w:txbxContent>
                <w:p w:rsidR="00B05746" w:rsidRPr="00B05746" w:rsidRDefault="00B05746" w:rsidP="00B05746">
                  <w:pPr>
                    <w:spacing w:after="0" w:line="240" w:lineRule="auto"/>
                    <w:jc w:val="both"/>
                    <w:rPr>
                      <w:rFonts w:ascii="Arial" w:hAnsi="Arial" w:cs="Arial"/>
                      <w:sz w:val="21"/>
                      <w:szCs w:val="21"/>
                    </w:rPr>
                  </w:pPr>
                  <w:r w:rsidRPr="00B05746">
                    <w:rPr>
                      <w:rFonts w:ascii="Arial" w:hAnsi="Arial" w:cs="Arial"/>
                      <w:sz w:val="21"/>
                      <w:szCs w:val="21"/>
                    </w:rPr>
                    <w:t>A business differs a lot from any other occupation. It requires a good knowledge and intellect to handle a trade tactfully. Profit and loss are the two major pillars that hold a business firmly. Certain strategies and plans have to be followed to make it successful. Hands on experience makes it convenient and serviceable.</w:t>
                  </w:r>
                </w:p>
                <w:p w:rsidR="00B05746" w:rsidRPr="00B05746" w:rsidRDefault="00B05746" w:rsidP="00B05746">
                  <w:pPr>
                    <w:spacing w:after="0" w:line="240" w:lineRule="auto"/>
                    <w:jc w:val="both"/>
                    <w:rPr>
                      <w:rFonts w:ascii="Arial" w:hAnsi="Arial" w:cs="Arial"/>
                      <w:sz w:val="21"/>
                      <w:szCs w:val="21"/>
                    </w:rPr>
                  </w:pPr>
                </w:p>
                <w:p w:rsidR="00B05746" w:rsidRPr="00B05746" w:rsidRDefault="00B05746" w:rsidP="00B05746">
                  <w:pPr>
                    <w:spacing w:after="0" w:line="240" w:lineRule="auto"/>
                    <w:jc w:val="both"/>
                    <w:rPr>
                      <w:rFonts w:ascii="Arial" w:hAnsi="Arial" w:cs="Arial"/>
                      <w:sz w:val="21"/>
                      <w:szCs w:val="21"/>
                    </w:rPr>
                  </w:pPr>
                  <w:r w:rsidRPr="00B05746">
                    <w:rPr>
                      <w:rFonts w:ascii="Arial" w:hAnsi="Arial" w:cs="Arial"/>
                      <w:sz w:val="21"/>
                      <w:szCs w:val="21"/>
                    </w:rPr>
                    <w:t>For an entrepreneur, it is important to take necessary steps to make his or her trade identified by the customers. The more the users in the site, the more the recognition is. But once the traffic is created in the site, it would help your business to flourish. A few decades ago, most of the people used to think that building a website is just important for the trades of bigger scales. But the reality is something different. Actually, the big trading companies that have already got their reputation, don't need any website of their own for promotional purpose. Once the reputation is built, the charge is automatically taken by the people. It needs a website to continue its growth and revenue.</w:t>
                  </w:r>
                </w:p>
                <w:p w:rsidR="00B05746" w:rsidRPr="00B05746" w:rsidRDefault="00B05746" w:rsidP="00B05746">
                  <w:pPr>
                    <w:spacing w:after="0" w:line="240" w:lineRule="auto"/>
                    <w:jc w:val="both"/>
                    <w:rPr>
                      <w:rFonts w:ascii="Arial" w:hAnsi="Arial" w:cs="Arial"/>
                      <w:sz w:val="21"/>
                      <w:szCs w:val="21"/>
                    </w:rPr>
                  </w:pPr>
                </w:p>
                <w:p w:rsidR="00B05746" w:rsidRPr="00B05746" w:rsidRDefault="00B05746" w:rsidP="00B05746">
                  <w:pPr>
                    <w:spacing w:after="0" w:line="240" w:lineRule="auto"/>
                    <w:jc w:val="both"/>
                    <w:rPr>
                      <w:rFonts w:ascii="Arial" w:hAnsi="Arial" w:cs="Arial"/>
                      <w:sz w:val="21"/>
                      <w:szCs w:val="21"/>
                    </w:rPr>
                  </w:pPr>
                  <w:r w:rsidRPr="00B05746">
                    <w:rPr>
                      <w:rFonts w:ascii="Arial" w:hAnsi="Arial" w:cs="Arial"/>
                      <w:sz w:val="21"/>
                      <w:szCs w:val="21"/>
                    </w:rPr>
                    <w:t>Comparatively smaller companies are yet striving for the recognition. Constructing a website is the best idea to gain reputation. Developing a website is not an easy thing to do. The experienced and expert developers prepare a proper plan and take all the necessary steps to execute it well.</w:t>
                  </w:r>
                </w:p>
                <w:p w:rsidR="009F302A" w:rsidRPr="00CA2CCE" w:rsidRDefault="009F302A" w:rsidP="00B05746">
                  <w:pPr>
                    <w:spacing w:after="0" w:line="240" w:lineRule="auto"/>
                    <w:jc w:val="both"/>
                    <w:rPr>
                      <w:rFonts w:ascii="Arial" w:hAnsi="Arial" w:cs="Arial"/>
                      <w:color w:val="262626"/>
                      <w:sz w:val="21"/>
                      <w:szCs w:val="21"/>
                    </w:rPr>
                  </w:pPr>
                </w:p>
              </w:txbxContent>
            </v:textbox>
          </v:shape>
        </w:pict>
      </w:r>
      <w:r w:rsidR="00B05746">
        <w:rPr>
          <w:noProof/>
        </w:rPr>
        <w:pict>
          <v:shape id="_x0000_s4966" type="#_x0000_t32" style="position:absolute;margin-left:-74.7pt;margin-top:13.45pt;width:614.65pt;height:0;z-index:109" o:connectortype="straight" strokeweight="8pt"/>
        </w:pict>
      </w:r>
      <w:r w:rsidR="00DE0E9A">
        <w:br w:type="page"/>
      </w:r>
      <w:r w:rsidR="00DB6996">
        <w:rPr>
          <w:noProof/>
        </w:rPr>
        <w:lastRenderedPageBreak/>
        <w:pict>
          <v:shape id="_x0000_s3095" type="#_x0000_t75" style="position:absolute;margin-left:-68pt;margin-top:-65.95pt;width:599pt;height:777.3pt;z-index:-93">
            <v:imagedata r:id="rId34" o:title="Mobile Backdoor Sales Strategy"/>
          </v:shape>
        </w:pict>
      </w:r>
    </w:p>
    <w:p w:rsidR="00DE0E9A" w:rsidRDefault="00DB6996">
      <w:r>
        <w:br w:type="page"/>
      </w:r>
      <w:r w:rsidR="00277431">
        <w:rPr>
          <w:noProof/>
        </w:rPr>
        <w:lastRenderedPageBreak/>
        <w:pict>
          <v:shape id="_x0000_s3445" type="#_x0000_t202" style="position:absolute;margin-left:-77.15pt;margin-top:-23.7pt;width:618.8pt;height:144.25pt;z-index:101" fillcolor="#375623" stroked="f" strokecolor="#ffc000" strokeweight="5pt">
            <v:stroke dashstyle="1 1"/>
            <v:textbox style="mso-next-textbox:#_x0000_s3445">
              <w:txbxContent>
                <w:p w:rsidR="00D95314" w:rsidRPr="00CA2CCE" w:rsidRDefault="00277431" w:rsidP="00945405">
                  <w:pPr>
                    <w:spacing w:after="0" w:line="240" w:lineRule="auto"/>
                    <w:jc w:val="center"/>
                    <w:rPr>
                      <w:rFonts w:ascii="BigNoodleTitling" w:hAnsi="BigNoodleTitling" w:cs="Arial"/>
                      <w:color w:val="FFFFFF"/>
                      <w:sz w:val="120"/>
                      <w:szCs w:val="120"/>
                    </w:rPr>
                  </w:pPr>
                  <w:r w:rsidRPr="00CA2CCE">
                    <w:rPr>
                      <w:rFonts w:ascii="BigNoodleTitling" w:hAnsi="BigNoodleTitling" w:cs="Arial"/>
                      <w:color w:val="FFFFFF"/>
                      <w:sz w:val="120"/>
                      <w:szCs w:val="120"/>
                    </w:rPr>
                    <w:t xml:space="preserve">WHAT TO LOOK FOR WHEN HIRING </w:t>
                  </w:r>
                  <w:r w:rsidRPr="00CA2CCE">
                    <w:rPr>
                      <w:rFonts w:ascii="BigNoodleTitling" w:hAnsi="BigNoodleTitling" w:cs="Arial"/>
                      <w:color w:val="B4C6E7"/>
                      <w:sz w:val="120"/>
                      <w:szCs w:val="120"/>
                    </w:rPr>
                    <w:t>FOR YOUR SMALL BUSINESS</w:t>
                  </w:r>
                </w:p>
              </w:txbxContent>
            </v:textbox>
          </v:shape>
        </w:pict>
      </w:r>
      <w:r w:rsidR="00B156EF">
        <w:rPr>
          <w:noProof/>
        </w:rPr>
        <w:pict>
          <v:shape id="Text Box 152" o:spid="_x0000_s1093" type="#_x0000_t202" style="position:absolute;margin-left:474.7pt;margin-top:-50.7pt;width:77.15pt;height:27pt;z-index:2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" filled="f" stroked="f" strokeweight=".5pt">
            <v:textbox style="mso-next-textbox:#Text Box 152">
              <w:txbxContent>
                <w:p w:rsidR="00D95314" w:rsidRPr="008D7FAA" w:rsidRDefault="00D95314" w:rsidP="00FF744E">
                  <w:pPr>
                    <w:rPr>
                      <w:rFonts w:ascii="Arial" w:hAnsi="Arial" w:cs="Arial"/>
                      <w:sz w:val="28"/>
                      <w:szCs w:val="28"/>
                    </w:rPr>
                  </w:pPr>
                  <w:r w:rsidRPr="008D7FAA">
                    <w:rPr>
                      <w:rFonts w:ascii="Arial" w:hAnsi="Arial" w:cs="Arial"/>
                      <w:b/>
                      <w:sz w:val="28"/>
                      <w:szCs w:val="28"/>
                    </w:rPr>
                    <w:t>OM</w:t>
                  </w:r>
                  <w:r w:rsidRPr="008D7FAA">
                    <w:rPr>
                      <w:rFonts w:ascii="Arial" w:hAnsi="Arial" w:cs="Arial"/>
                      <w:sz w:val="28"/>
                      <w:szCs w:val="28"/>
                    </w:rPr>
                    <w:t xml:space="preserve"> 23</w:t>
                  </w:r>
                </w:p>
              </w:txbxContent>
            </v:textbox>
          </v:shape>
        </w:pict>
      </w:r>
    </w:p>
    <w:p w:rsidR="00C278D2" w:rsidRDefault="00C278D2"/>
    <w:p w:rsidR="00DE0E9A" w:rsidRDefault="00DE0E9A"/>
    <w:p w:rsidR="00DE0E9A" w:rsidRDefault="00971D5D">
      <w:r>
        <w:rPr>
          <w:noProof/>
        </w:rPr>
        <w:pict>
          <v:shape id="_x0000_s5145" type="#_x0000_t202" style="position:absolute;margin-left:375.2pt;margin-top:284.75pt;width:137.65pt;height:326.45pt;z-index:163" fillcolor="#c00000" stroked="f">
            <v:textbox>
              <w:txbxContent>
                <w:p w:rsidR="00AA3336" w:rsidRPr="000343EA" w:rsidRDefault="00971D5D" w:rsidP="000343EA">
                  <w:pPr>
                    <w:spacing w:line="240" w:lineRule="auto"/>
                    <w:jc w:val="center"/>
                    <w:rPr>
                      <w:rFonts w:ascii="BigNoodleTitling" w:hAnsi="BigNoodleTitling"/>
                      <w:sz w:val="44"/>
                    </w:rPr>
                  </w:pPr>
                  <w:r w:rsidRPr="000343EA">
                    <w:rPr>
                      <w:rFonts w:ascii="BigNoodleTitling" w:hAnsi="BigNoodleTitling" w:cs="Arial"/>
                      <w:sz w:val="40"/>
                      <w:szCs w:val="20"/>
                    </w:rPr>
                    <w:t>Anything can happen on the job whether it is an unhappy customer, a sudden shortage of inventory, or any other emergency. It is important that the person you hire be aware of situations like these and be able to overcome them.</w:t>
                  </w:r>
                </w:p>
              </w:txbxContent>
            </v:textbox>
          </v:shape>
        </w:pict>
      </w:r>
      <w:r w:rsidR="00191936">
        <w:rPr>
          <w:noProof/>
        </w:rPr>
        <w:pict>
          <v:shape id="_x0000_s5144" type="#_x0000_t202" style="position:absolute;margin-left:135.15pt;margin-top:284.75pt;width:231.4pt;height:326.45pt;z-index:162" filled="f" stroked="f">
            <v:textbox>
              <w:txbxContent>
                <w:p w:rsidR="00191936" w:rsidRPr="00191936" w:rsidRDefault="00191936" w:rsidP="00191936">
                  <w:pPr>
                    <w:spacing w:after="0" w:line="240" w:lineRule="auto"/>
                    <w:jc w:val="both"/>
                    <w:rPr>
                      <w:rFonts w:ascii="Arial" w:hAnsi="Arial" w:cs="Arial"/>
                      <w:sz w:val="20"/>
                      <w:szCs w:val="20"/>
                    </w:rPr>
                  </w:pPr>
                  <w:r w:rsidRPr="00191936">
                    <w:rPr>
                      <w:rFonts w:ascii="Arial" w:hAnsi="Arial" w:cs="Arial"/>
                      <w:sz w:val="20"/>
                      <w:szCs w:val="20"/>
                    </w:rPr>
                    <w:t xml:space="preserve">#2: Give </w:t>
                  </w:r>
                  <w:proofErr w:type="gramStart"/>
                  <w:r w:rsidRPr="00191936">
                    <w:rPr>
                      <w:rFonts w:ascii="Arial" w:hAnsi="Arial" w:cs="Arial"/>
                      <w:sz w:val="20"/>
                      <w:szCs w:val="20"/>
                    </w:rPr>
                    <w:t>The</w:t>
                  </w:r>
                  <w:proofErr w:type="gramEnd"/>
                  <w:r w:rsidRPr="00191936">
                    <w:rPr>
                      <w:rFonts w:ascii="Arial" w:hAnsi="Arial" w:cs="Arial"/>
                      <w:sz w:val="20"/>
                      <w:szCs w:val="20"/>
                    </w:rPr>
                    <w:t xml:space="preserve"> Candidate A Various Set Of Scenarios And Analyze Their Answers As To How They Would Overcome Each Scenario</w:t>
                  </w:r>
                </w:p>
                <w:p w:rsidR="00191936" w:rsidRPr="00191936" w:rsidRDefault="00191936" w:rsidP="00191936">
                  <w:pPr>
                    <w:spacing w:after="0" w:line="240" w:lineRule="auto"/>
                    <w:jc w:val="both"/>
                    <w:rPr>
                      <w:rFonts w:ascii="Arial" w:hAnsi="Arial" w:cs="Arial"/>
                      <w:sz w:val="20"/>
                      <w:szCs w:val="20"/>
                    </w:rPr>
                  </w:pPr>
                </w:p>
                <w:p w:rsidR="00191936" w:rsidRPr="00191936" w:rsidRDefault="00191936" w:rsidP="00191936">
                  <w:pPr>
                    <w:spacing w:after="0" w:line="240" w:lineRule="auto"/>
                    <w:jc w:val="both"/>
                    <w:rPr>
                      <w:rFonts w:ascii="Arial" w:hAnsi="Arial" w:cs="Arial"/>
                      <w:sz w:val="20"/>
                      <w:szCs w:val="20"/>
                    </w:rPr>
                  </w:pPr>
                  <w:r w:rsidRPr="00191936">
                    <w:rPr>
                      <w:rFonts w:ascii="Arial" w:hAnsi="Arial" w:cs="Arial"/>
                      <w:sz w:val="20"/>
                      <w:szCs w:val="20"/>
                    </w:rPr>
                    <w:t>Anything can happen on the job whether it is an unhappy customer, a sudden shortage of inventory, or any other emergency. It is important that the person you hire be aware of situations like these and be able to overcome them. The best way to analyze this is to ask the candidate a series of questions pertaining to hypotheticals and have them give detailed answers to these hypotheticals.</w:t>
                  </w:r>
                </w:p>
                <w:p w:rsidR="00191936" w:rsidRPr="00191936" w:rsidRDefault="00191936" w:rsidP="00191936">
                  <w:pPr>
                    <w:spacing w:after="0" w:line="240" w:lineRule="auto"/>
                    <w:jc w:val="both"/>
                    <w:rPr>
                      <w:rFonts w:ascii="Arial" w:hAnsi="Arial" w:cs="Arial"/>
                      <w:sz w:val="20"/>
                      <w:szCs w:val="20"/>
                    </w:rPr>
                  </w:pPr>
                </w:p>
                <w:p w:rsidR="00AA3336" w:rsidRPr="00191936" w:rsidRDefault="00AA3336" w:rsidP="00AA3336">
                  <w:pPr>
                    <w:spacing w:line="240" w:lineRule="auto"/>
                    <w:jc w:val="both"/>
                    <w:rPr>
                      <w:rFonts w:ascii="Arial" w:hAnsi="Arial" w:cs="Arial"/>
                      <w:sz w:val="20"/>
                      <w:szCs w:val="20"/>
                    </w:rPr>
                  </w:pPr>
                  <w:r w:rsidRPr="00191936">
                    <w:rPr>
                      <w:rFonts w:ascii="Arial" w:hAnsi="Arial" w:cs="Arial"/>
                      <w:sz w:val="20"/>
                      <w:szCs w:val="20"/>
                    </w:rPr>
                    <w:t>You might give them hypotheticals related to how they would sell to a hard-to-convince customer or how they would deal with an unhappy customer. After they give their answers, you might ask follow-up questions aimed to have them defend their answer such as indicating that their solution might lead to some kind of problem, and then having the candidate address how to solve that problem. It is very important to have the candidate defend their answers because every solution will have some kind of criticism and the candidate needs to be able to address that criticism if they want the job.</w:t>
                  </w:r>
                </w:p>
                <w:p w:rsidR="00AA3336" w:rsidRPr="00191936" w:rsidRDefault="00AA3336" w:rsidP="00AA3336">
                  <w:pPr>
                    <w:spacing w:line="240" w:lineRule="auto"/>
                    <w:jc w:val="both"/>
                    <w:rPr>
                      <w:rFonts w:ascii="Arial" w:hAnsi="Arial" w:cs="Arial"/>
                      <w:sz w:val="20"/>
                      <w:szCs w:val="20"/>
                    </w:rPr>
                  </w:pPr>
                </w:p>
              </w:txbxContent>
            </v:textbox>
          </v:shape>
        </w:pict>
      </w:r>
      <w:r w:rsidR="00191936">
        <w:rPr>
          <w:noProof/>
        </w:rPr>
        <w:pict>
          <v:shape id="_x0000_s5143" type="#_x0000_t202" style="position:absolute;margin-left:-42.35pt;margin-top:60.7pt;width:159.1pt;height:550.5pt;z-index:161" fillcolor="#c9f" stroked="f">
            <v:textbox>
              <w:txbxContent>
                <w:p w:rsidR="00AA3336" w:rsidRPr="00191936" w:rsidRDefault="00AA3336" w:rsidP="00AA3336">
                  <w:pPr>
                    <w:spacing w:after="0" w:line="240" w:lineRule="auto"/>
                    <w:jc w:val="both"/>
                    <w:rPr>
                      <w:rFonts w:ascii="Arial" w:hAnsi="Arial" w:cs="Arial"/>
                      <w:sz w:val="20"/>
                    </w:rPr>
                  </w:pPr>
                  <w:r w:rsidRPr="00191936">
                    <w:rPr>
                      <w:rFonts w:ascii="Arial" w:hAnsi="Arial" w:cs="Arial"/>
                      <w:sz w:val="20"/>
                    </w:rPr>
                    <w:t>If you've ever applied for a job and received an interview, you probably have had an opportunity to meet the people in charge as well as the people who make the hiring decisions. There's often a lot of criteria that goes into hiring an employee for the business. As the owner, now you get to make the decision who to hire. But it's not an easy decision. The purpose of this article is to provide some fresh insight into some criteria you might consider in hiring someone else.</w:t>
                  </w:r>
                </w:p>
                <w:p w:rsidR="00AA3336" w:rsidRPr="00191936" w:rsidRDefault="00AA3336" w:rsidP="00AA3336">
                  <w:pPr>
                    <w:spacing w:after="0" w:line="240" w:lineRule="auto"/>
                    <w:jc w:val="both"/>
                    <w:rPr>
                      <w:rFonts w:ascii="Arial" w:hAnsi="Arial" w:cs="Arial"/>
                      <w:sz w:val="20"/>
                    </w:rPr>
                  </w:pPr>
                </w:p>
                <w:p w:rsidR="00AA3336" w:rsidRPr="00191936" w:rsidRDefault="00AA3336" w:rsidP="00AA3336">
                  <w:pPr>
                    <w:spacing w:after="0" w:line="240" w:lineRule="auto"/>
                    <w:jc w:val="both"/>
                    <w:rPr>
                      <w:rFonts w:ascii="Arial" w:hAnsi="Arial" w:cs="Arial"/>
                      <w:sz w:val="20"/>
                    </w:rPr>
                  </w:pPr>
                  <w:r w:rsidRPr="00191936">
                    <w:rPr>
                      <w:rFonts w:ascii="Arial" w:hAnsi="Arial" w:cs="Arial"/>
                      <w:sz w:val="20"/>
                    </w:rPr>
                    <w:t xml:space="preserve">#1: Selecting Someone Who Can Prove That They Have Produced Results </w:t>
                  </w:r>
                  <w:proofErr w:type="gramStart"/>
                  <w:r w:rsidRPr="00191936">
                    <w:rPr>
                      <w:rFonts w:ascii="Arial" w:hAnsi="Arial" w:cs="Arial"/>
                      <w:sz w:val="20"/>
                    </w:rPr>
                    <w:t>And</w:t>
                  </w:r>
                  <w:proofErr w:type="gramEnd"/>
                  <w:r w:rsidRPr="00191936">
                    <w:rPr>
                      <w:rFonts w:ascii="Arial" w:hAnsi="Arial" w:cs="Arial"/>
                      <w:sz w:val="20"/>
                    </w:rPr>
                    <w:t xml:space="preserve"> Can Quantify These Results</w:t>
                  </w:r>
                </w:p>
                <w:p w:rsidR="00AA3336" w:rsidRPr="00191936" w:rsidRDefault="00AA3336" w:rsidP="00AA3336">
                  <w:pPr>
                    <w:spacing w:after="0" w:line="240" w:lineRule="auto"/>
                    <w:jc w:val="both"/>
                    <w:rPr>
                      <w:rFonts w:ascii="Arial" w:hAnsi="Arial" w:cs="Arial"/>
                      <w:sz w:val="20"/>
                    </w:rPr>
                  </w:pPr>
                </w:p>
                <w:p w:rsidR="00AA3336" w:rsidRPr="00191936" w:rsidRDefault="00AA3336" w:rsidP="00AA3336">
                  <w:pPr>
                    <w:spacing w:after="0" w:line="240" w:lineRule="auto"/>
                    <w:jc w:val="both"/>
                    <w:rPr>
                      <w:rFonts w:ascii="Arial" w:hAnsi="Arial" w:cs="Arial"/>
                      <w:sz w:val="20"/>
                    </w:rPr>
                  </w:pPr>
                  <w:r w:rsidRPr="00191936">
                    <w:rPr>
                      <w:rFonts w:ascii="Arial" w:hAnsi="Arial" w:cs="Arial"/>
                      <w:sz w:val="20"/>
                    </w:rPr>
                    <w:t>If you interview 100 people, they will all probably tell you that they have produced results in their previous jobs and can produce results for your business. But ask yourself one question: How many of these people can actually quantify and prove their results? If you were to ask the job candidate to give you a number and explain why that number is notable or exceptional, can the candidate do this?</w:t>
                  </w:r>
                </w:p>
                <w:p w:rsidR="00AA3336" w:rsidRPr="00191936" w:rsidRDefault="00AA3336" w:rsidP="00AA3336">
                  <w:pPr>
                    <w:spacing w:after="0" w:line="240" w:lineRule="auto"/>
                    <w:jc w:val="both"/>
                    <w:rPr>
                      <w:rFonts w:ascii="Arial" w:hAnsi="Arial" w:cs="Arial"/>
                      <w:sz w:val="20"/>
                    </w:rPr>
                  </w:pPr>
                </w:p>
                <w:p w:rsidR="00AA3336" w:rsidRPr="00191936" w:rsidRDefault="00AA3336" w:rsidP="00AA3336">
                  <w:pPr>
                    <w:spacing w:after="0" w:line="240" w:lineRule="auto"/>
                    <w:jc w:val="both"/>
                    <w:rPr>
                      <w:rFonts w:ascii="Arial" w:hAnsi="Arial" w:cs="Arial"/>
                      <w:sz w:val="20"/>
                    </w:rPr>
                  </w:pPr>
                  <w:r w:rsidRPr="00191936">
                    <w:rPr>
                      <w:rFonts w:ascii="Arial" w:hAnsi="Arial" w:cs="Arial"/>
                      <w:sz w:val="20"/>
                    </w:rPr>
                    <w:t>What results you are looking for or think are ideal is an individual decision based on your business and what it requires. What's important is that the candidate be able to quantify and prove their results. Do not take their word at face value.</w:t>
                  </w:r>
                </w:p>
                <w:p w:rsidR="00AA3336" w:rsidRPr="00191936" w:rsidRDefault="00AA3336" w:rsidP="00AA3336">
                  <w:pPr>
                    <w:spacing w:after="0" w:line="240" w:lineRule="auto"/>
                    <w:jc w:val="both"/>
                    <w:rPr>
                      <w:rFonts w:ascii="Arial" w:hAnsi="Arial" w:cs="Arial"/>
                      <w:sz w:val="20"/>
                    </w:rPr>
                  </w:pPr>
                </w:p>
              </w:txbxContent>
            </v:textbox>
          </v:shape>
        </w:pict>
      </w:r>
      <w:r w:rsidR="00277431">
        <w:rPr>
          <w:noProof/>
        </w:rPr>
        <w:pict>
          <v:shape id="_x0000_s5142" type="#_x0000_t75" alt="" style="position:absolute;margin-left:132.85pt;margin-top:60.7pt;width:380pt;height:213.05pt;z-index:160;mso-position-horizontal-relative:text;mso-position-vertical-relative:text;mso-width-relative:page;mso-height-relative:page">
            <v:imagedata r:id="rId35" r:href="rId36"/>
          </v:shape>
        </w:pict>
      </w:r>
      <w:r w:rsidR="007031AB">
        <w:t xml:space="preserve"> </w:t>
      </w:r>
      <w:r w:rsidR="000B03E2">
        <w:t xml:space="preserve"> </w:t>
      </w:r>
      <w:r w:rsidR="00701EF5">
        <w:t xml:space="preserve"> </w:t>
      </w:r>
      <w:r w:rsidR="00DE0E9A">
        <w:br w:type="page"/>
      </w:r>
    </w:p>
    <w:p w:rsidR="00DE0E9A" w:rsidRDefault="00E5379E">
      <w:r>
        <w:rPr>
          <w:noProof/>
        </w:rPr>
        <w:pict>
          <v:shape id="Picture 95" o:spid="_x0000_s2070" type="#_x0000_t75" style="position:absolute;margin-left:-65.8pt;margin-top:-67.05pt;width:597.75pt;height:777.1pt;z-index:-187;visibility:visible">
            <v:imagedata r:id="rId37" o:title=""/>
          </v:shape>
        </w:pict>
      </w:r>
    </w:p>
    <w:p w:rsidR="00DE0E9A" w:rsidRDefault="00DE0E9A">
      <w:r>
        <w:br w:type="page"/>
      </w:r>
      <w:r w:rsidR="0035443D">
        <w:rPr>
          <w:noProof/>
        </w:rPr>
        <w:lastRenderedPageBreak/>
        <w:pict>
          <v:shape id="_x0000_s4652" type="#_x0000_t202" style="position:absolute;margin-left:-46.8pt;margin-top:5.25pt;width:556.9pt;height:222.65pt;z-index:105" filled="f" fillcolor="#823b0b" stroked="f">
            <v:textbox>
              <w:txbxContent>
                <w:p w:rsidR="00294AF7" w:rsidRPr="00CA2CCE" w:rsidRDefault="00215A4D" w:rsidP="00215A4D">
                  <w:pPr>
                    <w:spacing w:after="0" w:line="240" w:lineRule="auto"/>
                    <w:jc w:val="right"/>
                    <w:rPr>
                      <w:rFonts w:ascii="Impact" w:hAnsi="Impact"/>
                      <w:color w:val="C45911"/>
                      <w:sz w:val="96"/>
                      <w:szCs w:val="80"/>
                    </w:rPr>
                  </w:pPr>
                  <w:r w:rsidRPr="00174B5E">
                    <w:rPr>
                      <w:rFonts w:ascii="Impact" w:hAnsi="Impact"/>
                      <w:color w:val="002060"/>
                      <w:sz w:val="96"/>
                      <w:szCs w:val="80"/>
                    </w:rPr>
                    <w:t xml:space="preserve">HOW TO AVOID TEMPTATION </w:t>
                  </w:r>
                  <w:r w:rsidRPr="00CA2CCE">
                    <w:rPr>
                      <w:rFonts w:ascii="Impact" w:hAnsi="Impact"/>
                      <w:color w:val="C45911"/>
                      <w:sz w:val="96"/>
                      <w:szCs w:val="80"/>
                    </w:rPr>
                    <w:t>FOR DISHONESTY FOR YOUR SMALL BUSINESS</w:t>
                  </w:r>
                </w:p>
              </w:txbxContent>
            </v:textbox>
          </v:shape>
        </w:pict>
      </w:r>
    </w:p>
    <w:p w:rsidR="007844BC" w:rsidRDefault="007844BC"/>
    <w:p w:rsidR="00DE0E9A" w:rsidRDefault="00DE0E9A"/>
    <w:p w:rsidR="002A07EB" w:rsidRDefault="00174B5E" w:rsidP="002A07EB">
      <w:r>
        <w:rPr>
          <w:noProof/>
        </w:rPr>
        <w:pict>
          <v:shape id="_x0000_s5148" type="#_x0000_t75" alt="" style="position:absolute;margin-left:-70.85pt;margin-top:35.55pt;width:251.6pt;height:375.35pt;z-index:-25;mso-position-horizontal-relative:text;mso-position-vertical-relative:text;mso-width-relative:page;mso-height-relative:page">
            <v:imagedata r:id="rId38" r:href="rId39"/>
          </v:shape>
        </w:pict>
      </w:r>
    </w:p>
    <w:p w:rsidR="002A07EB" w:rsidRDefault="002A07EB"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174B5E" w:rsidP="002A07EB">
      <w:pPr>
        <w:jc w:val="both"/>
      </w:pPr>
      <w:r>
        <w:rPr>
          <w:noProof/>
        </w:rPr>
        <w:pict>
          <v:shape id="_x0000_s5149" type="#_x0000_t202" style="position:absolute;left:0;text-align:left;margin-left:195.45pt;margin-top:2.15pt;width:301.7pt;height:475.45pt;z-index:165" fillcolor="#903" stroked="f">
            <v:textbox>
              <w:txbxContent>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It's easy to fall into the trap of dishonesty because of the benefits you think that it may get you. You might believe that by not telling the truth about something, you will avoid trouble or you may get more money than you normally get because someone is not going to find out the truth about what you did. But it's important to understand that avoiding temptation means understanding what will happen if you fall into it in the first place.</w:t>
                  </w:r>
                </w:p>
                <w:p w:rsidR="00174B5E" w:rsidRPr="00174B5E" w:rsidRDefault="00174B5E" w:rsidP="00174B5E">
                  <w:pPr>
                    <w:spacing w:after="0" w:line="240" w:lineRule="auto"/>
                    <w:jc w:val="both"/>
                    <w:rPr>
                      <w:rFonts w:ascii="Arial" w:hAnsi="Arial" w:cs="Arial"/>
                      <w:sz w:val="19"/>
                      <w:szCs w:val="19"/>
                    </w:rPr>
                  </w:pPr>
                </w:p>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 xml:space="preserve">#1: If You Decide To Be Dishonest, You Run </w:t>
                  </w:r>
                  <w:proofErr w:type="gramStart"/>
                  <w:r w:rsidRPr="00174B5E">
                    <w:rPr>
                      <w:rFonts w:ascii="Arial" w:hAnsi="Arial" w:cs="Arial"/>
                      <w:sz w:val="19"/>
                      <w:szCs w:val="19"/>
                    </w:rPr>
                    <w:t>The</w:t>
                  </w:r>
                  <w:proofErr w:type="gramEnd"/>
                  <w:r w:rsidRPr="00174B5E">
                    <w:rPr>
                      <w:rFonts w:ascii="Arial" w:hAnsi="Arial" w:cs="Arial"/>
                      <w:sz w:val="19"/>
                      <w:szCs w:val="19"/>
                    </w:rPr>
                    <w:t xml:space="preserve"> Risk That Your Actions Will Be Exposed</w:t>
                  </w:r>
                </w:p>
                <w:p w:rsidR="00174B5E" w:rsidRPr="00174B5E" w:rsidRDefault="00174B5E" w:rsidP="00174B5E">
                  <w:pPr>
                    <w:spacing w:after="0" w:line="240" w:lineRule="auto"/>
                    <w:jc w:val="both"/>
                    <w:rPr>
                      <w:rFonts w:ascii="Arial" w:hAnsi="Arial" w:cs="Arial"/>
                      <w:sz w:val="19"/>
                      <w:szCs w:val="19"/>
                    </w:rPr>
                  </w:pPr>
                </w:p>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It's very easy to take advantage of someone if you could be 100 percent certain that person would never be able to tell that you took advantage of them. But what would happen if you try to take advantage of someone who is very intelligent and is able to look right through your ploy? Imagine if that someone was a lawyer or government agent or knew someone who was. There are a lot of negative consequences that could flow if you get caught.</w:t>
                  </w:r>
                </w:p>
                <w:p w:rsidR="00174B5E" w:rsidRPr="00174B5E" w:rsidRDefault="00174B5E" w:rsidP="00174B5E">
                  <w:pPr>
                    <w:spacing w:after="0" w:line="240" w:lineRule="auto"/>
                    <w:jc w:val="both"/>
                    <w:rPr>
                      <w:rFonts w:ascii="Arial" w:hAnsi="Arial" w:cs="Arial"/>
                      <w:sz w:val="19"/>
                      <w:szCs w:val="19"/>
                    </w:rPr>
                  </w:pPr>
                </w:p>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But the biggest question is, how can you tell who is smart and who is dumb when it comes to doing your business online? The answer is, you can't. Dealing with different kinds of people means different personality types are in play. You have not met the individual up close and in person. If you decide to take advantage of them, you run the risk that you may be dealing with a smart person who may expose your business as a fraud. The hard reality is that it only takes only one person to expose you before your business comes falling down. Keep this point in mind whenever you are tempted to be dishonest and cheat someone online.</w:t>
                  </w:r>
                </w:p>
                <w:p w:rsidR="00174B5E" w:rsidRPr="00174B5E" w:rsidRDefault="00174B5E" w:rsidP="00174B5E">
                  <w:pPr>
                    <w:spacing w:after="0" w:line="240" w:lineRule="auto"/>
                    <w:jc w:val="both"/>
                    <w:rPr>
                      <w:rFonts w:ascii="Arial" w:hAnsi="Arial" w:cs="Arial"/>
                      <w:sz w:val="19"/>
                      <w:szCs w:val="19"/>
                    </w:rPr>
                  </w:pPr>
                </w:p>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 xml:space="preserve">#2: Keeping Point #1 </w:t>
                  </w:r>
                  <w:proofErr w:type="gramStart"/>
                  <w:r w:rsidRPr="00174B5E">
                    <w:rPr>
                      <w:rFonts w:ascii="Arial" w:hAnsi="Arial" w:cs="Arial"/>
                      <w:sz w:val="19"/>
                      <w:szCs w:val="19"/>
                    </w:rPr>
                    <w:t>In</w:t>
                  </w:r>
                  <w:proofErr w:type="gramEnd"/>
                  <w:r w:rsidRPr="00174B5E">
                    <w:rPr>
                      <w:rFonts w:ascii="Arial" w:hAnsi="Arial" w:cs="Arial"/>
                      <w:sz w:val="19"/>
                      <w:szCs w:val="19"/>
                    </w:rPr>
                    <w:t xml:space="preserve"> Mind, Also Remember The Ultimate Reward That Comes From Being Honest</w:t>
                  </w:r>
                </w:p>
                <w:p w:rsidR="00174B5E" w:rsidRPr="00174B5E" w:rsidRDefault="00174B5E" w:rsidP="00174B5E">
                  <w:pPr>
                    <w:spacing w:after="0" w:line="240" w:lineRule="auto"/>
                    <w:jc w:val="both"/>
                    <w:rPr>
                      <w:rFonts w:ascii="Arial" w:hAnsi="Arial" w:cs="Arial"/>
                      <w:sz w:val="19"/>
                      <w:szCs w:val="19"/>
                    </w:rPr>
                  </w:pPr>
                </w:p>
                <w:p w:rsidR="00174B5E" w:rsidRPr="00174B5E" w:rsidRDefault="00174B5E" w:rsidP="00174B5E">
                  <w:pPr>
                    <w:spacing w:after="0" w:line="240" w:lineRule="auto"/>
                    <w:jc w:val="both"/>
                    <w:rPr>
                      <w:rFonts w:ascii="Arial" w:hAnsi="Arial" w:cs="Arial"/>
                      <w:sz w:val="19"/>
                      <w:szCs w:val="19"/>
                    </w:rPr>
                  </w:pPr>
                  <w:r w:rsidRPr="00174B5E">
                    <w:rPr>
                      <w:rFonts w:ascii="Arial" w:hAnsi="Arial" w:cs="Arial"/>
                      <w:sz w:val="19"/>
                      <w:szCs w:val="19"/>
                    </w:rPr>
                    <w:t>If one needs more motivation after reading point #1 to avoid the temptation of being honest, one should look to the long-term reward that comes out of being honest. Just like it only takes one person to destroy your business, should they expose it as being dishonest, it only takes one person to help your business grow if they speak positively of it. Whenever you get tempted to cheat, think of the long-term impact that your honesty will have even if it touches only one person.</w:t>
                  </w:r>
                </w:p>
                <w:p w:rsidR="00174B5E" w:rsidRPr="00174B5E" w:rsidRDefault="00174B5E" w:rsidP="00174B5E">
                  <w:pPr>
                    <w:spacing w:after="0" w:line="240" w:lineRule="auto"/>
                    <w:jc w:val="both"/>
                    <w:rPr>
                      <w:rFonts w:ascii="Arial" w:hAnsi="Arial" w:cs="Arial"/>
                      <w:sz w:val="19"/>
                      <w:szCs w:val="19"/>
                    </w:rPr>
                  </w:pPr>
                </w:p>
              </w:txbxContent>
            </v:textbox>
          </v:shape>
        </w:pict>
      </w: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174B5E" w:rsidP="002A07EB">
      <w:pPr>
        <w:jc w:val="both"/>
      </w:pPr>
      <w:r>
        <w:rPr>
          <w:noProof/>
        </w:rPr>
        <w:pict>
          <v:shape id="_x0000_s5150" type="#_x0000_t202" style="position:absolute;left:0;text-align:left;margin-left:-49.65pt;margin-top:17.8pt;width:230.4pt;height:179pt;z-index:166" stroked="f">
            <v:textbox>
              <w:txbxContent>
                <w:p w:rsidR="00174B5E" w:rsidRPr="00CA2CCE" w:rsidRDefault="00E21462" w:rsidP="00E21462">
                  <w:pPr>
                    <w:jc w:val="center"/>
                    <w:rPr>
                      <w:rFonts w:ascii="Verdana" w:hAnsi="Verdana"/>
                      <w:b/>
                      <w:i/>
                      <w:color w:val="538135"/>
                      <w:sz w:val="36"/>
                    </w:rPr>
                  </w:pPr>
                  <w:r w:rsidRPr="00CA2CCE">
                    <w:rPr>
                      <w:rFonts w:ascii="Verdana" w:hAnsi="Verdana" w:cs="Arial"/>
                      <w:b/>
                      <w:i/>
                      <w:color w:val="538135"/>
                      <w:sz w:val="28"/>
                      <w:szCs w:val="19"/>
                    </w:rPr>
                    <w:t xml:space="preserve">The hard reality is that </w:t>
                  </w:r>
                  <w:r w:rsidRPr="00CA2CCE">
                    <w:rPr>
                      <w:rFonts w:ascii="Verdana" w:hAnsi="Verdana" w:cs="Arial"/>
                      <w:b/>
                      <w:i/>
                      <w:color w:val="833C0B"/>
                      <w:sz w:val="28"/>
                      <w:szCs w:val="19"/>
                    </w:rPr>
                    <w:t>it only takes only one person to expose you</w:t>
                  </w:r>
                  <w:r w:rsidRPr="00CA2CCE">
                    <w:rPr>
                      <w:rFonts w:ascii="Verdana" w:hAnsi="Verdana" w:cs="Arial"/>
                      <w:b/>
                      <w:i/>
                      <w:color w:val="538135"/>
                      <w:sz w:val="28"/>
                      <w:szCs w:val="19"/>
                    </w:rPr>
                    <w:t xml:space="preserve"> before your business comes falling down. Keep this point in mind whenever you are tempted to be dishonest and cheat someone online.</w:t>
                  </w:r>
                </w:p>
              </w:txbxContent>
            </v:textbox>
          </v:shape>
        </w:pict>
      </w: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CA1767" w:rsidP="002A07EB">
      <w:pPr>
        <w:jc w:val="both"/>
      </w:pPr>
      <w:r>
        <w:rPr>
          <w:noProof/>
        </w:rPr>
        <w:lastRenderedPageBreak/>
        <w:pict>
          <v:shape id="Text Box 153" o:spid="_x0000_s1086" type="#_x0000_t202" style="position:absolute;left:0;text-align:left;margin-left:225.5pt;margin-top:-40.2pt;width:77.15pt;height:27pt;z-index:2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" filled="f" stroked="f" strokeweight=".5pt">
            <v:textbox style="mso-next-textbox:#Text Box 153">
              <w:txbxContent>
                <w:p w:rsidR="00D95314" w:rsidRPr="00FF744E" w:rsidRDefault="00D95314" w:rsidP="00FF744E">
                  <w:pPr>
                    <w:rPr>
                      <w:rFonts w:ascii="Arial" w:hAnsi="Arial" w:cs="Arial"/>
                      <w:sz w:val="28"/>
                      <w:szCs w:val="28"/>
                    </w:rPr>
                  </w:pPr>
                  <w:r w:rsidRPr="00FF744E">
                    <w:rPr>
                      <w:rFonts w:ascii="Arial" w:hAnsi="Arial" w:cs="Arial"/>
                      <w:b/>
                      <w:sz w:val="28"/>
                      <w:szCs w:val="28"/>
                    </w:rPr>
                    <w:t>OM</w:t>
                  </w:r>
                  <w:r w:rsidRPr="00FF744E">
                    <w:rPr>
                      <w:rFonts w:ascii="Arial" w:hAnsi="Arial" w:cs="Arial"/>
                      <w:sz w:val="28"/>
                      <w:szCs w:val="28"/>
                    </w:rPr>
                    <w:t xml:space="preserve"> </w:t>
                  </w:r>
                  <w:r>
                    <w:rPr>
                      <w:rFonts w:ascii="Arial" w:hAnsi="Arial" w:cs="Arial"/>
                      <w:sz w:val="28"/>
                      <w:szCs w:val="28"/>
                    </w:rPr>
                    <w:t>25</w:t>
                  </w:r>
                </w:p>
              </w:txbxContent>
            </v:textbox>
          </v:shape>
        </w:pict>
      </w:r>
    </w:p>
    <w:p w:rsidR="003A50BA" w:rsidRDefault="003A50BA" w:rsidP="002A07EB">
      <w:pPr>
        <w:jc w:val="both"/>
      </w:pPr>
    </w:p>
    <w:p w:rsidR="003A50BA" w:rsidRDefault="003A50BA" w:rsidP="002A07EB">
      <w:pPr>
        <w:jc w:val="both"/>
      </w:pPr>
    </w:p>
    <w:p w:rsidR="007844BC" w:rsidRDefault="007844BC"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3A50BA" w:rsidRDefault="003A50BA" w:rsidP="002A07EB">
      <w:pPr>
        <w:jc w:val="both"/>
      </w:pPr>
    </w:p>
    <w:p w:rsidR="00FF5186" w:rsidRDefault="00FF5186" w:rsidP="002A07EB">
      <w:pPr>
        <w:jc w:val="both"/>
      </w:pPr>
    </w:p>
    <w:p w:rsidR="003A50BA" w:rsidRDefault="003A50BA" w:rsidP="002A07EB">
      <w:pPr>
        <w:jc w:val="both"/>
      </w:pPr>
    </w:p>
    <w:p w:rsidR="003A50BA" w:rsidRDefault="003A50BA" w:rsidP="002A07EB">
      <w:pPr>
        <w:jc w:val="both"/>
      </w:pPr>
    </w:p>
    <w:p w:rsidR="003A50BA" w:rsidRDefault="00BA46C7" w:rsidP="002A07EB">
      <w:pPr>
        <w:jc w:val="both"/>
      </w:pPr>
      <w:r>
        <w:rPr>
          <w:noProof/>
        </w:rPr>
        <w:lastRenderedPageBreak/>
        <w:pict>
          <v:shape id="_x0000_s4980" type="#_x0000_t202" style="position:absolute;left:0;text-align:left;margin-left:-42.2pt;margin-top:-9.65pt;width:553.6pt;height:102.2pt;z-index:110" filled="f" fillcolor="#c00000" strokecolor="#7b7b7b" strokeweight="4pt">
            <v:stroke dashstyle="dash"/>
            <v:textbox>
              <w:txbxContent>
                <w:p w:rsidR="00BA46C7" w:rsidRPr="00CA2CCE" w:rsidRDefault="00872B04" w:rsidP="00112F9B">
                  <w:pPr>
                    <w:spacing w:line="240" w:lineRule="auto"/>
                    <w:ind w:left="90"/>
                    <w:jc w:val="center"/>
                    <w:rPr>
                      <w:rFonts w:ascii="Impact" w:hAnsi="Impact"/>
                      <w:color w:val="000000"/>
                      <w:sz w:val="72"/>
                      <w:szCs w:val="80"/>
                    </w:rPr>
                  </w:pPr>
                  <w:proofErr w:type="spellStart"/>
                  <w:proofErr w:type="gramStart"/>
                  <w:r w:rsidRPr="00872B04">
                    <w:rPr>
                      <w:rFonts w:ascii="Impact" w:hAnsi="Impact" w:cs="Arial"/>
                      <w:color w:val="990033"/>
                      <w:sz w:val="72"/>
                      <w:szCs w:val="80"/>
                    </w:rPr>
                    <w:t>eCommerce</w:t>
                  </w:r>
                  <w:proofErr w:type="spellEnd"/>
                  <w:proofErr w:type="gramEnd"/>
                  <w:r w:rsidRPr="00872B04">
                    <w:rPr>
                      <w:rFonts w:ascii="Impact" w:hAnsi="Impact" w:cs="Arial"/>
                      <w:color w:val="990033"/>
                      <w:sz w:val="72"/>
                      <w:szCs w:val="80"/>
                    </w:rPr>
                    <w:t xml:space="preserve"> Fulfillment Takes the</w:t>
                  </w:r>
                  <w:r w:rsidRPr="00CA2CCE">
                    <w:rPr>
                      <w:rFonts w:ascii="Impact" w:hAnsi="Impact" w:cs="Arial"/>
                      <w:color w:val="000000"/>
                      <w:sz w:val="72"/>
                      <w:szCs w:val="80"/>
                    </w:rPr>
                    <w:t xml:space="preserve"> Pressure Off Small Businesses</w:t>
                  </w:r>
                </w:p>
              </w:txbxContent>
            </v:textbox>
          </v:shape>
        </w:pict>
      </w:r>
    </w:p>
    <w:p w:rsidR="003A50BA" w:rsidRDefault="003A50BA" w:rsidP="002A07EB">
      <w:pPr>
        <w:jc w:val="both"/>
        <w:sectPr w:rsidR="003A50BA" w:rsidSect="002A07EB">
          <w:type w:val="continuous"/>
          <w:pgSz w:w="12240" w:h="15840"/>
          <w:pgMar w:top="1440" w:right="1440" w:bottom="1440" w:left="1440" w:header="720" w:footer="720" w:gutter="0"/>
          <w:cols w:num="2" w:space="720"/>
          <w:docGrid w:linePitch="360"/>
        </w:sectPr>
      </w:pPr>
    </w:p>
    <w:p w:rsidR="00DE0E9A" w:rsidRDefault="00631FD6">
      <w:r>
        <w:rPr>
          <w:noProof/>
        </w:rPr>
        <w:lastRenderedPageBreak/>
        <w:pict>
          <v:shape id="Text Box 154" o:spid="_x0000_s1080" type="#_x0000_t202" style="position:absolute;margin-left:462.75pt;margin-top:-74.8pt;width:77.15pt;height:27pt;z-index:2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" filled="f" stroked="f" strokeweight=".5pt">
            <v:textbox style="mso-next-textbox:#Text Box 154">
              <w:txbxContent>
                <w:p w:rsidR="00D95314" w:rsidRPr="00170504" w:rsidRDefault="00D95314" w:rsidP="00FF744E">
                  <w:pPr>
                    <w:rPr>
                      <w:rFonts w:ascii="Arial" w:hAnsi="Arial" w:cs="Arial"/>
                      <w:sz w:val="28"/>
                      <w:szCs w:val="28"/>
                    </w:rPr>
                  </w:pPr>
                  <w:r w:rsidRPr="00170504">
                    <w:rPr>
                      <w:rFonts w:ascii="Arial" w:hAnsi="Arial" w:cs="Arial"/>
                      <w:b/>
                      <w:sz w:val="28"/>
                      <w:szCs w:val="28"/>
                    </w:rPr>
                    <w:t>OM</w:t>
                  </w:r>
                  <w:r w:rsidRPr="00170504">
                    <w:rPr>
                      <w:rFonts w:ascii="Arial" w:hAnsi="Arial" w:cs="Arial"/>
                      <w:sz w:val="28"/>
                      <w:szCs w:val="28"/>
                    </w:rPr>
                    <w:t xml:space="preserve"> 26</w:t>
                  </w:r>
                </w:p>
              </w:txbxContent>
            </v:textbox>
          </v:shape>
        </w:pict>
      </w:r>
    </w:p>
    <w:p w:rsidR="00DE0E9A" w:rsidRDefault="00DE0E9A"/>
    <w:p w:rsidR="00DE0E9A" w:rsidRDefault="006C7448">
      <w:r>
        <w:rPr>
          <w:noProof/>
        </w:rPr>
        <w:pict>
          <v:shape id="_x0000_s5070" type="#_x0000_t202" style="position:absolute;margin-left:292.45pt;margin-top:46.65pt;width:218.95pt;height:301pt;z-index:115" stroked="f">
            <v:textbox>
              <w:txbxContent>
                <w:p w:rsidR="00085497" w:rsidRPr="006C7448" w:rsidRDefault="00504E7C" w:rsidP="00C26789">
                  <w:pPr>
                    <w:jc w:val="center"/>
                    <w:rPr>
                      <w:rFonts w:ascii="Cambria" w:hAnsi="Cambria"/>
                      <w:i/>
                      <w:color w:val="FF0000"/>
                      <w:sz w:val="48"/>
                      <w:szCs w:val="42"/>
                    </w:rPr>
                  </w:pPr>
                  <w:r w:rsidRPr="006C7448">
                    <w:rPr>
                      <w:rFonts w:ascii="Cambria" w:hAnsi="Cambria" w:cs="Arial"/>
                      <w:i/>
                      <w:color w:val="FF0000"/>
                      <w:sz w:val="48"/>
                      <w:szCs w:val="42"/>
                    </w:rPr>
                    <w:t>Your inventory must be stored in a secure location and your employees must be compensated and treated to a work environment which is within regulations.</w:t>
                  </w:r>
                </w:p>
              </w:txbxContent>
            </v:textbox>
          </v:shape>
        </w:pict>
      </w:r>
      <w:r w:rsidR="006C6A47">
        <w:rPr>
          <w:noProof/>
        </w:rPr>
        <w:pict>
          <v:shape id="_x0000_s5151" type="#_x0000_t75" alt="" style="position:absolute;margin-left:251.85pt;margin-top:348.75pt;width:288.05pt;height:267.1pt;z-index:-22;mso-position-horizontal-relative:text;mso-position-vertical-relative:text;mso-width-relative:page;mso-height-relative:page">
            <v:imagedata r:id="rId40" r:href="rId41" cropleft="14990f" cropright="15209f"/>
          </v:shape>
        </w:pict>
      </w:r>
      <w:r w:rsidR="00872B04">
        <w:rPr>
          <w:noProof/>
        </w:rPr>
        <w:pict>
          <v:shape id="_x0000_s2228" type="#_x0000_t202" style="position:absolute;margin-left:-45.7pt;margin-top:33.1pt;width:314.65pt;height:582.75pt;z-index:86" fillcolor="#002060" stroked="f">
            <v:textbox style="mso-next-textbox:#_x0000_s2228">
              <w:txbxContent>
                <w:p w:rsidR="00872B04" w:rsidRPr="006C6A47" w:rsidRDefault="00872B04" w:rsidP="006C6A47">
                  <w:pPr>
                    <w:spacing w:after="0" w:line="240" w:lineRule="auto"/>
                    <w:jc w:val="both"/>
                    <w:rPr>
                      <w:rFonts w:ascii="Arial" w:hAnsi="Arial" w:cs="Arial"/>
                      <w:sz w:val="21"/>
                      <w:szCs w:val="21"/>
                    </w:rPr>
                  </w:pPr>
                  <w:r w:rsidRPr="006C6A47">
                    <w:rPr>
                      <w:rFonts w:ascii="Arial" w:hAnsi="Arial" w:cs="Arial"/>
                      <w:sz w:val="21"/>
                      <w:szCs w:val="21"/>
                    </w:rPr>
                    <w:t>Owning a small business is difficult, and when you have not yet grown to the size of larger competitors you not only have to figure out how to increase sales, but in many cases you are also acting as every department of the business. This means that you are the owner, the customer service manager, the shipping manager, the cashier and all of the other employees. If you own a business that sells products to consumers on the internet, you have managed to reduce at least a few of the responsibilities that go with ownership in that you do not need to pay for retail spaces and employees who will work at the locations. Your website is the entire sales staff and the merchandising people, but unfortunately you still have to shoulder the responsibility of being the shipping department.</w:t>
                  </w:r>
                </w:p>
                <w:p w:rsidR="00872B04" w:rsidRPr="006C6A47" w:rsidRDefault="00872B04" w:rsidP="006C6A47">
                  <w:pPr>
                    <w:spacing w:after="0" w:line="240" w:lineRule="auto"/>
                    <w:jc w:val="both"/>
                    <w:rPr>
                      <w:rFonts w:ascii="Arial" w:hAnsi="Arial" w:cs="Arial"/>
                      <w:sz w:val="21"/>
                      <w:szCs w:val="21"/>
                    </w:rPr>
                  </w:pPr>
                </w:p>
                <w:p w:rsidR="00872B04" w:rsidRPr="006C6A47" w:rsidRDefault="00872B04" w:rsidP="006C6A47">
                  <w:pPr>
                    <w:spacing w:after="0" w:line="240" w:lineRule="auto"/>
                    <w:jc w:val="both"/>
                    <w:rPr>
                      <w:rFonts w:ascii="Arial" w:hAnsi="Arial" w:cs="Arial"/>
                      <w:sz w:val="21"/>
                      <w:szCs w:val="21"/>
                    </w:rPr>
                  </w:pPr>
                  <w:r w:rsidRPr="006C6A47">
                    <w:rPr>
                      <w:rFonts w:ascii="Arial" w:hAnsi="Arial" w:cs="Arial"/>
                      <w:sz w:val="21"/>
                      <w:szCs w:val="21"/>
                    </w:rPr>
                    <w:t>Most people who run online businesses are quite familiar with entire rooms on their homes being filled with merchandise and shipping materials. They are also used to long nights spent addressing boxes and shipping out orders that were placed through their websites. While this may seem arduous and difficult, the growth of the business just adds to the problems because after a point you cannot do the packing and shipping yourself. You now must begin the process of hiring people to work for you processing these orders, and must secure a warehouse space for them to work in. Your inventory must be stored in a secure location and your employees must be compensated and treated to a work environment which is within regulations. This means you are going to have to figure out how this entire process works, keep the necessary paperwork and licensing in place, pay insurance and secure all of the things that are necessary for employees to work for you. While you may not be shouldering the responsibilities of packing the boxes any more, you have just graduated to a level of responsibility that may be even more uncomfortable for you.</w:t>
                  </w:r>
                </w:p>
                <w:p w:rsidR="00872B04" w:rsidRPr="006C6A47" w:rsidRDefault="00872B04" w:rsidP="006C6A47">
                  <w:pPr>
                    <w:spacing w:after="0" w:line="240" w:lineRule="auto"/>
                    <w:jc w:val="both"/>
                    <w:rPr>
                      <w:rFonts w:ascii="Arial" w:hAnsi="Arial" w:cs="Arial"/>
                      <w:sz w:val="21"/>
                      <w:szCs w:val="21"/>
                    </w:rPr>
                  </w:pPr>
                </w:p>
                <w:p w:rsidR="00872B04" w:rsidRPr="006C6A47" w:rsidRDefault="00872B04" w:rsidP="006C6A47">
                  <w:pPr>
                    <w:spacing w:after="0" w:line="240" w:lineRule="auto"/>
                    <w:jc w:val="both"/>
                    <w:rPr>
                      <w:rFonts w:ascii="Arial" w:hAnsi="Arial" w:cs="Arial"/>
                      <w:sz w:val="21"/>
                      <w:szCs w:val="21"/>
                    </w:rPr>
                  </w:pPr>
                  <w:r w:rsidRPr="006C6A47">
                    <w:rPr>
                      <w:rFonts w:ascii="Arial" w:hAnsi="Arial" w:cs="Arial"/>
                      <w:sz w:val="21"/>
                      <w:szCs w:val="21"/>
                    </w:rPr>
                    <w:t xml:space="preserve">Shipping fulfillment companies work with </w:t>
                  </w:r>
                  <w:proofErr w:type="spellStart"/>
                  <w:r w:rsidRPr="006C6A47">
                    <w:rPr>
                      <w:rFonts w:ascii="Arial" w:hAnsi="Arial" w:cs="Arial"/>
                      <w:sz w:val="21"/>
                      <w:szCs w:val="21"/>
                    </w:rPr>
                    <w:t>eCommerce</w:t>
                  </w:r>
                  <w:proofErr w:type="spellEnd"/>
                  <w:r w:rsidRPr="006C6A47">
                    <w:rPr>
                      <w:rFonts w:ascii="Arial" w:hAnsi="Arial" w:cs="Arial"/>
                      <w:sz w:val="21"/>
                      <w:szCs w:val="21"/>
                    </w:rPr>
                    <w:t xml:space="preserve"> businesses to provide these services for you, and take the responsibilities of customer order fulfillment off of your plate. They utilize software that will communicate directly with your website software to send the necessary order information to their facilities where it can be processed using their employees. Your inventory is stored in their warehouses and shipped using shipping companies like UPS, FEDEX or the US mail. For a small fee per order and a monthly charge for holding your inventory, you can literally grow your business to any level you want without shouldering any additional responsibilities. Business has become completely virtual, and business can now be free to become as big as it wants.</w:t>
                  </w:r>
                </w:p>
                <w:p w:rsidR="00C009D6" w:rsidRPr="006C6A47" w:rsidRDefault="00C009D6" w:rsidP="006C6A47">
                  <w:pPr>
                    <w:spacing w:after="0" w:line="240" w:lineRule="auto"/>
                    <w:ind w:left="270" w:right="101"/>
                    <w:jc w:val="both"/>
                    <w:rPr>
                      <w:rFonts w:ascii="Arial" w:hAnsi="Arial" w:cs="Arial"/>
                      <w:sz w:val="21"/>
                      <w:szCs w:val="21"/>
                    </w:rPr>
                  </w:pPr>
                </w:p>
              </w:txbxContent>
            </v:textbox>
          </v:shape>
        </w:pict>
      </w:r>
      <w:r w:rsidR="0036229A">
        <w:t xml:space="preserve"> </w:t>
      </w:r>
      <w:r w:rsidR="00012E03">
        <w:t xml:space="preserve"> </w:t>
      </w:r>
      <w:r w:rsidR="00AD284C">
        <w:t xml:space="preserve"> </w:t>
      </w:r>
      <w:r w:rsidR="00DE0E9A">
        <w:br w:type="page"/>
      </w:r>
      <w:r w:rsidR="00597439">
        <w:rPr>
          <w:noProof/>
        </w:rPr>
        <w:lastRenderedPageBreak/>
        <w:pict>
          <v:shape id="_x0000_s4902" type="#_x0000_t202" style="position:absolute;margin-left:171.3pt;margin-top:-57.8pt;width:349.15pt;height:151.8pt;z-index:107" filled="f" stroked="f" strokecolor="#ffc000" strokeweight="4pt">
            <v:stroke dashstyle="1 1"/>
            <v:textbox>
              <w:txbxContent>
                <w:p w:rsidR="00DC186A" w:rsidRPr="00CA2CCE" w:rsidRDefault="00597439" w:rsidP="00597439">
                  <w:pPr>
                    <w:spacing w:line="240" w:lineRule="auto"/>
                    <w:jc w:val="right"/>
                    <w:rPr>
                      <w:rFonts w:ascii="BigNoodleTitling" w:hAnsi="BigNoodleTitling"/>
                      <w:color w:val="3B3838"/>
                      <w:sz w:val="72"/>
                      <w:szCs w:val="76"/>
                    </w:rPr>
                  </w:pPr>
                  <w:r w:rsidRPr="00CA2CCE">
                    <w:rPr>
                      <w:rFonts w:ascii="BigNoodleTitling" w:hAnsi="BigNoodleTitling"/>
                      <w:color w:val="3B3838"/>
                      <w:sz w:val="72"/>
                      <w:szCs w:val="76"/>
                    </w:rPr>
                    <w:t>Small Business Owners: Tips for Balancing Your Business and Family Finances</w:t>
                  </w:r>
                </w:p>
              </w:txbxContent>
            </v:textbox>
          </v:shape>
        </w:pict>
      </w:r>
      <w:r w:rsidR="00597439">
        <w:rPr>
          <w:noProof/>
        </w:rPr>
        <w:pict>
          <v:shape id="_x0000_s5152" type="#_x0000_t75" alt="" style="position:absolute;margin-left:-72.75pt;margin-top:-72.9pt;width:615.8pt;height:317.25pt;z-index:-21;mso-position-horizontal-relative:text;mso-position-vertical-relative:text;mso-width-relative:page;mso-height-relative:page">
            <v:imagedata r:id="rId42" r:href="rId43"/>
          </v:shape>
        </w:pict>
      </w:r>
    </w:p>
    <w:p w:rsidR="00FF5186" w:rsidRDefault="00FF5186"/>
    <w:p w:rsidR="00DE0E9A" w:rsidRDefault="00DE0E9A"/>
    <w:p w:rsidR="00DB6996" w:rsidRDefault="00656473">
      <w:r>
        <w:rPr>
          <w:noProof/>
        </w:rPr>
        <w:pict>
          <v:shape id="_x0000_s5156" type="#_x0000_t202" style="position:absolute;margin-left:-72.75pt;margin-top:168pt;width:615.8pt;height:479.55pt;z-index:-17" fillcolor="#ededed" stroked="f">
            <v:textbox>
              <w:txbxContent>
                <w:p w:rsidR="00656473" w:rsidRDefault="00656473"/>
              </w:txbxContent>
            </v:textbox>
          </v:shape>
        </w:pict>
      </w:r>
      <w:r>
        <w:rPr>
          <w:noProof/>
        </w:rPr>
        <w:pict>
          <v:shape id="_x0000_s5155" type="#_x0000_t202" style="position:absolute;margin-left:-36.75pt;margin-top:174.9pt;width:556.25pt;height:86.2pt;z-index:171" filled="f" stroked="f">
            <v:textbox>
              <w:txbxContent>
                <w:p w:rsidR="00355A74" w:rsidRPr="00656473" w:rsidRDefault="00656473" w:rsidP="00656473">
                  <w:pPr>
                    <w:spacing w:line="240" w:lineRule="auto"/>
                    <w:jc w:val="center"/>
                    <w:rPr>
                      <w:rFonts w:ascii="Verdana" w:hAnsi="Verdana"/>
                      <w:b/>
                      <w:color w:val="0070C0"/>
                      <w:sz w:val="30"/>
                      <w:szCs w:val="30"/>
                    </w:rPr>
                  </w:pPr>
                  <w:r w:rsidRPr="00656473">
                    <w:rPr>
                      <w:rFonts w:ascii="Verdana" w:hAnsi="Verdana" w:cs="Arial"/>
                      <w:b/>
                      <w:color w:val="0070C0"/>
                      <w:sz w:val="30"/>
                      <w:szCs w:val="30"/>
                    </w:rPr>
                    <w:t>Regularly assess the profitability and growth potential of your business, as well as your household financial situation. If you must make small sacrifices in your personal life, do so, but remember that this works both ways.</w:t>
                  </w:r>
                </w:p>
              </w:txbxContent>
            </v:textbox>
          </v:shape>
        </w:pict>
      </w:r>
      <w:r>
        <w:rPr>
          <w:noProof/>
        </w:rPr>
        <w:pict>
          <v:shape id="_x0000_s5154" type="#_x0000_t202" style="position:absolute;margin-left:238.85pt;margin-top:270.3pt;width:267.2pt;height:351.15pt;z-index:170" filled="f" stroked="f">
            <v:textbox>
              <w:txbxContent>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 xml:space="preserve">3. </w:t>
                  </w:r>
                  <w:proofErr w:type="gramStart"/>
                  <w:r w:rsidRPr="00355A74">
                    <w:rPr>
                      <w:rFonts w:ascii="Arial" w:hAnsi="Arial" w:cs="Arial"/>
                      <w:sz w:val="20"/>
                    </w:rPr>
                    <w:t>Be</w:t>
                  </w:r>
                  <w:proofErr w:type="gramEnd"/>
                  <w:r w:rsidRPr="00355A74">
                    <w:rPr>
                      <w:rFonts w:ascii="Arial" w:hAnsi="Arial" w:cs="Arial"/>
                      <w:sz w:val="20"/>
                    </w:rPr>
                    <w:t xml:space="preserve"> realistic. Needs and financial demands change over time. Regularly assess the profitability and growth potential of your business, as well as your household financial situation. If you must make small sacrifices in your personal life, do so, but remember that this works both ways. You may also need to make difficult trade-offs, such as delaying a business expansion in order to make a down payment on a new home or pay your child's tuition. If you currently have the resources to invest in both, take advantage of the opportunity, but also ensure your actions support your long-term goals.</w:t>
                  </w:r>
                </w:p>
                <w:p w:rsidR="00355A74" w:rsidRPr="00355A74" w:rsidRDefault="00355A74" w:rsidP="00355A74">
                  <w:pPr>
                    <w:spacing w:after="0" w:line="240" w:lineRule="auto"/>
                    <w:jc w:val="both"/>
                    <w:rPr>
                      <w:rFonts w:ascii="Arial" w:hAnsi="Arial" w:cs="Arial"/>
                      <w:sz w:val="20"/>
                    </w:rPr>
                  </w:pPr>
                </w:p>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4. Don't try to wing it. Whether you're making decisions for your business, family or both, don't feel like you need to go at it alone. Talk with other professionals in your network to see what works for them. Consult with a financial advisor, accountant and attorney before you make major financial commitments or sign complicated agreements. And most importantly, treat your personal financial plan and business plan with the importance they deserve - put them in writing. Not only will this help hold you accountable, it will also give you something to refer to when those difficult and inevitable choices arise.</w:t>
                  </w:r>
                </w:p>
                <w:p w:rsidR="00355A74" w:rsidRPr="00355A74" w:rsidRDefault="00355A74" w:rsidP="00355A74">
                  <w:pPr>
                    <w:spacing w:after="0" w:line="240" w:lineRule="auto"/>
                    <w:jc w:val="both"/>
                    <w:rPr>
                      <w:rFonts w:ascii="Arial" w:hAnsi="Arial" w:cs="Arial"/>
                      <w:sz w:val="20"/>
                    </w:rPr>
                  </w:pPr>
                </w:p>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Taking these steps - and feeling confident about your complete financial situation - may help you avoid absolute "one or the other" decisions, and be successful in both your business and personal life.</w:t>
                  </w:r>
                </w:p>
                <w:p w:rsidR="00597439" w:rsidRPr="00355A74" w:rsidRDefault="00597439" w:rsidP="00355A74">
                  <w:pPr>
                    <w:spacing w:after="0" w:line="240" w:lineRule="auto"/>
                    <w:jc w:val="both"/>
                    <w:rPr>
                      <w:rFonts w:ascii="Arial" w:hAnsi="Arial" w:cs="Arial"/>
                      <w:sz w:val="20"/>
                    </w:rPr>
                  </w:pPr>
                </w:p>
              </w:txbxContent>
            </v:textbox>
          </v:shape>
        </w:pict>
      </w:r>
      <w:r w:rsidR="00355A74">
        <w:rPr>
          <w:noProof/>
        </w:rPr>
        <w:pict>
          <v:shape id="_x0000_s5153" type="#_x0000_t202" style="position:absolute;margin-left:-35.8pt;margin-top:264.6pt;width:254.8pt;height:351.15pt;z-index:169" fillcolor="#f7caac" stroked="f">
            <v:textbox>
              <w:txbxContent>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Meeting the multiple demands of a job and family can be challenging for anyone, but for small business owners, the feeling of being pulled in different directions can be especially taxing. With limited time, energy and money at your disposal, finding the right mix may seem impossible - but it doesn't have to be.</w:t>
                  </w:r>
                </w:p>
                <w:p w:rsidR="00355A74" w:rsidRPr="00355A74" w:rsidRDefault="00355A74" w:rsidP="00355A74">
                  <w:pPr>
                    <w:spacing w:after="0" w:line="240" w:lineRule="auto"/>
                    <w:jc w:val="both"/>
                    <w:rPr>
                      <w:rFonts w:ascii="Arial" w:hAnsi="Arial" w:cs="Arial"/>
                      <w:sz w:val="20"/>
                    </w:rPr>
                  </w:pPr>
                </w:p>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1. Make time to plan and organize. Small business owners often assume multiple roles at work - CEO, office manager and HR generalist, to name a few. It's easy to understand why your personal finances may not be at the top of your priority list. Instead of multi- tasking, consider scheduling a regular time each month to sit down with your household balance sheet. While this may not be a relaxing activity, knowing your current financial position, and having a plan for the future, can help alleviate stress in the long-run.</w:t>
                  </w:r>
                </w:p>
                <w:p w:rsidR="00355A74" w:rsidRPr="00355A74" w:rsidRDefault="00355A74" w:rsidP="00355A74">
                  <w:pPr>
                    <w:spacing w:after="0" w:line="240" w:lineRule="auto"/>
                    <w:jc w:val="both"/>
                    <w:rPr>
                      <w:rFonts w:ascii="Arial" w:hAnsi="Arial" w:cs="Arial"/>
                      <w:sz w:val="20"/>
                    </w:rPr>
                  </w:pPr>
                </w:p>
                <w:p w:rsidR="00355A74" w:rsidRPr="00355A74" w:rsidRDefault="00355A74" w:rsidP="00355A74">
                  <w:pPr>
                    <w:spacing w:after="0" w:line="240" w:lineRule="auto"/>
                    <w:jc w:val="both"/>
                    <w:rPr>
                      <w:rFonts w:ascii="Arial" w:hAnsi="Arial" w:cs="Arial"/>
                      <w:sz w:val="20"/>
                    </w:rPr>
                  </w:pPr>
                  <w:r w:rsidRPr="00355A74">
                    <w:rPr>
                      <w:rFonts w:ascii="Arial" w:hAnsi="Arial" w:cs="Arial"/>
                      <w:sz w:val="20"/>
                    </w:rPr>
                    <w:t>2. Communicate with your family. It's important to keep in mind that your family is a stakeholder in your business, especially if it provides a significant portion of your household income. Speaking openly and frequently about issues you've encountered and decisions you're faced with can help strengthen your relationship with your spouse and children, while also providing you with different perspectives. But, while your family's needs and wants should always be considered, make sure your final decisions also reflect what's best for your business.</w:t>
                  </w:r>
                </w:p>
                <w:p w:rsidR="00597439" w:rsidRPr="00355A74" w:rsidRDefault="00597439" w:rsidP="00355A74">
                  <w:pPr>
                    <w:spacing w:after="0" w:line="240" w:lineRule="auto"/>
                    <w:jc w:val="both"/>
                    <w:rPr>
                      <w:rFonts w:ascii="Arial" w:hAnsi="Arial" w:cs="Arial"/>
                      <w:sz w:val="20"/>
                    </w:rPr>
                  </w:pPr>
                </w:p>
              </w:txbxContent>
            </v:textbox>
          </v:shape>
        </w:pict>
      </w:r>
      <w:r w:rsidR="00DE0E9A">
        <w:br w:type="page"/>
      </w:r>
      <w:r w:rsidR="00DB6996">
        <w:rPr>
          <w:noProof/>
        </w:rPr>
        <w:lastRenderedPageBreak/>
        <w:pict>
          <v:shape id="_x0000_s3096" type="#_x0000_t75" style="position:absolute;margin-left:-68pt;margin-top:-66pt;width:600pt;height:775.65pt;z-index:-92">
            <v:imagedata r:id="rId44" o:title="The Lazy Way To Print Money"/>
          </v:shape>
        </w:pict>
      </w:r>
    </w:p>
    <w:p w:rsidR="00DE0E9A" w:rsidRDefault="00DB6996">
      <w:r>
        <w:br w:type="page"/>
      </w:r>
      <w:r w:rsidR="00355196">
        <w:rPr>
          <w:noProof/>
        </w:rPr>
        <w:lastRenderedPageBreak/>
        <w:pict>
          <v:shape id="_x0000_s5079" type="#_x0000_t202" style="position:absolute;margin-left:251.35pt;margin-top:-9pt;width:254pt;height:691.95pt;z-index:116" fillcolor="#deeaf6" stroked="f">
            <v:textbox>
              <w:txbxContent>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There are a few solid reasons for having a fear of failure. Nobody disputes that. You may be not wanting to put yourself out there because you happen to be worried that folks are likely to laugh at your business idea.</w:t>
                  </w:r>
                </w:p>
                <w:p w:rsidR="002D6118" w:rsidRPr="00355196" w:rsidRDefault="002D6118" w:rsidP="00355196">
                  <w:pPr>
                    <w:spacing w:after="0" w:line="240" w:lineRule="auto"/>
                    <w:jc w:val="both"/>
                    <w:rPr>
                      <w:rFonts w:ascii="Arial" w:hAnsi="Arial" w:cs="Arial"/>
                      <w:sz w:val="23"/>
                      <w:szCs w:val="23"/>
                    </w:rPr>
                  </w:pPr>
                </w:p>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Just keep in mind that people laughed at Henry Ford. Yet he became a well-known success story designing and building the first assembly line for vehicles. You have to get over the concern that you might end up failing and could possibly be humiliated. If there was no risk everybody would be building a small business. Some businesses you risk a lot of money and some you risk your time, effort and reputation.</w:t>
                  </w:r>
                </w:p>
                <w:p w:rsidR="002D6118" w:rsidRPr="00355196" w:rsidRDefault="002D6118" w:rsidP="00355196">
                  <w:pPr>
                    <w:spacing w:after="0" w:line="240" w:lineRule="auto"/>
                    <w:jc w:val="both"/>
                    <w:rPr>
                      <w:rFonts w:ascii="Arial" w:hAnsi="Arial" w:cs="Arial"/>
                      <w:sz w:val="23"/>
                      <w:szCs w:val="23"/>
                    </w:rPr>
                  </w:pPr>
                </w:p>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Another top reason for not being successful is frustration with repetitive and technical tasks.</w:t>
                  </w:r>
                </w:p>
                <w:p w:rsidR="002D6118" w:rsidRPr="00355196" w:rsidRDefault="002D6118" w:rsidP="00355196">
                  <w:pPr>
                    <w:spacing w:after="0" w:line="240" w:lineRule="auto"/>
                    <w:jc w:val="both"/>
                    <w:rPr>
                      <w:rFonts w:ascii="Arial" w:hAnsi="Arial" w:cs="Arial"/>
                      <w:sz w:val="23"/>
                      <w:szCs w:val="23"/>
                    </w:rPr>
                  </w:pPr>
                </w:p>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Sometimes opening a business can get your head spinning because there is so much to do. You have to make sure the orders are placed, you have to find leads, you have to maintain website, you have to update your CRM and the tasks go on and on. Opening a business can get very overwhelming. Taking a step back to make a business plan on how to move forward is the smart way to go. You will get faster as you do tasks over and over again freeing up more time to do other things. If you keep building on the free upped time your business will start to grow.</w:t>
                  </w:r>
                </w:p>
                <w:p w:rsidR="002D6118" w:rsidRPr="00355196" w:rsidRDefault="002D6118" w:rsidP="00355196">
                  <w:pPr>
                    <w:spacing w:after="0" w:line="240" w:lineRule="auto"/>
                    <w:jc w:val="both"/>
                    <w:rPr>
                      <w:rFonts w:ascii="Arial" w:hAnsi="Arial" w:cs="Arial"/>
                      <w:sz w:val="23"/>
                      <w:szCs w:val="23"/>
                    </w:rPr>
                  </w:pPr>
                </w:p>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 xml:space="preserve">The top reason for people to have the most successful small businesses is they are doing what they love. Maybe you picked a home based business you're not passionate about. To be successful you have to believe in your product and its worthiness. If you're not passionate about your current home business opportunity, then start looking for one that makes you </w:t>
                  </w:r>
                  <w:proofErr w:type="spellStart"/>
                  <w:r w:rsidRPr="00355196">
                    <w:rPr>
                      <w:rFonts w:ascii="Arial" w:hAnsi="Arial" w:cs="Arial"/>
                      <w:sz w:val="23"/>
                      <w:szCs w:val="23"/>
                    </w:rPr>
                    <w:t>excited.You</w:t>
                  </w:r>
                  <w:proofErr w:type="spellEnd"/>
                  <w:r w:rsidRPr="00355196">
                    <w:rPr>
                      <w:rFonts w:ascii="Arial" w:hAnsi="Arial" w:cs="Arial"/>
                      <w:sz w:val="23"/>
                      <w:szCs w:val="23"/>
                    </w:rPr>
                    <w:t xml:space="preserve"> should easily find one that you can be passionate about.</w:t>
                  </w:r>
                </w:p>
                <w:p w:rsidR="002D6118" w:rsidRPr="00355196" w:rsidRDefault="002D6118" w:rsidP="00355196">
                  <w:pPr>
                    <w:spacing w:after="0" w:line="240" w:lineRule="auto"/>
                    <w:jc w:val="both"/>
                    <w:rPr>
                      <w:rFonts w:ascii="Arial" w:hAnsi="Arial" w:cs="Arial"/>
                      <w:sz w:val="23"/>
                      <w:szCs w:val="23"/>
                    </w:rPr>
                  </w:pPr>
                </w:p>
                <w:p w:rsidR="002D6118" w:rsidRPr="00355196" w:rsidRDefault="002D6118" w:rsidP="00355196">
                  <w:pPr>
                    <w:spacing w:after="0" w:line="240" w:lineRule="auto"/>
                    <w:jc w:val="both"/>
                    <w:rPr>
                      <w:rFonts w:ascii="Arial" w:hAnsi="Arial" w:cs="Arial"/>
                      <w:sz w:val="23"/>
                      <w:szCs w:val="23"/>
                    </w:rPr>
                  </w:pPr>
                  <w:r w:rsidRPr="00355196">
                    <w:rPr>
                      <w:rFonts w:ascii="Arial" w:hAnsi="Arial" w:cs="Arial"/>
                      <w:sz w:val="23"/>
                      <w:szCs w:val="23"/>
                    </w:rPr>
                    <w:t xml:space="preserve">These are three of the top reasons people fail. So to start your New Year off right take a moment and think about why you weren't successful in the prior year and use it as a spring-board to develop an action plan starting in the </w:t>
                  </w:r>
                  <w:proofErr w:type="gramStart"/>
                  <w:r w:rsidRPr="00355196">
                    <w:rPr>
                      <w:rFonts w:ascii="Arial" w:hAnsi="Arial" w:cs="Arial"/>
                      <w:sz w:val="23"/>
                      <w:szCs w:val="23"/>
                    </w:rPr>
                    <w:t>new year</w:t>
                  </w:r>
                  <w:proofErr w:type="gramEnd"/>
                  <w:r w:rsidRPr="00355196">
                    <w:rPr>
                      <w:rFonts w:ascii="Arial" w:hAnsi="Arial" w:cs="Arial"/>
                      <w:sz w:val="23"/>
                      <w:szCs w:val="23"/>
                    </w:rPr>
                    <w:t>.</w:t>
                  </w:r>
                </w:p>
                <w:p w:rsidR="0028080E" w:rsidRPr="00355196" w:rsidRDefault="0028080E" w:rsidP="00355196">
                  <w:pPr>
                    <w:spacing w:after="0" w:line="240" w:lineRule="auto"/>
                    <w:jc w:val="both"/>
                    <w:rPr>
                      <w:rFonts w:ascii="Arial" w:hAnsi="Arial" w:cs="Arial"/>
                      <w:sz w:val="23"/>
                      <w:szCs w:val="23"/>
                    </w:rPr>
                  </w:pPr>
                </w:p>
              </w:txbxContent>
            </v:textbox>
          </v:shape>
        </w:pict>
      </w:r>
      <w:r w:rsidR="00355196">
        <w:rPr>
          <w:noProof/>
        </w:rPr>
        <w:pict>
          <v:shape id="_x0000_s2300" type="#_x0000_t202" style="position:absolute;margin-left:-38.4pt;margin-top:-9pt;width:270.1pt;height:690.6pt;z-index:89" fillcolor="#c00000" stroked="f" strokecolor="#c00000" strokeweight="4pt">
            <v:textbox style="mso-next-textbox:#_x0000_s2300">
              <w:txbxContent>
                <w:p w:rsidR="0028080E" w:rsidRPr="00355196" w:rsidRDefault="002D6118" w:rsidP="00355196">
                  <w:pPr>
                    <w:tabs>
                      <w:tab w:val="left" w:pos="11250"/>
                    </w:tabs>
                    <w:spacing w:after="0" w:line="240" w:lineRule="auto"/>
                    <w:ind w:right="131"/>
                    <w:jc w:val="center"/>
                    <w:rPr>
                      <w:rFonts w:ascii="Cambria" w:hAnsi="Cambria" w:cs="Arial"/>
                      <w:b/>
                      <w:color w:val="FFC000"/>
                      <w:sz w:val="52"/>
                      <w:szCs w:val="90"/>
                    </w:rPr>
                  </w:pPr>
                  <w:r w:rsidRPr="00355196">
                    <w:rPr>
                      <w:rFonts w:ascii="Cambria" w:hAnsi="Cambria" w:cs="Arial"/>
                      <w:b/>
                      <w:color w:val="FFC000"/>
                      <w:sz w:val="52"/>
                      <w:szCs w:val="90"/>
                    </w:rPr>
                    <w:t>MOST SUCCESSFUL SMALL BUSINESSES DO THIS EACH YEAR</w:t>
                  </w:r>
                </w:p>
                <w:p w:rsidR="005D1E64" w:rsidRPr="00355196" w:rsidRDefault="005D1E64" w:rsidP="00355196">
                  <w:pPr>
                    <w:tabs>
                      <w:tab w:val="left" w:pos="11250"/>
                    </w:tabs>
                    <w:spacing w:after="0" w:line="240" w:lineRule="auto"/>
                    <w:ind w:right="131"/>
                    <w:jc w:val="both"/>
                    <w:rPr>
                      <w:rFonts w:ascii="Arial" w:hAnsi="Arial" w:cs="Arial"/>
                      <w:color w:val="FFFFFF"/>
                      <w:sz w:val="20"/>
                      <w:szCs w:val="20"/>
                    </w:rPr>
                  </w:pPr>
                </w:p>
                <w:p w:rsidR="002D6118" w:rsidRPr="00355196" w:rsidRDefault="002D6118" w:rsidP="00355196">
                  <w:pPr>
                    <w:spacing w:after="0"/>
                    <w:jc w:val="both"/>
                    <w:rPr>
                      <w:rFonts w:ascii="Arial" w:hAnsi="Arial" w:cs="Arial"/>
                      <w:sz w:val="24"/>
                    </w:rPr>
                  </w:pPr>
                  <w:r w:rsidRPr="00355196">
                    <w:rPr>
                      <w:rFonts w:ascii="Arial" w:hAnsi="Arial" w:cs="Arial"/>
                      <w:sz w:val="24"/>
                    </w:rPr>
                    <w:t>A reality check is what most successful small businesses do year in and year out.</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Whenever you become a business owner, you will have a strong passion to be successful. Should the desire to be successful was everything that you need to open a winning business. The world would be filled with lots of success stories.</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Nevertheless, desire by itself will not keep you from failing and you might have experienced numerous setbacks on your current entrepreneurial journey.</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What you should do is always take a step back and take a look at what precisely you have been doing which has not worked well for you.</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Once you can easily determine what's not working and exactly what you're struggling with, you may then discover successes through changes. You truly need to comprehend what has gone wrong in spite of your very best efforts.</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Is Fear of Failing Your Issue?</w:t>
                  </w:r>
                </w:p>
                <w:p w:rsidR="002D6118" w:rsidRPr="00355196" w:rsidRDefault="002D6118" w:rsidP="00355196">
                  <w:pPr>
                    <w:spacing w:after="0"/>
                    <w:jc w:val="both"/>
                    <w:rPr>
                      <w:rFonts w:ascii="Arial" w:hAnsi="Arial" w:cs="Arial"/>
                      <w:sz w:val="24"/>
                    </w:rPr>
                  </w:pPr>
                </w:p>
                <w:p w:rsidR="002D6118" w:rsidRPr="00355196" w:rsidRDefault="002D6118" w:rsidP="00355196">
                  <w:pPr>
                    <w:spacing w:after="0"/>
                    <w:jc w:val="both"/>
                    <w:rPr>
                      <w:rFonts w:ascii="Arial" w:hAnsi="Arial" w:cs="Arial"/>
                      <w:sz w:val="24"/>
                    </w:rPr>
                  </w:pPr>
                  <w:r w:rsidRPr="00355196">
                    <w:rPr>
                      <w:rFonts w:ascii="Arial" w:hAnsi="Arial" w:cs="Arial"/>
                      <w:sz w:val="24"/>
                    </w:rPr>
                    <w:t>Are you aware that it isn't really failure that keeps people from trying? Society is rife with good examples of folks that failed many times but yet eventually discovered success. There exists something even worse than failing! It's called fear of failure mainly because often, fear of failure will keep you from even attempting anything.</w:t>
                  </w:r>
                </w:p>
                <w:p w:rsidR="002D6118" w:rsidRPr="00355196" w:rsidRDefault="002D6118" w:rsidP="00355196">
                  <w:pPr>
                    <w:spacing w:after="0"/>
                    <w:jc w:val="both"/>
                    <w:rPr>
                      <w:rFonts w:ascii="Arial" w:hAnsi="Arial" w:cs="Arial"/>
                      <w:sz w:val="24"/>
                    </w:rPr>
                  </w:pPr>
                </w:p>
                <w:p w:rsidR="0028080E" w:rsidRPr="00355196" w:rsidRDefault="0028080E" w:rsidP="00355196">
                  <w:pPr>
                    <w:spacing w:after="0"/>
                    <w:jc w:val="both"/>
                    <w:rPr>
                      <w:rFonts w:ascii="Arial" w:hAnsi="Arial" w:cs="Arial"/>
                      <w:color w:val="FFFFFF"/>
                      <w:sz w:val="56"/>
                      <w:szCs w:val="90"/>
                    </w:rPr>
                  </w:pPr>
                </w:p>
              </w:txbxContent>
            </v:textbox>
          </v:shape>
        </w:pict>
      </w:r>
      <w:r w:rsidR="006F1EBD">
        <w:rPr>
          <w:noProof/>
        </w:rPr>
        <w:pict>
          <v:shape id="Text Box 155" o:spid="_x0000_s1064" type="#_x0000_t202" style="position:absolute;margin-left:462.35pt;margin-top:-36pt;width:77.15pt;height:27pt;z-index: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" filled="f" stroked="f" strokeweight=".5pt">
            <v:textbox style="mso-next-textbox:#Text Box 155">
              <w:txbxContent>
                <w:p w:rsidR="00D95314" w:rsidRPr="00FF744E" w:rsidRDefault="00D95314" w:rsidP="00FF744E">
                  <w:pPr>
                    <w:rPr>
                      <w:rFonts w:ascii="Arial" w:hAnsi="Arial" w:cs="Arial"/>
                      <w:sz w:val="28"/>
                      <w:szCs w:val="28"/>
                    </w:rPr>
                  </w:pPr>
                  <w:r w:rsidRPr="00FF744E">
                    <w:rPr>
                      <w:rFonts w:ascii="Arial" w:hAnsi="Arial" w:cs="Arial"/>
                      <w:b/>
                      <w:sz w:val="28"/>
                      <w:szCs w:val="28"/>
                    </w:rPr>
                    <w:t>OM</w:t>
                  </w:r>
                  <w:r>
                    <w:rPr>
                      <w:rFonts w:ascii="Arial" w:hAnsi="Arial" w:cs="Arial"/>
                      <w:sz w:val="28"/>
                      <w:szCs w:val="28"/>
                    </w:rPr>
                    <w:t xml:space="preserve"> 29</w:t>
                  </w:r>
                </w:p>
              </w:txbxContent>
            </v:textbox>
          </v:shape>
        </w:pict>
      </w:r>
    </w:p>
    <w:p w:rsidR="00DE0E9A" w:rsidRDefault="00DE0E9A"/>
    <w:p w:rsidR="00DB6996" w:rsidRDefault="00DE0E9A" w:rsidP="0094558B">
      <w:pPr>
        <w:tabs>
          <w:tab w:val="left" w:pos="2790"/>
        </w:tabs>
      </w:pPr>
      <w:r>
        <w:br w:type="page"/>
      </w:r>
      <w:r w:rsidR="00DB6996">
        <w:rPr>
          <w:noProof/>
        </w:rPr>
        <w:lastRenderedPageBreak/>
        <w:pict>
          <v:shape id="_x0000_s3097" type="#_x0000_t75" style="position:absolute;margin-left:-66pt;margin-top:-64pt;width:597pt;height:771.75pt;z-index:-91">
            <v:imagedata r:id="rId45" o:title="Yelp rep workshop"/>
          </v:shape>
        </w:pict>
      </w:r>
    </w:p>
    <w:p w:rsidR="00DE0E9A" w:rsidRDefault="00DB6996">
      <w:r>
        <w:br w:type="page"/>
      </w:r>
      <w:r w:rsidR="00CB558F">
        <w:rPr>
          <w:noProof/>
        </w:rPr>
        <w:lastRenderedPageBreak/>
        <w:pict>
          <v:shape id="_x0000_s5157" type="#_x0000_t75" alt="" style="position:absolute;margin-left:-74.5pt;margin-top:-105.25pt;width:620.65pt;height:311.95pt;z-index:-16;mso-position-horizontal-relative:text;mso-position-vertical-relative:text;mso-width-relative:page;mso-height-relative:page">
            <v:imagedata r:id="rId46" r:href="rId47"/>
          </v:shape>
        </w:pict>
      </w:r>
    </w:p>
    <w:p w:rsidR="00E737C3" w:rsidRDefault="00E737C3"/>
    <w:p w:rsidR="00DE0E9A" w:rsidRDefault="00DE0E9A"/>
    <w:p w:rsidR="00DE0E9A" w:rsidRDefault="001828A2">
      <w:r>
        <w:rPr>
          <w:noProof/>
        </w:rPr>
        <w:pict>
          <v:shape id="_x0000_s5161" type="#_x0000_t202" style="position:absolute;margin-left:161.45pt;margin-top:492.6pt;width:334.95pt;height:110.45pt;z-index:177" filled="f">
            <v:textbox>
              <w:txbxContent>
                <w:p w:rsidR="001828A2" w:rsidRPr="001828A2" w:rsidRDefault="001828A2" w:rsidP="001828A2">
                  <w:pPr>
                    <w:spacing w:line="240" w:lineRule="auto"/>
                    <w:jc w:val="center"/>
                    <w:rPr>
                      <w:rFonts w:ascii="Verdana" w:hAnsi="Verdana"/>
                      <w:b/>
                      <w:i/>
                      <w:color w:val="FFC000"/>
                      <w:sz w:val="36"/>
                    </w:rPr>
                  </w:pPr>
                  <w:r w:rsidRPr="001828A2">
                    <w:rPr>
                      <w:rFonts w:ascii="Verdana" w:hAnsi="Verdana" w:cs="Arial"/>
                      <w:b/>
                      <w:i/>
                      <w:color w:val="FFC000"/>
                      <w:sz w:val="28"/>
                    </w:rPr>
                    <w:t>Some projects are likely to return high profit while others might fail. The best solution to this obstacle is to devise a strategy and estimate the time and expenses needed to carry out a project before implementing any plan.</w:t>
                  </w:r>
                </w:p>
              </w:txbxContent>
            </v:textbox>
          </v:shape>
        </w:pict>
      </w:r>
      <w:r w:rsidR="000A4708">
        <w:rPr>
          <w:noProof/>
        </w:rPr>
        <w:pict>
          <v:shape id="_x0000_s2305" type="#_x0000_t202" style="position:absolute;margin-left:-74.5pt;margin-top:53.25pt;width:620.65pt;height:125.7pt;z-index:90" fillcolor="black" stroked="f" strokecolor="#c00000" strokeweight="3pt">
            <v:textbox style="mso-next-textbox:#_x0000_s2305">
              <w:txbxContent>
                <w:p w:rsidR="00D95314" w:rsidRPr="00CA2CCE" w:rsidRDefault="00CB558F" w:rsidP="006C6175">
                  <w:pPr>
                    <w:tabs>
                      <w:tab w:val="left" w:pos="11430"/>
                    </w:tabs>
                    <w:spacing w:after="0" w:line="240" w:lineRule="auto"/>
                    <w:ind w:left="180" w:right="220"/>
                    <w:jc w:val="center"/>
                    <w:rPr>
                      <w:rFonts w:ascii="BigNoodleTitling" w:hAnsi="BigNoodleTitling"/>
                      <w:color w:val="8EAADB"/>
                      <w:sz w:val="106"/>
                      <w:szCs w:val="106"/>
                    </w:rPr>
                  </w:pPr>
                  <w:r w:rsidRPr="00CA2CCE">
                    <w:rPr>
                      <w:rFonts w:ascii="BigNoodleTitling" w:hAnsi="BigNoodleTitling"/>
                      <w:color w:val="8EAADB"/>
                      <w:sz w:val="106"/>
                      <w:szCs w:val="106"/>
                    </w:rPr>
                    <w:t>HOW TO OVERCOME CHALLENGES OF STARTING A SMALL BUSINESS</w:t>
                  </w:r>
                </w:p>
              </w:txbxContent>
            </v:textbox>
          </v:shape>
        </w:pict>
      </w:r>
      <w:r w:rsidR="000A4708">
        <w:rPr>
          <w:noProof/>
        </w:rPr>
        <w:pict>
          <v:shape id="_x0000_s5160" type="#_x0000_t202" style="position:absolute;margin-left:-74.5pt;margin-top:167.35pt;width:620.65pt;height:478.5pt;z-index:-13" fillcolor="black">
            <v:textbox>
              <w:txbxContent>
                <w:p w:rsidR="000A4708" w:rsidRPr="00CA2CCE" w:rsidRDefault="000A4708">
                  <w:pPr>
                    <w:rPr>
                      <w:color w:val="FFFFFF"/>
                    </w:rPr>
                  </w:pPr>
                </w:p>
              </w:txbxContent>
            </v:textbox>
          </v:shape>
        </w:pict>
      </w:r>
      <w:r w:rsidR="007A3C4A">
        <w:rPr>
          <w:noProof/>
        </w:rPr>
        <w:pict>
          <v:shape id="_x0000_s5159" type="#_x0000_t202" style="position:absolute;margin-left:161.45pt;margin-top:191.35pt;width:334.95pt;height:411.7pt;z-index:175" filled="f" stroked="f">
            <v:textbox>
              <w:txbxContent>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Utilize Social Media to Attract Customers</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If you are managing a small business, your resources are limited and you cannot spend a lot on extensive promotion and advertising campaigns. This is where social media come in handy for making your company known. Initially, promote your business through social networking sites and get help from your friends by asking them to share the link. Once you feel you have got enough clientele, go for wide-scale marketing. It would definitely work!</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Handle the Budget</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The real challenge a small business faces is the division of resources for various projects. Some projects are likely to return high profit while others might fail. The best solution to this obstacle is to devise a strategy and estimate the time and expenses needed to carry out a project before implementing any plan. If you calculate the approximate cost of projects, it will help you distribute your budget by giving priority to projects with higher effectiveness and a lower cost.</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Promote Unique Features of your Product</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You need to keep one thing in mind: yours is not the only company with the product you are offering; there are various competitors out there in the market. Gaining advantage over competitors is a big challenge for new companies which can be overcome by promoting the unique features of your product. Be proactive and find influencers that will help you advertise your product and increase your social media presence. Make your product information easy to find and make sure customers are aware of what distinguishes you from the others.</w:t>
                  </w:r>
                </w:p>
                <w:p w:rsidR="00785ABD" w:rsidRPr="00CA2CCE" w:rsidRDefault="00785ABD" w:rsidP="007A3C4A">
                  <w:pPr>
                    <w:spacing w:after="0" w:line="240" w:lineRule="auto"/>
                    <w:jc w:val="both"/>
                    <w:rPr>
                      <w:rFonts w:ascii="Arial" w:hAnsi="Arial" w:cs="Arial"/>
                      <w:color w:val="FFFFFF"/>
                      <w:sz w:val="18"/>
                    </w:rPr>
                  </w:pPr>
                </w:p>
              </w:txbxContent>
            </v:textbox>
          </v:shape>
        </w:pict>
      </w:r>
      <w:r w:rsidR="007A3C4A">
        <w:rPr>
          <w:noProof/>
        </w:rPr>
        <w:pict>
          <v:shape id="_x0000_s5158" type="#_x0000_t202" style="position:absolute;margin-left:-37.15pt;margin-top:191.35pt;width:181.15pt;height:411.7pt;z-index:174" filled="f" stroked="f">
            <v:textbox>
              <w:txbxContent>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Challenges are a part of human life: some face it in education, some in professions, and some in relationships. However, what distinguishes us from others is the way we deal with those challenges. Giving in to hardships is easy; standing up to them with a positive mindset is the mark of true courage and trustworthy leadership.</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Challenges are a big part of entrepreneurship. Just like a plant requires a lot of care to grow into a strong tree, a new business also demands constant effort, dedicated hard work and, of course, the ability to overcome challenges. Find out a solution to your business problems by going through the following list we've prepared specifically for your ease!</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Build Healthy Peer Relations</w:t>
                  </w:r>
                </w:p>
                <w:p w:rsidR="007A3C4A" w:rsidRPr="00CA2CCE" w:rsidRDefault="007A3C4A" w:rsidP="007A3C4A">
                  <w:pPr>
                    <w:spacing w:after="0" w:line="240" w:lineRule="auto"/>
                    <w:jc w:val="both"/>
                    <w:rPr>
                      <w:rFonts w:ascii="Arial" w:hAnsi="Arial" w:cs="Arial"/>
                      <w:color w:val="FFFFFF"/>
                      <w:sz w:val="18"/>
                    </w:rPr>
                  </w:pPr>
                </w:p>
                <w:p w:rsidR="007A3C4A" w:rsidRPr="00CA2CCE" w:rsidRDefault="007A3C4A" w:rsidP="007A3C4A">
                  <w:pPr>
                    <w:spacing w:after="0" w:line="240" w:lineRule="auto"/>
                    <w:jc w:val="both"/>
                    <w:rPr>
                      <w:rFonts w:ascii="Arial" w:hAnsi="Arial" w:cs="Arial"/>
                      <w:color w:val="FFFFFF"/>
                      <w:sz w:val="18"/>
                    </w:rPr>
                  </w:pPr>
                  <w:r w:rsidRPr="00CA2CCE">
                    <w:rPr>
                      <w:rFonts w:ascii="Arial" w:hAnsi="Arial" w:cs="Arial"/>
                      <w:color w:val="FFFFFF"/>
                      <w:sz w:val="18"/>
                    </w:rPr>
                    <w:t xml:space="preserve">If you have recently started your business, it means you have hired many new people to fill in various job roles. For a successful running of your business, it is extremely important to build an ambience of trust between you and your employees. Build healthy peer relations with them; arrange weekly meetings not only to keep them updated with company news and plans but also to get their ideas and feedback. Listen to what everybody has to say and offer help in their work-related problems. Be considerate to your employees and they are sure to return the </w:t>
                  </w:r>
                  <w:proofErr w:type="spellStart"/>
                  <w:r w:rsidRPr="00CA2CCE">
                    <w:rPr>
                      <w:rFonts w:ascii="Arial" w:hAnsi="Arial" w:cs="Arial"/>
                      <w:color w:val="FFFFFF"/>
                      <w:sz w:val="18"/>
                    </w:rPr>
                    <w:t>favour</w:t>
                  </w:r>
                  <w:proofErr w:type="spellEnd"/>
                  <w:r w:rsidRPr="00CA2CCE">
                    <w:rPr>
                      <w:rFonts w:ascii="Arial" w:hAnsi="Arial" w:cs="Arial"/>
                      <w:color w:val="FFFFFF"/>
                      <w:sz w:val="18"/>
                    </w:rPr>
                    <w:t>.</w:t>
                  </w:r>
                </w:p>
                <w:p w:rsidR="004639D9" w:rsidRPr="00CA2CCE" w:rsidRDefault="004639D9" w:rsidP="007A3C4A">
                  <w:pPr>
                    <w:spacing w:after="0" w:line="240" w:lineRule="auto"/>
                    <w:jc w:val="both"/>
                    <w:rPr>
                      <w:rFonts w:ascii="Arial" w:hAnsi="Arial" w:cs="Arial"/>
                      <w:color w:val="FFFFFF"/>
                      <w:sz w:val="18"/>
                    </w:rPr>
                  </w:pPr>
                </w:p>
              </w:txbxContent>
            </v:textbox>
          </v:shape>
        </w:pict>
      </w:r>
      <w:r w:rsidR="00E00CA5">
        <w:t xml:space="preserve"> </w:t>
      </w:r>
      <w:r w:rsidR="00DE0E9A">
        <w:br w:type="page"/>
      </w:r>
      <w:r w:rsidR="00353674">
        <w:rPr>
          <w:noProof/>
        </w:rPr>
        <w:lastRenderedPageBreak/>
        <w:pict>
          <v:shape id="Picture 120" o:spid="_x0000_s2064" type="#_x0000_t75" style="position:absolute;margin-left:-63.55pt;margin-top:-53.85pt;width:594.9pt;height:773.4pt;z-index:-184;visibility:visible">
            <v:imagedata r:id="rId48" o:title=""/>
          </v:shape>
        </w:pict>
      </w:r>
    </w:p>
    <w:p w:rsidR="00DE0E9A" w:rsidRDefault="00DE0E9A"/>
    <w:p w:rsidR="00DE0E9A" w:rsidRDefault="00DE0E9A">
      <w:r>
        <w:br w:type="page"/>
      </w:r>
      <w:r w:rsidR="00EB2375">
        <w:rPr>
          <w:noProof/>
        </w:rPr>
        <w:lastRenderedPageBreak/>
        <w:pict>
          <v:shape id="_x0000_s4830" type="#_x0000_t202" style="position:absolute;margin-left:-40.65pt;margin-top:-15pt;width:548.8pt;height:108.55pt;z-index:106" fillcolor="#ffd966" strokecolor="#002060" strokeweight="3pt">
            <v:textbox>
              <w:txbxContent>
                <w:p w:rsidR="00EB2375" w:rsidRPr="003D65BA" w:rsidRDefault="003D65BA" w:rsidP="00F545BC">
                  <w:pPr>
                    <w:spacing w:line="240" w:lineRule="auto"/>
                    <w:jc w:val="center"/>
                    <w:rPr>
                      <w:rFonts w:ascii="Impact" w:hAnsi="Impact"/>
                      <w:color w:val="FF0000"/>
                      <w:sz w:val="80"/>
                      <w:szCs w:val="80"/>
                    </w:rPr>
                  </w:pPr>
                  <w:r w:rsidRPr="003D65BA">
                    <w:rPr>
                      <w:rFonts w:ascii="Impact" w:hAnsi="Impact"/>
                      <w:color w:val="FF0000"/>
                      <w:sz w:val="80"/>
                      <w:szCs w:val="80"/>
                    </w:rPr>
                    <w:t xml:space="preserve">IMPORTANCE OF CHAT SUPPORT </w:t>
                  </w:r>
                  <w:r w:rsidRPr="00CA2CCE">
                    <w:rPr>
                      <w:rFonts w:ascii="Impact" w:hAnsi="Impact"/>
                      <w:color w:val="404040"/>
                      <w:sz w:val="80"/>
                      <w:szCs w:val="80"/>
                    </w:rPr>
                    <w:t>TO SMALL BUSINESSES</w:t>
                  </w:r>
                </w:p>
              </w:txbxContent>
            </v:textbox>
          </v:shape>
        </w:pict>
      </w:r>
      <w:r w:rsidR="00353674">
        <w:rPr>
          <w:noProof/>
        </w:rPr>
        <w:pict>
          <v:shape id="Text Box 156" o:spid="_x0000_s1052" type="#_x0000_t202" style="position:absolute;margin-left:463.05pt;margin-top:-47.05pt;width:77.15pt;height:27pt;z-index:2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" filled="f" stroked="f" strokeweight=".5pt">
            <v:textbox style="mso-next-textbox:#Text Box 156">
              <w:txbxContent>
                <w:p w:rsidR="00D95314" w:rsidRPr="00FF744E" w:rsidRDefault="00D95314" w:rsidP="00FF744E">
                  <w:pPr>
                    <w:rPr>
                      <w:rFonts w:ascii="Arial" w:hAnsi="Arial" w:cs="Arial"/>
                      <w:sz w:val="28"/>
                      <w:szCs w:val="28"/>
                    </w:rPr>
                  </w:pPr>
                  <w:r w:rsidRPr="00FF744E">
                    <w:rPr>
                      <w:rFonts w:ascii="Arial" w:hAnsi="Arial" w:cs="Arial"/>
                      <w:b/>
                      <w:sz w:val="28"/>
                      <w:szCs w:val="28"/>
                    </w:rPr>
                    <w:t>OM</w:t>
                  </w:r>
                  <w:r w:rsidRPr="00FF744E">
                    <w:rPr>
                      <w:rFonts w:ascii="Arial" w:hAnsi="Arial" w:cs="Arial"/>
                      <w:sz w:val="28"/>
                      <w:szCs w:val="28"/>
                    </w:rPr>
                    <w:t xml:space="preserve"> </w:t>
                  </w:r>
                  <w:r>
                    <w:rPr>
                      <w:rFonts w:ascii="Arial" w:hAnsi="Arial" w:cs="Arial"/>
                      <w:sz w:val="28"/>
                      <w:szCs w:val="28"/>
                    </w:rPr>
                    <w:t>33</w:t>
                  </w:r>
                </w:p>
              </w:txbxContent>
            </v:textbox>
          </v:shape>
        </w:pict>
      </w:r>
    </w:p>
    <w:p w:rsidR="00DE0E9A" w:rsidRDefault="00DE0E9A"/>
    <w:p w:rsidR="002F66D8" w:rsidRPr="00595E4C" w:rsidRDefault="003D65BA">
      <w:r>
        <w:rPr>
          <w:noProof/>
        </w:rPr>
        <w:pict>
          <v:shape id="_x0000_s5086" type="#_x0000_t202" style="position:absolute;margin-left:164.65pt;margin-top:242.1pt;width:177.65pt;height:387.65pt;z-index:118" filled="f" stroked="f">
            <v:textbox>
              <w:txbxContent>
                <w:p w:rsidR="003D65BA" w:rsidRPr="003D65BA" w:rsidRDefault="003D65BA" w:rsidP="003D65BA">
                  <w:pPr>
                    <w:spacing w:after="0"/>
                    <w:jc w:val="center"/>
                    <w:rPr>
                      <w:rFonts w:ascii="Verdana" w:hAnsi="Verdana" w:cs="Arial"/>
                      <w:b/>
                      <w:color w:val="0070C0"/>
                      <w:sz w:val="32"/>
                      <w:szCs w:val="30"/>
                    </w:rPr>
                  </w:pPr>
                  <w:r w:rsidRPr="003D65BA">
                    <w:rPr>
                      <w:rFonts w:ascii="Verdana" w:hAnsi="Verdana" w:cs="Arial"/>
                      <w:b/>
                      <w:color w:val="0070C0"/>
                      <w:sz w:val="32"/>
                      <w:szCs w:val="30"/>
                    </w:rPr>
                    <w:t>WHETHER YOU HAVE JUST STARTED YOUR ONLINE BUSINESS OR HAVE BEEN ONLINE FOR QUITE A WHILE AND WANT TO BOOST YOUR CONVERSION RATE, GETTING LIVE CHAT FOR WEBSITE IS DEFINITELY A WISE THING TO DO.</w:t>
                  </w:r>
                </w:p>
                <w:p w:rsidR="006B59FC" w:rsidRPr="003D65BA" w:rsidRDefault="006B59FC" w:rsidP="003D65BA">
                  <w:pPr>
                    <w:jc w:val="center"/>
                    <w:rPr>
                      <w:rFonts w:ascii="Verdana" w:hAnsi="Verdana"/>
                      <w:b/>
                      <w:i/>
                      <w:color w:val="0070C0"/>
                      <w:sz w:val="32"/>
                      <w:szCs w:val="30"/>
                    </w:rPr>
                  </w:pPr>
                </w:p>
              </w:txbxContent>
            </v:textbox>
          </v:shape>
        </w:pict>
      </w:r>
      <w:r w:rsidR="00126563">
        <w:rPr>
          <w:noProof/>
        </w:rPr>
        <w:pict>
          <v:shape id="_x0000_s5162" type="#_x0000_t75" alt="" style="position:absolute;margin-left:163.4pt;margin-top:63.75pt;width:169.6pt;height:154.5pt;z-index:178;mso-position-horizontal-relative:text;mso-position-vertical-relative:text;mso-width-relative:page;mso-height-relative:page">
            <v:imagedata r:id="rId49" r:href="rId50"/>
          </v:shape>
        </w:pict>
      </w:r>
      <w:r w:rsidR="00126563">
        <w:rPr>
          <w:noProof/>
        </w:rPr>
        <w:pict>
          <v:shape id="_x0000_s5085" type="#_x0000_t202" style="position:absolute;margin-left:344.5pt;margin-top:63.75pt;width:163.65pt;height:565.35pt;z-index:117" fillcolor="#ededed" stroked="f">
            <v:textbox>
              <w:txbxContent>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SAVE ON LIVE CHAT SOFTWARE</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Live chat for website has become cheaper than ever with several companies that offer similar programs. You can find an affordable live chat software and get all the necessary features. Just do your part – conduct research – before making a purchase.</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Compared with phone support, live chat offers big savings to business owners. For instance, when the line is breaking up, callers tend to hang up and businesses would have to make a callback, which costs a few bucks, to salvage the sale. </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With live chat for website, costs are reduced because the average interaction cost is also </w:t>
                  </w:r>
                  <w:proofErr w:type="spellStart"/>
                  <w:r w:rsidRPr="001B1002">
                    <w:rPr>
                      <w:rFonts w:ascii="Arial" w:hAnsi="Arial" w:cs="Arial"/>
                      <w:sz w:val="18"/>
                    </w:rPr>
                    <w:t>reduced.Save</w:t>
                  </w:r>
                  <w:proofErr w:type="spellEnd"/>
                  <w:r w:rsidRPr="001B1002">
                    <w:rPr>
                      <w:rFonts w:ascii="Arial" w:hAnsi="Arial" w:cs="Arial"/>
                      <w:sz w:val="18"/>
                    </w:rPr>
                    <w:t xml:space="preserve"> on Payroll with </w:t>
                  </w:r>
                  <w:proofErr w:type="spellStart"/>
                  <w:r w:rsidRPr="001B1002">
                    <w:rPr>
                      <w:rFonts w:ascii="Arial" w:hAnsi="Arial" w:cs="Arial"/>
                      <w:sz w:val="18"/>
                    </w:rPr>
                    <w:t>livechat</w:t>
                  </w:r>
                  <w:proofErr w:type="spellEnd"/>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Moreover, you can reduce payroll expenses. Skilled live chat support representatives can handle several chat sessions simultaneously. Some live chat programs offer canned responses, making answering frequently asked questions fast.</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Whether you have just started your online business or have been online for quite a while and want to boost your conversion rate, getting live chat for website is definitely a wise thing to do. </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Provide consumers a convenient way to reach you. While phone and email work, adding a live chat box to your website can help a lot, especially in establishing your involvement.</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Take advantage of consumers’ love for live chat support by meeting their expectations in terms of the quality and speed of customer service. Save on customer service expenses and see your conversion rates and sales soar.</w:t>
                  </w:r>
                </w:p>
                <w:p w:rsidR="00595E4C" w:rsidRPr="001B1002" w:rsidRDefault="00595E4C" w:rsidP="001B1002">
                  <w:pPr>
                    <w:spacing w:after="0" w:line="240" w:lineRule="auto"/>
                    <w:jc w:val="both"/>
                    <w:rPr>
                      <w:rFonts w:ascii="Arial" w:hAnsi="Arial" w:cs="Arial"/>
                      <w:sz w:val="16"/>
                    </w:rPr>
                  </w:pPr>
                </w:p>
              </w:txbxContent>
            </v:textbox>
          </v:shape>
        </w:pict>
      </w:r>
      <w:r w:rsidR="001B1002" w:rsidRPr="00595E4C">
        <w:rPr>
          <w:noProof/>
        </w:rPr>
        <w:pict>
          <v:shape id="_x0000_s4998" type="#_x0000_t202" style="position:absolute;margin-left:-36.75pt;margin-top:63.75pt;width:194.4pt;height:565.35pt;z-index:111" fillcolor="#903" stroked="f">
            <v:textbox>
              <w:txbxContent>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Importance of Chat Support to Small Businesses</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Thinking that you can achieve online business success with a plain website that simply displays your product is a big mistake you should remedy as early as now. With technology continuously evolving, consumers are expecting more and more from online shops.</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They want the convenience of shopping from home yet an experience close to that when shopping at a local store. One of the things they look for is the assistance they get from staff. </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They usually have questions and they want answers. One way to meet this need is to get a live chat for website.</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THE CONVENIENCE OF LIVE CHAT</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Live chat is convenient for consumers. Even when shopping online, many consumers want to get help (when they need it) from a real person. What is surprising is that most of them would choose live chat support over assistance via phone or email. </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Live chat is just more convenient than dialing a toll free number or composing a long email that contains all their concerns. Moreover, live chat for website usually involves a shorter wait time than call centers.</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Emails are usually answered within 24 to 48 hours. Consumers want prompt answers.</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TAKING ADVANTAGE OF CONSUMERS’ LOVE FOR LIVE CHAT</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 xml:space="preserve">Take advantage of live chat support. With a live chat box on your website and a high number of consumers using it, you can double your sales and build or improve your customer base. It is best to have a team that can answer live chat queries 24/7. </w:t>
                  </w:r>
                </w:p>
                <w:p w:rsidR="001B1002" w:rsidRPr="001B1002" w:rsidRDefault="001B1002" w:rsidP="001B1002">
                  <w:pPr>
                    <w:spacing w:after="0" w:line="240" w:lineRule="auto"/>
                    <w:jc w:val="both"/>
                    <w:rPr>
                      <w:rFonts w:ascii="Arial" w:hAnsi="Arial" w:cs="Arial"/>
                      <w:sz w:val="18"/>
                    </w:rPr>
                  </w:pPr>
                </w:p>
                <w:p w:rsidR="001B1002" w:rsidRPr="001B1002" w:rsidRDefault="001B1002" w:rsidP="001B1002">
                  <w:pPr>
                    <w:spacing w:after="0" w:line="240" w:lineRule="auto"/>
                    <w:jc w:val="both"/>
                    <w:rPr>
                      <w:rFonts w:ascii="Arial" w:hAnsi="Arial" w:cs="Arial"/>
                      <w:sz w:val="18"/>
                    </w:rPr>
                  </w:pPr>
                  <w:r w:rsidRPr="001B1002">
                    <w:rPr>
                      <w:rFonts w:ascii="Arial" w:hAnsi="Arial" w:cs="Arial"/>
                      <w:sz w:val="18"/>
                    </w:rPr>
                    <w:t>While you can be offline, won’t it be great for you and your potential customers if there is a communication channel available round the clock?</w:t>
                  </w:r>
                </w:p>
                <w:p w:rsidR="001B1002" w:rsidRPr="001B1002" w:rsidRDefault="001B1002" w:rsidP="001B1002">
                  <w:pPr>
                    <w:spacing w:after="0" w:line="240" w:lineRule="auto"/>
                    <w:jc w:val="both"/>
                    <w:rPr>
                      <w:rFonts w:ascii="Arial" w:hAnsi="Arial" w:cs="Arial"/>
                      <w:sz w:val="18"/>
                    </w:rPr>
                  </w:pPr>
                </w:p>
                <w:p w:rsidR="00F830C4" w:rsidRPr="001B1002" w:rsidRDefault="00F830C4" w:rsidP="001B1002">
                  <w:pPr>
                    <w:spacing w:after="0" w:line="240" w:lineRule="auto"/>
                    <w:jc w:val="both"/>
                    <w:rPr>
                      <w:rFonts w:ascii="Arial" w:hAnsi="Arial" w:cs="Arial"/>
                      <w:sz w:val="12"/>
                      <w:szCs w:val="17"/>
                    </w:rPr>
                  </w:pPr>
                </w:p>
              </w:txbxContent>
            </v:textbox>
          </v:shape>
        </w:pict>
      </w:r>
      <w:r w:rsidR="00DE0E9A" w:rsidRPr="00595E4C">
        <w:rPr>
          <w:noProof/>
        </w:rPr>
        <w:br w:type="page"/>
      </w:r>
      <w:r w:rsidR="008C210C" w:rsidRPr="00595E4C">
        <w:rPr>
          <w:noProof/>
        </w:rPr>
        <w:lastRenderedPageBreak/>
        <w:pict>
          <v:shape id="Text Box 134" o:spid="_x0000_s1040" type="#_x0000_t202" style="position:absolute;margin-left:-39.7pt;margin-top:-11.05pt;width:554.85pt;height:99.05pt;z-index:17;visibility:visible;mso-width-relative:margin;mso-height-relative:margin" fillcolor="#903" stroked="f" strokecolor="#7030a0" strokeweight="4pt">
            <v:textbox style="mso-next-textbox:#Text Box 134">
              <w:txbxContent>
                <w:p w:rsidR="00365A14" w:rsidRPr="00CE23B4" w:rsidRDefault="00CE23B4" w:rsidP="00CE23B4">
                  <w:pPr>
                    <w:spacing w:after="0" w:line="240" w:lineRule="auto"/>
                    <w:jc w:val="center"/>
                    <w:rPr>
                      <w:rFonts w:ascii="Rockwell Extra Bold" w:hAnsi="Rockwell Extra Bold" w:cs="Arial"/>
                      <w:color w:val="FFFFFF"/>
                    </w:rPr>
                  </w:pPr>
                  <w:r w:rsidRPr="00CE23B4">
                    <w:rPr>
                      <w:rFonts w:ascii="Rockwell Extra Bold" w:hAnsi="Rockwell Extra Bold"/>
                      <w:color w:val="FFFFFF"/>
                      <w:sz w:val="72"/>
                      <w:szCs w:val="60"/>
                    </w:rPr>
                    <w:t>HOW TO HAVE FUN WITH YOUR HOME BUSINESS</w:t>
                  </w:r>
                </w:p>
                <w:p w:rsidR="00724A64" w:rsidRPr="00CE23B4" w:rsidRDefault="00724A64" w:rsidP="00CE23B4">
                  <w:pPr>
                    <w:spacing w:after="0" w:line="240" w:lineRule="auto"/>
                    <w:jc w:val="center"/>
                    <w:rPr>
                      <w:rFonts w:ascii="Rockwell Extra Bold" w:hAnsi="Rockwell Extra Bold"/>
                      <w:color w:val="FFFFFF"/>
                      <w:sz w:val="72"/>
                      <w:szCs w:val="80"/>
                    </w:rPr>
                  </w:pPr>
                </w:p>
              </w:txbxContent>
            </v:textbox>
          </v:shape>
        </w:pict>
      </w:r>
      <w:r w:rsidR="00264FD9" w:rsidRPr="00595E4C">
        <w:rPr>
          <w:noProof/>
        </w:rPr>
        <w:pict>
          <v:shape id="Text Box 157" o:spid="_x0000_s1041" type="#_x0000_t202" style="position:absolute;margin-left:468pt;margin-top:-37.95pt;width:77.15pt;height:27pt;z-index:3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" filled="f" stroked="f" strokeweight=".5pt">
            <v:textbox style="mso-next-textbox:#Text Box 157">
              <w:txbxContent>
                <w:p w:rsidR="00D95314" w:rsidRPr="00FF744E" w:rsidRDefault="00D95314" w:rsidP="00FF744E">
                  <w:pPr>
                    <w:rPr>
                      <w:rFonts w:ascii="Arial" w:hAnsi="Arial" w:cs="Arial"/>
                      <w:sz w:val="28"/>
                      <w:szCs w:val="28"/>
                    </w:rPr>
                  </w:pPr>
                  <w:r w:rsidRPr="00FF744E">
                    <w:rPr>
                      <w:rFonts w:ascii="Arial" w:hAnsi="Arial" w:cs="Arial"/>
                      <w:b/>
                      <w:sz w:val="28"/>
                      <w:szCs w:val="28"/>
                    </w:rPr>
                    <w:t>OM</w:t>
                  </w:r>
                  <w:r>
                    <w:rPr>
                      <w:rFonts w:ascii="Arial" w:hAnsi="Arial" w:cs="Arial"/>
                      <w:sz w:val="28"/>
                      <w:szCs w:val="28"/>
                    </w:rPr>
                    <w:t xml:space="preserve"> 34</w:t>
                  </w:r>
                </w:p>
              </w:txbxContent>
            </v:textbox>
          </v:shape>
        </w:pict>
      </w:r>
    </w:p>
    <w:p w:rsidR="00205213" w:rsidRDefault="00205213"/>
    <w:p w:rsidR="00DE0E9A" w:rsidRDefault="00DE0E9A"/>
    <w:p w:rsidR="00463AAC" w:rsidRDefault="00463AAC" w:rsidP="00463AAC">
      <w:pPr>
        <w:spacing w:after="0"/>
        <w:jc w:val="both"/>
        <w:rPr>
          <w:rFonts w:ascii="Arial" w:hAnsi="Arial" w:cs="Arial"/>
        </w:rPr>
      </w:pPr>
    </w:p>
    <w:p w:rsidR="002F66D8" w:rsidRDefault="00A54CEB" w:rsidP="00463AAC">
      <w:pPr>
        <w:spacing w:after="0"/>
        <w:jc w:val="both"/>
        <w:rPr>
          <w:rFonts w:ascii="Arial" w:hAnsi="Arial" w:cs="Arial"/>
        </w:rPr>
      </w:pPr>
      <w:r>
        <w:rPr>
          <w:rFonts w:ascii="Arial" w:hAnsi="Arial" w:cs="Arial"/>
          <w:noProof/>
        </w:rPr>
        <w:pict>
          <v:shape id="_x0000_s5164" type="#_x0000_t202" style="position:absolute;left:0;text-align:left;margin-left:-39.7pt;margin-top:15.55pt;width:167.55pt;height:578.85pt;z-index:180" fillcolor="#c5e0b3" stroked="f">
            <v:textbox>
              <w:txbxContent>
                <w:p w:rsidR="00A54CEB" w:rsidRPr="00A8476F" w:rsidRDefault="00A54CEB" w:rsidP="00A54CEB">
                  <w:pPr>
                    <w:spacing w:after="0" w:line="240" w:lineRule="auto"/>
                    <w:jc w:val="both"/>
                    <w:rPr>
                      <w:rFonts w:ascii="Arial" w:hAnsi="Arial" w:cs="Arial"/>
                    </w:rPr>
                  </w:pPr>
                  <w:r w:rsidRPr="00A8476F">
                    <w:rPr>
                      <w:rFonts w:ascii="Arial" w:hAnsi="Arial" w:cs="Arial"/>
                    </w:rPr>
                    <w:t>Any routine can become a rut after a while. The routine is usually somewhat if not entirely necessary in order to get the tasks done that run your business. These tasks may include marketing and sales as well as administrative and technical duties. So right off the bat you have a variety of things to do. While some people in their working career may have enjoyed multi-tasking and having different, variable things to do in their job, the majority of jobs have a limited scope of duties. If we are not really happy with our jobs for whatever reason, all such activity can add up to drudgery. This is particularly true if we are not making enough money or are working in a hostile or stressful environment.</w:t>
                  </w:r>
                </w:p>
                <w:p w:rsidR="00A54CEB" w:rsidRPr="00A8476F" w:rsidRDefault="00A54CEB" w:rsidP="00A54CEB">
                  <w:pPr>
                    <w:spacing w:after="0" w:line="240" w:lineRule="auto"/>
                    <w:jc w:val="both"/>
                    <w:rPr>
                      <w:rFonts w:ascii="Arial" w:hAnsi="Arial" w:cs="Arial"/>
                    </w:rPr>
                  </w:pPr>
                </w:p>
                <w:p w:rsidR="00A54CEB" w:rsidRPr="00A8476F" w:rsidRDefault="00A54CEB" w:rsidP="00A54CEB">
                  <w:pPr>
                    <w:spacing w:after="0" w:line="240" w:lineRule="auto"/>
                    <w:jc w:val="both"/>
                    <w:rPr>
                      <w:rFonts w:ascii="Arial" w:hAnsi="Arial" w:cs="Arial"/>
                    </w:rPr>
                  </w:pPr>
                  <w:r w:rsidRPr="00A8476F">
                    <w:rPr>
                      <w:rFonts w:ascii="Arial" w:hAnsi="Arial" w:cs="Arial"/>
                    </w:rPr>
                    <w:t>One of the beautiful things about having a home business in being able to do things whenever they fit in with your life, as long as they are still considered a priority. If you look at a 24-hour clock rather than the traditional 8-hour work day – you can see you have a lot more time (3x as much time) to get maybe 8-hours of work into. So it makes no difference if you do task a, b, and c at 8</w:t>
                  </w:r>
                  <w:proofErr w:type="gramStart"/>
                  <w:r w:rsidRPr="00A8476F">
                    <w:rPr>
                      <w:rFonts w:ascii="Arial" w:hAnsi="Arial" w:cs="Arial"/>
                    </w:rPr>
                    <w:t>:am</w:t>
                  </w:r>
                  <w:proofErr w:type="gramEnd"/>
                  <w:r w:rsidRPr="00A8476F">
                    <w:rPr>
                      <w:rFonts w:ascii="Arial" w:hAnsi="Arial" w:cs="Arial"/>
                    </w:rPr>
                    <w:t xml:space="preserve"> or 12:pm or for that matter 8:pm. If you feel more like doing task d, e and f first – that’s fine – you are the boss.</w:t>
                  </w:r>
                </w:p>
                <w:p w:rsidR="00A54CEB" w:rsidRPr="00A8476F" w:rsidRDefault="00A54CEB" w:rsidP="00A54CEB">
                  <w:pPr>
                    <w:spacing w:after="0" w:line="240" w:lineRule="auto"/>
                    <w:jc w:val="both"/>
                    <w:rPr>
                      <w:rFonts w:ascii="Arial" w:hAnsi="Arial" w:cs="Arial"/>
                    </w:rPr>
                  </w:pPr>
                </w:p>
                <w:p w:rsidR="00A54CEB" w:rsidRPr="00A8476F" w:rsidRDefault="00A54CEB" w:rsidP="00A54CEB">
                  <w:pPr>
                    <w:spacing w:after="0" w:line="240" w:lineRule="auto"/>
                    <w:jc w:val="both"/>
                    <w:rPr>
                      <w:rFonts w:ascii="Arial" w:hAnsi="Arial" w:cs="Arial"/>
                    </w:rPr>
                  </w:pPr>
                </w:p>
              </w:txbxContent>
            </v:textbox>
          </v:shape>
        </w:pict>
      </w:r>
    </w:p>
    <w:p w:rsidR="00463AAC" w:rsidRDefault="00463AAC" w:rsidP="00463AAC">
      <w:pPr>
        <w:spacing w:after="0"/>
        <w:jc w:val="both"/>
        <w:rPr>
          <w:rFonts w:ascii="Arial" w:hAnsi="Arial" w:cs="Arial"/>
        </w:rPr>
        <w:sectPr w:rsidR="00463AAC" w:rsidSect="00490207">
          <w:type w:val="continuous"/>
          <w:pgSz w:w="12240" w:h="15840"/>
          <w:pgMar w:top="1440" w:right="1440" w:bottom="1440" w:left="1440" w:header="720" w:footer="720" w:gutter="0"/>
          <w:cols w:space="720"/>
          <w:docGrid w:linePitch="360"/>
        </w:sectPr>
      </w:pPr>
    </w:p>
    <w:p w:rsidR="00463AAC" w:rsidRDefault="00A54CEB" w:rsidP="00463AAC">
      <w:pPr>
        <w:spacing w:after="0"/>
        <w:jc w:val="both"/>
        <w:rPr>
          <w:rFonts w:ascii="Arial" w:hAnsi="Arial" w:cs="Arial"/>
        </w:rPr>
        <w:sectPr w:rsidR="00463AAC" w:rsidSect="00463AAC">
          <w:type w:val="continuous"/>
          <w:pgSz w:w="12240" w:h="15840"/>
          <w:pgMar w:top="1440" w:right="1440" w:bottom="1440" w:left="1440" w:header="720" w:footer="720" w:gutter="0"/>
          <w:cols w:num="2" w:space="720"/>
          <w:docGrid w:linePitch="360"/>
        </w:sectPr>
      </w:pPr>
      <w:r>
        <w:rPr>
          <w:noProof/>
        </w:rPr>
        <w:lastRenderedPageBreak/>
        <w:pict>
          <v:shape id="_x0000_s5163" type="#_x0000_t75" alt="" style="position:absolute;left:0;text-align:left;margin-left:2in;margin-top:1pt;width:371.15pt;height:185.8pt;z-index:179;mso-position-horizontal-relative:text;mso-position-vertical-relative:text;mso-width-relative:page;mso-height-relative:page">
            <v:imagedata r:id="rId51" r:href="rId52"/>
          </v:shape>
        </w:pict>
      </w:r>
    </w:p>
    <w:p w:rsidR="00D643D6" w:rsidRDefault="00D643D6" w:rsidP="00D643D6">
      <w:pPr>
        <w:tabs>
          <w:tab w:val="left" w:pos="6332"/>
        </w:tabs>
      </w:pPr>
      <w:r>
        <w:lastRenderedPageBreak/>
        <w:tab/>
      </w:r>
    </w:p>
    <w:p w:rsidR="00DE0E9A" w:rsidRDefault="002A3FB6">
      <w:r>
        <w:rPr>
          <w:noProof/>
        </w:rPr>
        <w:pict>
          <v:shape id="_x0000_s5168" type="#_x0000_t32" style="position:absolute;margin-left:146.9pt;margin-top:239.4pt;width:368.75pt;height:0;z-index:184" o:connectortype="straight" strokecolor="#7f7f7f" strokeweight="4pt"/>
        </w:pict>
      </w:r>
      <w:r w:rsidR="0036795A">
        <w:rPr>
          <w:noProof/>
        </w:rPr>
        <w:pict>
          <v:shape id="_x0000_s5167" type="#_x0000_t32" style="position:absolute;margin-left:146.4pt;margin-top:158.95pt;width:368.75pt;height:0;z-index:183" o:connectortype="straight" strokecolor="#7f7f7f" strokeweight="4pt"/>
        </w:pict>
      </w:r>
      <w:r w:rsidR="00A8476F">
        <w:rPr>
          <w:noProof/>
        </w:rPr>
        <w:pict>
          <v:shape id="_x0000_s5166" type="#_x0000_t202" style="position:absolute;margin-left:2in;margin-top:162.55pt;width:371.15pt;height:78.35pt;z-index:182" stroked="f">
            <v:textbox>
              <w:txbxContent>
                <w:p w:rsidR="00A8476F" w:rsidRPr="0036795A" w:rsidRDefault="00A8476F" w:rsidP="0036795A">
                  <w:pPr>
                    <w:spacing w:line="240" w:lineRule="auto"/>
                    <w:jc w:val="center"/>
                    <w:rPr>
                      <w:rFonts w:ascii="BigNoodleTitling" w:hAnsi="BigNoodleTitling"/>
                      <w:color w:val="FF0000"/>
                      <w:sz w:val="38"/>
                      <w:szCs w:val="38"/>
                    </w:rPr>
                  </w:pPr>
                  <w:r w:rsidRPr="0036795A">
                    <w:rPr>
                      <w:rFonts w:ascii="BigNoodleTitling" w:hAnsi="BigNoodleTitling" w:cs="Arial"/>
                      <w:color w:val="FF0000"/>
                      <w:sz w:val="38"/>
                      <w:szCs w:val="38"/>
                    </w:rPr>
                    <w:t>Something else that may really help to prevent boredom while working from home is if you can juggle a few extra projects now and then – say for a little extra money.</w:t>
                  </w:r>
                </w:p>
              </w:txbxContent>
            </v:textbox>
          </v:shape>
        </w:pict>
      </w:r>
      <w:r w:rsidR="00A54CEB">
        <w:rPr>
          <w:noProof/>
        </w:rPr>
        <w:pict>
          <v:shape id="_x0000_s5165" type="#_x0000_t202" style="position:absolute;margin-left:2in;margin-top:248.05pt;width:371.15pt;height:293.8pt;z-index:181" stroked="f">
            <v:textbox>
              <w:txbxContent>
                <w:p w:rsidR="00A54CEB" w:rsidRPr="00A8476F" w:rsidRDefault="00A54CEB" w:rsidP="00A54CEB">
                  <w:pPr>
                    <w:spacing w:after="0" w:line="240" w:lineRule="auto"/>
                    <w:jc w:val="both"/>
                    <w:rPr>
                      <w:rFonts w:ascii="Arial" w:hAnsi="Arial" w:cs="Arial"/>
                    </w:rPr>
                  </w:pPr>
                  <w:r w:rsidRPr="00A8476F">
                    <w:rPr>
                      <w:rFonts w:ascii="Arial" w:hAnsi="Arial" w:cs="Arial"/>
                    </w:rPr>
                    <w:t>Something else that may really help to prevent boredom while working from home is if you can juggle a few extra projects now and then – say for a little extra money. Or ideally, if you have another ‘passion’ that would lend itself to a seasonal or occasional frequency – "just for fun" (and some extra profit!), this could also help prevent you from getting into a bored, complacent rut that really makes it hard for you to stay fully engaged and enthused about what we are doing.</w:t>
                  </w:r>
                </w:p>
                <w:p w:rsidR="00A54CEB" w:rsidRPr="00A8476F" w:rsidRDefault="00A54CEB" w:rsidP="00A54CEB">
                  <w:pPr>
                    <w:spacing w:after="0" w:line="240" w:lineRule="auto"/>
                    <w:jc w:val="both"/>
                    <w:rPr>
                      <w:rFonts w:ascii="Arial" w:hAnsi="Arial" w:cs="Arial"/>
                    </w:rPr>
                  </w:pPr>
                </w:p>
                <w:p w:rsidR="00A54CEB" w:rsidRPr="00A8476F" w:rsidRDefault="00A54CEB" w:rsidP="00A54CEB">
                  <w:pPr>
                    <w:spacing w:after="0" w:line="240" w:lineRule="auto"/>
                    <w:jc w:val="both"/>
                    <w:rPr>
                      <w:rFonts w:ascii="Arial" w:hAnsi="Arial" w:cs="Arial"/>
                    </w:rPr>
                  </w:pPr>
                  <w:r w:rsidRPr="00A8476F">
                    <w:rPr>
                      <w:rFonts w:ascii="Arial" w:hAnsi="Arial" w:cs="Arial"/>
                    </w:rPr>
                    <w:t xml:space="preserve">For example if you had an artistic bent and wanted to create some gift items for the holidays. It could involve ceramics, baking, candy, soap or candle-making for a few examples. Or even something </w:t>
                  </w:r>
                  <w:proofErr w:type="gramStart"/>
                  <w:r w:rsidRPr="00A8476F">
                    <w:rPr>
                      <w:rFonts w:ascii="Arial" w:hAnsi="Arial" w:cs="Arial"/>
                    </w:rPr>
                    <w:t>more simple</w:t>
                  </w:r>
                  <w:proofErr w:type="gramEnd"/>
                  <w:r w:rsidRPr="00A8476F">
                    <w:rPr>
                      <w:rFonts w:ascii="Arial" w:hAnsi="Arial" w:cs="Arial"/>
                    </w:rPr>
                    <w:t xml:space="preserve"> to facilitate like selling sports memorabilia according to the seasons. There are many ideas you could think of when you look at business from the perspective of hobbies and interests. </w:t>
                  </w:r>
                </w:p>
                <w:p w:rsidR="00A54CEB" w:rsidRPr="00A8476F" w:rsidRDefault="00A54CEB" w:rsidP="00A54CEB">
                  <w:pPr>
                    <w:spacing w:after="0" w:line="240" w:lineRule="auto"/>
                    <w:jc w:val="both"/>
                    <w:rPr>
                      <w:rFonts w:ascii="Arial" w:hAnsi="Arial" w:cs="Arial"/>
                    </w:rPr>
                  </w:pPr>
                </w:p>
                <w:p w:rsidR="00A54CEB" w:rsidRPr="00A8476F" w:rsidRDefault="00A54CEB" w:rsidP="00A54CEB">
                  <w:pPr>
                    <w:spacing w:after="0" w:line="240" w:lineRule="auto"/>
                    <w:jc w:val="both"/>
                    <w:rPr>
                      <w:rFonts w:ascii="Arial" w:hAnsi="Arial" w:cs="Arial"/>
                    </w:rPr>
                  </w:pPr>
                  <w:r w:rsidRPr="00A8476F">
                    <w:rPr>
                      <w:rFonts w:ascii="Arial" w:hAnsi="Arial" w:cs="Arial"/>
                    </w:rPr>
                    <w:t>It could work really well to balance your business too, because for example when the concept of ‘multiple streams of income’ is considered in this scenario you have your regular day-to-day business that is your ‘bread and butter’ and it may slow down at the very seasons when a gift related business would be most busy. So you see one thing balances the other. Who knows - you could even have a ‘banner year’ when you make money in ALL seasons!</w:t>
                  </w:r>
                </w:p>
                <w:p w:rsidR="00A54CEB" w:rsidRPr="00A8476F" w:rsidRDefault="00A54CEB" w:rsidP="00A54CEB">
                  <w:pPr>
                    <w:spacing w:after="0" w:line="240" w:lineRule="auto"/>
                    <w:jc w:val="both"/>
                    <w:rPr>
                      <w:rFonts w:ascii="Arial" w:hAnsi="Arial" w:cs="Arial"/>
                    </w:rPr>
                  </w:pPr>
                </w:p>
              </w:txbxContent>
            </v:textbox>
          </v:shape>
        </w:pict>
      </w:r>
      <w:r w:rsidR="00DE0E9A" w:rsidRPr="00D643D6">
        <w:br w:type="page"/>
      </w:r>
      <w:r w:rsidR="000A058F">
        <w:rPr>
          <w:noProof/>
        </w:rPr>
        <w:lastRenderedPageBreak/>
        <w:pict>
          <v:shape id="Picture 121" o:spid="_x0000_s2061" type="#_x0000_t75" style="position:absolute;margin-left:-63.45pt;margin-top:-67.8pt;width:594.65pt;height:773.05pt;z-index:-183;visibility:visible">
            <v:imagedata r:id="rId53" o:title=""/>
          </v:shape>
        </w:pict>
      </w:r>
    </w:p>
    <w:p w:rsidR="00DE0E9A" w:rsidRDefault="00DE0E9A"/>
    <w:p w:rsidR="00DE0E9A" w:rsidRDefault="00DE0E9A">
      <w:r>
        <w:br w:type="page"/>
      </w:r>
      <w:r w:rsidR="007D6E4B">
        <w:rPr>
          <w:noProof/>
        </w:rPr>
        <w:lastRenderedPageBreak/>
        <w:pict>
          <v:shape id="Text Box 137" o:spid="_x0000_s1033" type="#_x0000_t202" style="position:absolute;margin-left:-61.15pt;margin-top:-1in;width:275.15pt;height:219.25pt;z-index:18;visibility:visible;mso-width-relative:margin;mso-height-relative:margin" fillcolor="#823b0b" stroked="f" strokecolor="#974706" strokeweight="3pt">
            <v:textbox style="mso-next-textbox:#Text Box 137">
              <w:txbxContent>
                <w:p w:rsidR="008F2769" w:rsidRPr="007D6E4B" w:rsidRDefault="0077278F" w:rsidP="004848A0">
                  <w:pPr>
                    <w:tabs>
                      <w:tab w:val="left" w:pos="5670"/>
                    </w:tabs>
                    <w:spacing w:before="240" w:line="240" w:lineRule="auto"/>
                    <w:ind w:right="29"/>
                    <w:jc w:val="center"/>
                    <w:rPr>
                      <w:rFonts w:ascii="BigNoodleTitling" w:eastAsia="Times New Roman" w:hAnsi="BigNoodleTitling"/>
                      <w:color w:val="FFFFFF"/>
                      <w:kern w:val="36"/>
                      <w:sz w:val="84"/>
                      <w:szCs w:val="84"/>
                    </w:rPr>
                  </w:pPr>
                  <w:r w:rsidRPr="007D6E4B">
                    <w:rPr>
                      <w:rFonts w:ascii="BigNoodleTitling" w:eastAsia="Times New Roman" w:hAnsi="BigNoodleTitling"/>
                      <w:color w:val="FFFFFF"/>
                      <w:kern w:val="36"/>
                      <w:sz w:val="84"/>
                      <w:szCs w:val="84"/>
                    </w:rPr>
                    <w:t>Starting Up a Business – The Need for Professional Advice</w:t>
                  </w:r>
                </w:p>
              </w:txbxContent>
            </v:textbox>
          </v:shape>
        </w:pict>
      </w:r>
      <w:r w:rsidR="007D6E4B">
        <w:rPr>
          <w:noProof/>
        </w:rPr>
        <w:pict>
          <v:shape id="_x0000_s5169" type="#_x0000_t75" alt="" style="position:absolute;margin-left:214pt;margin-top:-77pt;width:325.45pt;height:216.05pt;z-index:185;mso-position-horizontal-relative:text;mso-position-vertical-relative:text;mso-width-relative:page;mso-height-relative:page">
            <v:imagedata r:id="rId54" r:href="rId55"/>
          </v:shape>
        </w:pict>
      </w:r>
      <w:r w:rsidR="00E61539">
        <w:rPr>
          <w:noProof/>
        </w:rPr>
        <w:pict>
          <v:shape id="_x0000_s1541" type="#_x0000_t202" style="position:absolute;margin-left:-76.95pt;margin-top:-77pt;width:349.8pt;height:795.75pt;z-index:-119" fillcolor="#823b0b" stroked="f">
            <v:textbox>
              <w:txbxContent>
                <w:p w:rsidR="00D95314" w:rsidRPr="00621842" w:rsidRDefault="00D95314">
                  <w:pPr>
                    <w:rPr>
                      <w:rFonts w:ascii="BigNoodleTitling" w:hAnsi="BigNoodleTitling"/>
                    </w:rPr>
                  </w:pPr>
                </w:p>
              </w:txbxContent>
            </v:textbox>
          </v:shape>
        </w:pict>
      </w:r>
    </w:p>
    <w:p w:rsidR="00DE0E9A" w:rsidRDefault="00DE0E9A"/>
    <w:p w:rsidR="00DE0E9A" w:rsidRDefault="0057706A">
      <w:r>
        <w:rPr>
          <w:noProof/>
        </w:rPr>
        <w:pict>
          <v:shape id="Text Box 138" o:spid="_x0000_s1031" type="#_x0000_t202" style="position:absolute;margin-left:-41.6pt;margin-top:117.95pt;width:553.1pt;height:515.15pt;z-index:19;visibility:visible;mso-width-relative:margin;mso-height-relative:margin" fillcolor="#c9c9c9" strokecolor="#0070c0" strokeweight="5pt">
            <v:textbox style="mso-next-textbox:#Text Box 138">
              <w:txbxContent>
                <w:p w:rsidR="007D6E4B" w:rsidRPr="007D6E4B" w:rsidRDefault="007D6E4B" w:rsidP="007D6E4B">
                  <w:pPr>
                    <w:spacing w:line="240" w:lineRule="auto"/>
                    <w:jc w:val="both"/>
                    <w:rPr>
                      <w:rFonts w:ascii="Arial" w:hAnsi="Arial" w:cs="Arial"/>
                    </w:rPr>
                  </w:pPr>
                  <w:r w:rsidRPr="007D6E4B">
                    <w:rPr>
                      <w:rFonts w:ascii="Arial" w:hAnsi="Arial" w:cs="Arial"/>
                    </w:rPr>
                    <w:t xml:space="preserve">Starting your own business is an exciting time. You look forward to building something through your own efforts; fulfilling a dream; and being your own boss. For most new business people the initial focus they have is on the product or service they plan to provide; their location; and their marketing plan (including the "look" of their business). </w:t>
                  </w:r>
                </w:p>
                <w:p w:rsidR="007D6E4B" w:rsidRPr="007D6E4B" w:rsidRDefault="007D6E4B" w:rsidP="007D6E4B">
                  <w:pPr>
                    <w:spacing w:line="240" w:lineRule="auto"/>
                    <w:jc w:val="both"/>
                    <w:rPr>
                      <w:rFonts w:ascii="Arial" w:hAnsi="Arial" w:cs="Arial"/>
                    </w:rPr>
                  </w:pPr>
                  <w:r w:rsidRPr="007D6E4B">
                    <w:rPr>
                      <w:rFonts w:ascii="Arial" w:hAnsi="Arial" w:cs="Arial"/>
                    </w:rPr>
                    <w:t>But often what is forgotten is the need for good professional advice. One of the first things any person staring a business should do is get professional advice. Three key areas of advice that are needed in every new business are:</w:t>
                  </w:r>
                </w:p>
                <w:p w:rsidR="007D6E4B" w:rsidRPr="007D6E4B" w:rsidRDefault="007D6E4B" w:rsidP="007D6E4B">
                  <w:pPr>
                    <w:spacing w:line="240" w:lineRule="auto"/>
                    <w:jc w:val="both"/>
                    <w:rPr>
                      <w:rFonts w:ascii="Arial" w:hAnsi="Arial" w:cs="Arial"/>
                    </w:rPr>
                  </w:pPr>
                  <w:r w:rsidRPr="007D6E4B">
                    <w:rPr>
                      <w:rFonts w:ascii="Arial" w:hAnsi="Arial" w:cs="Arial"/>
                    </w:rPr>
                    <w:t>•</w:t>
                  </w:r>
                  <w:r w:rsidRPr="007D6E4B">
                    <w:rPr>
                      <w:rFonts w:ascii="Arial" w:hAnsi="Arial" w:cs="Arial"/>
                    </w:rPr>
                    <w:tab/>
                    <w:t>Legal</w:t>
                  </w:r>
                </w:p>
                <w:p w:rsidR="007D6E4B" w:rsidRPr="007D6E4B" w:rsidRDefault="007D6E4B" w:rsidP="007D6E4B">
                  <w:pPr>
                    <w:spacing w:line="240" w:lineRule="auto"/>
                    <w:jc w:val="both"/>
                    <w:rPr>
                      <w:rFonts w:ascii="Arial" w:hAnsi="Arial" w:cs="Arial"/>
                    </w:rPr>
                  </w:pPr>
                  <w:r w:rsidRPr="007D6E4B">
                    <w:rPr>
                      <w:rFonts w:ascii="Arial" w:hAnsi="Arial" w:cs="Arial"/>
                    </w:rPr>
                    <w:t>•</w:t>
                  </w:r>
                  <w:r w:rsidRPr="007D6E4B">
                    <w:rPr>
                      <w:rFonts w:ascii="Arial" w:hAnsi="Arial" w:cs="Arial"/>
                    </w:rPr>
                    <w:tab/>
                    <w:t>Accounting</w:t>
                  </w:r>
                </w:p>
                <w:p w:rsidR="007D6E4B" w:rsidRPr="007D6E4B" w:rsidRDefault="007D6E4B" w:rsidP="007D6E4B">
                  <w:pPr>
                    <w:spacing w:line="240" w:lineRule="auto"/>
                    <w:jc w:val="both"/>
                    <w:rPr>
                      <w:rFonts w:ascii="Arial" w:hAnsi="Arial" w:cs="Arial"/>
                    </w:rPr>
                  </w:pPr>
                  <w:r w:rsidRPr="007D6E4B">
                    <w:rPr>
                      <w:rFonts w:ascii="Arial" w:hAnsi="Arial" w:cs="Arial"/>
                    </w:rPr>
                    <w:t>•</w:t>
                  </w:r>
                  <w:r w:rsidRPr="007D6E4B">
                    <w:rPr>
                      <w:rFonts w:ascii="Arial" w:hAnsi="Arial" w:cs="Arial"/>
                    </w:rPr>
                    <w:tab/>
                    <w:t>Insurance</w:t>
                  </w:r>
                </w:p>
                <w:p w:rsidR="007D6E4B" w:rsidRPr="007D6E4B" w:rsidRDefault="007D6E4B" w:rsidP="007D6E4B">
                  <w:pPr>
                    <w:spacing w:line="240" w:lineRule="auto"/>
                    <w:jc w:val="both"/>
                    <w:rPr>
                      <w:rFonts w:ascii="Arial" w:hAnsi="Arial" w:cs="Arial"/>
                    </w:rPr>
                  </w:pPr>
                  <w:r w:rsidRPr="007D6E4B">
                    <w:rPr>
                      <w:rFonts w:ascii="Arial" w:hAnsi="Arial" w:cs="Arial"/>
                    </w:rPr>
                    <w:t>In a start-up situation, where money may be tight, it is tempting to avoid spending money on a lawyer, accountant or insurance broker or agent. Often the thinking is to delay spending money on these professionals until the business is turning a decent profit. While this sort of cost saving is tempting, it is also a mistake. Proper professional advice is an investment in the future of any business venture.</w:t>
                  </w:r>
                </w:p>
                <w:p w:rsidR="007D6E4B" w:rsidRPr="007D6E4B" w:rsidRDefault="007D6E4B" w:rsidP="007D6E4B">
                  <w:pPr>
                    <w:spacing w:line="240" w:lineRule="auto"/>
                    <w:jc w:val="both"/>
                    <w:rPr>
                      <w:rFonts w:ascii="Arial" w:hAnsi="Arial" w:cs="Arial"/>
                    </w:rPr>
                  </w:pPr>
                  <w:r w:rsidRPr="007D6E4B">
                    <w:rPr>
                      <w:rFonts w:ascii="Arial" w:hAnsi="Arial" w:cs="Arial"/>
                    </w:rPr>
                    <w:t>Having all three professional advisors in place at the beginning of your business venture has advantages. First, it means that each is familiar with your business right from the start and can help guide it from the beginning. Second, they have an opportunity to work as a team. Often suggestions by one professional will impact what another has to do.</w:t>
                  </w:r>
                </w:p>
                <w:p w:rsidR="007D6E4B" w:rsidRPr="007D6E4B" w:rsidRDefault="007D6E4B" w:rsidP="007D6E4B">
                  <w:pPr>
                    <w:spacing w:line="240" w:lineRule="auto"/>
                    <w:jc w:val="both"/>
                    <w:rPr>
                      <w:rFonts w:ascii="Arial" w:hAnsi="Arial" w:cs="Arial"/>
                    </w:rPr>
                  </w:pPr>
                  <w:r w:rsidRPr="007D6E4B">
                    <w:rPr>
                      <w:rFonts w:ascii="Arial" w:hAnsi="Arial" w:cs="Arial"/>
                    </w:rPr>
                    <w:t>But while the costs of hiring professionals may be of concern, there are ways to reduce those costs. First, talk to them up-front and find out what they charge for their services. Second, see if you can get a "flat fee" quote (as opposed to being billed based on time taken). Third, make sure the professional has relevant experience. This can be very important with respect to law, where lawyers tend to focus on only one or two areas of practice. Dealing with a lawyer who practices in corporate and commercial law will be a lot easier than one who does not (and may have to research issues that a specialist would know about – research you may end up having to pay for).</w:t>
                  </w:r>
                </w:p>
                <w:p w:rsidR="007D6E4B" w:rsidRPr="007D6E4B" w:rsidRDefault="007D6E4B" w:rsidP="007D6E4B">
                  <w:pPr>
                    <w:spacing w:line="240" w:lineRule="auto"/>
                    <w:jc w:val="both"/>
                    <w:rPr>
                      <w:rFonts w:ascii="Arial" w:hAnsi="Arial" w:cs="Arial"/>
                    </w:rPr>
                  </w:pPr>
                  <w:r w:rsidRPr="007D6E4B">
                    <w:rPr>
                      <w:rFonts w:ascii="Arial" w:hAnsi="Arial" w:cs="Arial"/>
                    </w:rPr>
                    <w:t>Finally – self-educate! You do not have to be an expert, but doing some basic research before you talk to professionals is important. For example, before seeking legal advice about incorporation, look into the basics about setting up a company including some of the common questions to be addressed and what the alternatives are. That will help focus your questions and provide clearer instructions, making the lawyer’s job easier and quicker. Certain websites can provide inexpensive education tools that can save you time later when you are dealing with your lawyer.</w:t>
                  </w:r>
                </w:p>
                <w:p w:rsidR="00D95314" w:rsidRPr="007D6E4B" w:rsidRDefault="00D95314" w:rsidP="007D6E4B">
                  <w:pPr>
                    <w:tabs>
                      <w:tab w:val="left" w:pos="5310"/>
                    </w:tabs>
                    <w:spacing w:before="240" w:line="240" w:lineRule="auto"/>
                    <w:ind w:left="90" w:right="98"/>
                    <w:jc w:val="both"/>
                    <w:rPr>
                      <w:rFonts w:ascii="Arial" w:hAnsi="Arial" w:cs="Arial"/>
                      <w:b/>
                      <w:color w:val="FFFFFF"/>
                      <w:sz w:val="24"/>
                      <w:szCs w:val="23"/>
                    </w:rPr>
                  </w:pPr>
                </w:p>
              </w:txbxContent>
            </v:textbox>
          </v:shape>
        </w:pict>
      </w:r>
      <w:r>
        <w:rPr>
          <w:noProof/>
        </w:rPr>
        <w:pict>
          <v:shape id="_x0000_s1543" type="#_x0000_t202" style="position:absolute;margin-left:221.5pt;margin-top:28.6pt;width:317.95pt;height:667.85pt;z-index:-118" fillcolor="#823b0b" stroked="f">
            <v:textbox style="mso-next-textbox:#_x0000_s1543">
              <w:txbxContent>
                <w:p w:rsidR="00D95314" w:rsidRDefault="00D95314"/>
              </w:txbxContent>
            </v:textbox>
          </v:shape>
        </w:pict>
      </w:r>
      <w:r w:rsidR="00DE0E9A">
        <w:br w:type="page"/>
      </w:r>
      <w:r w:rsidR="002E057F">
        <w:rPr>
          <w:noProof/>
        </w:rPr>
        <w:lastRenderedPageBreak/>
        <w:pict>
          <v:shape id="_x0000_s1754" type="#_x0000_t202" style="position:absolute;margin-left:-71.3pt;margin-top:-19.65pt;width:610.7pt;height:111.5pt;z-index:75" fillcolor="#002060" stroked="f">
            <v:textbox style="mso-next-textbox:#_x0000_s1754">
              <w:txbxContent>
                <w:p w:rsidR="00D95314" w:rsidRPr="00CA2CCE" w:rsidRDefault="00144C7F" w:rsidP="00771618">
                  <w:pPr>
                    <w:spacing w:after="0" w:line="240" w:lineRule="auto"/>
                    <w:ind w:right="107"/>
                    <w:jc w:val="center"/>
                    <w:rPr>
                      <w:rFonts w:ascii="Impact" w:hAnsi="Impact"/>
                      <w:color w:val="FFFFFF"/>
                      <w:sz w:val="80"/>
                      <w:szCs w:val="80"/>
                    </w:rPr>
                  </w:pPr>
                  <w:r w:rsidRPr="00CA2CCE">
                    <w:rPr>
                      <w:rFonts w:ascii="Impact" w:eastAsia="Times New Roman" w:hAnsi="Impact"/>
                      <w:color w:val="FFFFFF"/>
                      <w:kern w:val="36"/>
                      <w:sz w:val="80"/>
                      <w:szCs w:val="80"/>
                    </w:rPr>
                    <w:t xml:space="preserve">WHAT YOU SHOULD KNOW ABOUT </w:t>
                  </w:r>
                  <w:r w:rsidRPr="00CA2CCE">
                    <w:rPr>
                      <w:rFonts w:ascii="Impact" w:eastAsia="Times New Roman" w:hAnsi="Impact"/>
                      <w:color w:val="FFD966"/>
                      <w:kern w:val="36"/>
                      <w:sz w:val="80"/>
                      <w:szCs w:val="80"/>
                    </w:rPr>
                    <w:t>MANAGING A SMALL BUSINESS?</w:t>
                  </w:r>
                </w:p>
              </w:txbxContent>
            </v:textbox>
          </v:shape>
        </w:pict>
      </w:r>
    </w:p>
    <w:p w:rsidR="0031283E" w:rsidRDefault="0031283E"/>
    <w:p w:rsidR="00DE0E9A" w:rsidRDefault="00DE0E9A"/>
    <w:p w:rsidR="00DE0E9A" w:rsidRDefault="00765A18">
      <w:r>
        <w:rPr>
          <w:noProof/>
        </w:rPr>
        <w:pict>
          <v:shape id="_x0000_s5171" type="#_x0000_t202" style="position:absolute;margin-left:-42.9pt;margin-top:25.55pt;width:556.85pt;height:407.65pt;z-index:187" fillcolor="#c5e0b3" strokecolor="#903" strokeweight="2pt">
            <v:textbox>
              <w:txbxContent>
                <w:p w:rsidR="0017483D" w:rsidRPr="0017483D" w:rsidRDefault="0017483D" w:rsidP="0017483D">
                  <w:pPr>
                    <w:spacing w:after="0" w:line="240" w:lineRule="auto"/>
                    <w:jc w:val="both"/>
                    <w:rPr>
                      <w:rFonts w:ascii="Arial" w:hAnsi="Arial" w:cs="Arial"/>
                      <w:sz w:val="18"/>
                    </w:rPr>
                  </w:pPr>
                  <w:r w:rsidRPr="0017483D">
                    <w:rPr>
                      <w:rFonts w:ascii="Arial" w:hAnsi="Arial" w:cs="Arial"/>
                      <w:sz w:val="18"/>
                    </w:rPr>
                    <w:t>Anyone who engages in small business knows that it is a challenging task. Each business has its own specific and unique problems that need to be addressed distinctively. These problems may pop up when you least expected it and you need to be ready when it happen.</w:t>
                  </w:r>
                </w:p>
                <w:p w:rsidR="0017483D" w:rsidRPr="0017483D" w:rsidRDefault="0017483D" w:rsidP="0017483D">
                  <w:pPr>
                    <w:spacing w:after="0" w:line="240" w:lineRule="auto"/>
                    <w:jc w:val="both"/>
                    <w:rPr>
                      <w:rFonts w:ascii="Arial" w:hAnsi="Arial" w:cs="Arial"/>
                      <w:sz w:val="18"/>
                    </w:rPr>
                  </w:pPr>
                </w:p>
                <w:p w:rsidR="0017483D" w:rsidRPr="0017483D" w:rsidRDefault="0017483D" w:rsidP="0017483D">
                  <w:pPr>
                    <w:spacing w:after="0" w:line="240" w:lineRule="auto"/>
                    <w:jc w:val="both"/>
                    <w:rPr>
                      <w:rFonts w:ascii="Arial" w:hAnsi="Arial" w:cs="Arial"/>
                      <w:sz w:val="18"/>
                    </w:rPr>
                  </w:pPr>
                  <w:r w:rsidRPr="0017483D">
                    <w:rPr>
                      <w:rFonts w:ascii="Arial" w:hAnsi="Arial" w:cs="Arial"/>
                      <w:sz w:val="18"/>
                    </w:rPr>
                    <w:t>Ideas for Managing a Small Business</w:t>
                  </w:r>
                </w:p>
                <w:p w:rsidR="0017483D" w:rsidRPr="0017483D" w:rsidRDefault="0017483D" w:rsidP="0017483D">
                  <w:pPr>
                    <w:spacing w:after="0" w:line="240" w:lineRule="auto"/>
                    <w:jc w:val="both"/>
                    <w:rPr>
                      <w:rFonts w:ascii="Arial" w:hAnsi="Arial" w:cs="Arial"/>
                      <w:sz w:val="18"/>
                    </w:rPr>
                  </w:pPr>
                </w:p>
                <w:p w:rsidR="0017483D" w:rsidRPr="0017483D" w:rsidRDefault="0017483D" w:rsidP="0017483D">
                  <w:pPr>
                    <w:spacing w:after="0" w:line="240" w:lineRule="auto"/>
                    <w:jc w:val="both"/>
                    <w:rPr>
                      <w:rFonts w:ascii="Arial" w:hAnsi="Arial" w:cs="Arial"/>
                      <w:sz w:val="18"/>
                    </w:rPr>
                  </w:pPr>
                  <w:r w:rsidRPr="0017483D">
                    <w:rPr>
                      <w:rFonts w:ascii="Arial" w:hAnsi="Arial" w:cs="Arial"/>
                      <w:sz w:val="18"/>
                    </w:rPr>
                    <w:t>If you possess and operate a small business, then here are several tips that you might find to be useful. These ideas can assist you in lots of ways:</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Before starting a business, talk to your bank about financing options and how it can help you. It is necessary so that you can know the different choices that are being offered by your bank when it comes to financing. When you run out of cash they should be the first choice for you to turn to.</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You need to have a business plan that maps out the issues that you want to achieve for your company. It should be an authentic plan that is crafted with the help and aid of experts who knows what they are carrying out. Once you've got a business plan, make sure that you're going to have it applied.</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Find other businesses in your area and establish a rapport with them. That is one of the simplest ways that you can get your business promoted. Their reach would have an amazing effect on the way you do your business.</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 xml:space="preserve">When it comes to managing your inventory, it is important to check it </w:t>
                  </w:r>
                  <w:proofErr w:type="spellStart"/>
                  <w:r w:rsidRPr="0017483D">
                    <w:rPr>
                      <w:rFonts w:ascii="Arial" w:hAnsi="Arial" w:cs="Arial"/>
                      <w:sz w:val="18"/>
                    </w:rPr>
                    <w:t>everyday</w:t>
                  </w:r>
                  <w:proofErr w:type="spellEnd"/>
                  <w:r w:rsidRPr="0017483D">
                    <w:rPr>
                      <w:rFonts w:ascii="Arial" w:hAnsi="Arial" w:cs="Arial"/>
                      <w:sz w:val="18"/>
                    </w:rPr>
                    <w:t>. This is actually the weak spot of many businesses. They fail in the proper management of stock which can be expensive in the long run.</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Give your employees the respect they deserve and follow labor laws in your location. By making sure that you can be as productive as you can with your time, you'll be saving a lot of money. Being arranged is one of the marks of a great company.</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It goes without saying that you need to monitor firsthand on what's happening with your business. By being aware what is the latest thing and the latest trend that is happening on your market, you can do that. You can maintain your business relevant when you do so.</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It is also important to screen your employees as well, make sure that they are certified and well qualified. Whenever you do that, you've got some peace of mind that what they would be doing is the right thing for your company. You can also be sure that they've got the skills that you need.</w:t>
                  </w:r>
                </w:p>
                <w:p w:rsidR="0017483D" w:rsidRPr="0017483D" w:rsidRDefault="0017483D" w:rsidP="0017483D">
                  <w:pPr>
                    <w:spacing w:after="0" w:line="240" w:lineRule="auto"/>
                    <w:jc w:val="both"/>
                    <w:rPr>
                      <w:rFonts w:ascii="Arial" w:hAnsi="Arial" w:cs="Arial"/>
                      <w:sz w:val="18"/>
                    </w:rPr>
                  </w:pPr>
                </w:p>
                <w:p w:rsidR="0017483D" w:rsidRDefault="0017483D" w:rsidP="0017483D">
                  <w:pPr>
                    <w:spacing w:after="0" w:line="240" w:lineRule="auto"/>
                    <w:jc w:val="both"/>
                    <w:rPr>
                      <w:rFonts w:ascii="Arial" w:hAnsi="Arial" w:cs="Arial"/>
                      <w:sz w:val="18"/>
                    </w:rPr>
                  </w:pPr>
                  <w:r w:rsidRPr="0017483D">
                    <w:rPr>
                      <w:rFonts w:ascii="Arial" w:hAnsi="Arial" w:cs="Arial"/>
                      <w:sz w:val="18"/>
                    </w:rPr>
                    <w:t xml:space="preserve">When building your portfolio, </w:t>
                  </w:r>
                  <w:proofErr w:type="spellStart"/>
                  <w:proofErr w:type="gramStart"/>
                  <w:r w:rsidRPr="0017483D">
                    <w:rPr>
                      <w:rFonts w:ascii="Arial" w:hAnsi="Arial" w:cs="Arial"/>
                      <w:sz w:val="18"/>
                    </w:rPr>
                    <w:t>its</w:t>
                  </w:r>
                  <w:proofErr w:type="spellEnd"/>
                  <w:proofErr w:type="gramEnd"/>
                  <w:r w:rsidRPr="0017483D">
                    <w:rPr>
                      <w:rFonts w:ascii="Arial" w:hAnsi="Arial" w:cs="Arial"/>
                      <w:sz w:val="18"/>
                    </w:rPr>
                    <w:t xml:space="preserve"> a good idea to list your former and existing customers. There's nothing that would boost a customer's confidence in your business more than hearing others that they are satisfied with your service.</w:t>
                  </w:r>
                </w:p>
                <w:p w:rsidR="0017483D" w:rsidRPr="0017483D" w:rsidRDefault="0017483D" w:rsidP="0017483D">
                  <w:pPr>
                    <w:spacing w:after="0" w:line="240" w:lineRule="auto"/>
                    <w:jc w:val="both"/>
                    <w:rPr>
                      <w:rFonts w:ascii="Arial" w:hAnsi="Arial" w:cs="Arial"/>
                      <w:sz w:val="18"/>
                    </w:rPr>
                  </w:pPr>
                </w:p>
                <w:p w:rsidR="0017483D" w:rsidRPr="0017483D" w:rsidRDefault="0017483D" w:rsidP="0017483D">
                  <w:pPr>
                    <w:spacing w:after="0" w:line="240" w:lineRule="auto"/>
                    <w:jc w:val="both"/>
                    <w:rPr>
                      <w:rFonts w:ascii="Arial" w:hAnsi="Arial" w:cs="Arial"/>
                      <w:sz w:val="18"/>
                    </w:rPr>
                  </w:pPr>
                  <w:r w:rsidRPr="0017483D">
                    <w:rPr>
                      <w:rFonts w:ascii="Arial" w:hAnsi="Arial" w:cs="Arial"/>
                      <w:sz w:val="18"/>
                    </w:rPr>
                    <w:t>These are just a few of the ideas that you could use when you're operating a small business. From what you can see here, most of these suggestions could be very useful for you and they might assist in the success of your company.</w:t>
                  </w:r>
                </w:p>
                <w:p w:rsidR="0017483D" w:rsidRPr="0017483D" w:rsidRDefault="0017483D" w:rsidP="0017483D">
                  <w:pPr>
                    <w:spacing w:after="0" w:line="240" w:lineRule="auto"/>
                    <w:jc w:val="both"/>
                    <w:rPr>
                      <w:rFonts w:ascii="Arial" w:hAnsi="Arial" w:cs="Arial"/>
                      <w:sz w:val="18"/>
                    </w:rPr>
                  </w:pPr>
                </w:p>
                <w:p w:rsidR="0017483D" w:rsidRPr="0017483D" w:rsidRDefault="0017483D" w:rsidP="0017483D">
                  <w:pPr>
                    <w:spacing w:after="0" w:line="240" w:lineRule="auto"/>
                    <w:jc w:val="both"/>
                    <w:rPr>
                      <w:rFonts w:ascii="Arial" w:hAnsi="Arial" w:cs="Arial"/>
                      <w:sz w:val="18"/>
                    </w:rPr>
                  </w:pPr>
                </w:p>
                <w:p w:rsidR="0017483D" w:rsidRPr="0017483D" w:rsidRDefault="0017483D" w:rsidP="0017483D">
                  <w:pPr>
                    <w:spacing w:after="0" w:line="240" w:lineRule="auto"/>
                    <w:jc w:val="both"/>
                    <w:rPr>
                      <w:rFonts w:ascii="Arial" w:hAnsi="Arial" w:cs="Arial"/>
                      <w:sz w:val="18"/>
                    </w:rPr>
                  </w:pPr>
                </w:p>
              </w:txbxContent>
            </v:textbox>
          </v:shape>
        </w:pict>
      </w:r>
      <w:r w:rsidR="0017483D">
        <w:rPr>
          <w:noProof/>
        </w:rPr>
        <w:pict>
          <v:shape id="_x0000_s5170" type="#_x0000_t75" alt="" style="position:absolute;margin-left:-47.1pt;margin-top:442.9pt;width:564.85pt;height:172.7pt;z-index:186;mso-position-horizontal-relative:text;mso-position-vertical-relative:text;mso-width-relative:page;mso-height-relative:page">
            <v:imagedata r:id="rId56" r:href="rId57"/>
          </v:shape>
        </w:pict>
      </w:r>
      <w:r w:rsidR="00DE0E9A">
        <w:br w:type="page"/>
      </w:r>
    </w:p>
    <w:p w:rsidR="00DE0E9A" w:rsidRDefault="00E5379E">
      <w:r>
        <w:rPr>
          <w:noProof/>
        </w:rPr>
        <w:pict>
          <v:shape id="Picture 122" o:spid="_x0000_s2058" type="#_x0000_t75" style="position:absolute;margin-left:-60.65pt;margin-top:-56.85pt;width:583.6pt;height:758.65pt;z-index:-186;visibility:visible">
            <v:imagedata r:id="rId58" o:title=""/>
          </v:shape>
        </w:pict>
      </w:r>
    </w:p>
    <w:p w:rsidR="0093000A" w:rsidRDefault="0093000A"/>
    <w:sectPr w:rsidR="0093000A" w:rsidSect="00490207">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Impact">
    <w:panose1 w:val="020B0806030902050204"/>
    <w:charset w:val="00"/>
    <w:family w:val="swiss"/>
    <w:pitch w:val="variable"/>
    <w:sig w:usb0="00000287" w:usb1="00000000" w:usb2="00000000" w:usb3="00000000" w:csb0="0000009F" w:csb1="00000000"/>
  </w:font>
  <w:font w:name="OCR A Std">
    <w:panose1 w:val="00000000000000000000"/>
    <w:charset w:val="00"/>
    <w:family w:val="modern"/>
    <w:notTrueType/>
    <w:pitch w:val="fixed"/>
    <w:sig w:usb0="800000AF" w:usb1="5000224A" w:usb2="00000000" w:usb3="00000000" w:csb0="00000001" w:csb1="00000000"/>
  </w:font>
  <w:font w:name="BigNoodleTitling">
    <w:panose1 w:val="02000708030402040100"/>
    <w:charset w:val="00"/>
    <w:family w:val="auto"/>
    <w:pitch w:val="variable"/>
    <w:sig w:usb0="A0000027" w:usb1="00000000" w:usb2="00000000" w:usb3="00000000" w:csb0="00000111"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hybridMultilevel"/>
    <w:tmpl w:val="00000000"/>
  </w:abstractNum>
  <w:abstractNum w:abstractNumId="3">
    <w:nsid w:val="004C113A"/>
    <w:multiLevelType w:val="hybridMultilevel"/>
    <w:tmpl w:val="235ABE5C"/>
    <w:lvl w:ilvl="0" w:tplc="FFFFFFFF">
      <w:start w:val="1"/>
      <w:numFmt w:val="bullet"/>
      <w:lvlText w:val=""/>
      <w:lvlJc w:val="left"/>
      <w:pPr>
        <w:ind w:left="840" w:hanging="360"/>
      </w:pPr>
      <w:rPr>
        <w:rFonts w:ascii="Symbol" w:hAnsi="Symbol" w:hint="default"/>
      </w:rPr>
    </w:lvl>
    <w:lvl w:ilvl="1" w:tplc="FFFFFFFF" w:tentative="1">
      <w:start w:val="1"/>
      <w:numFmt w:val="bullet"/>
      <w:lvlText w:val="o"/>
      <w:lvlJc w:val="left"/>
      <w:pPr>
        <w:ind w:left="1560" w:hanging="360"/>
      </w:pPr>
      <w:rPr>
        <w:rFonts w:ascii="Courier New" w:hAnsi="Courier New" w:cs="Courier New" w:hint="default"/>
      </w:rPr>
    </w:lvl>
    <w:lvl w:ilvl="2" w:tplc="FFFFFFFF" w:tentative="1">
      <w:start w:val="1"/>
      <w:numFmt w:val="bullet"/>
      <w:lvlText w:val=""/>
      <w:lvlJc w:val="left"/>
      <w:pPr>
        <w:ind w:left="2280" w:hanging="360"/>
      </w:pPr>
      <w:rPr>
        <w:rFonts w:ascii="Wingdings" w:hAnsi="Wingdings" w:hint="default"/>
      </w:rPr>
    </w:lvl>
    <w:lvl w:ilvl="3" w:tplc="FFFFFFFF" w:tentative="1">
      <w:start w:val="1"/>
      <w:numFmt w:val="bullet"/>
      <w:lvlText w:val=""/>
      <w:lvlJc w:val="left"/>
      <w:pPr>
        <w:ind w:left="3000" w:hanging="360"/>
      </w:pPr>
      <w:rPr>
        <w:rFonts w:ascii="Symbol" w:hAnsi="Symbol" w:hint="default"/>
      </w:rPr>
    </w:lvl>
    <w:lvl w:ilvl="4" w:tplc="FFFFFFFF" w:tentative="1">
      <w:start w:val="1"/>
      <w:numFmt w:val="bullet"/>
      <w:lvlText w:val="o"/>
      <w:lvlJc w:val="left"/>
      <w:pPr>
        <w:ind w:left="3720" w:hanging="360"/>
      </w:pPr>
      <w:rPr>
        <w:rFonts w:ascii="Courier New" w:hAnsi="Courier New" w:cs="Courier New" w:hint="default"/>
      </w:rPr>
    </w:lvl>
    <w:lvl w:ilvl="5" w:tplc="FFFFFFFF" w:tentative="1">
      <w:start w:val="1"/>
      <w:numFmt w:val="bullet"/>
      <w:lvlText w:val=""/>
      <w:lvlJc w:val="left"/>
      <w:pPr>
        <w:ind w:left="4440" w:hanging="360"/>
      </w:pPr>
      <w:rPr>
        <w:rFonts w:ascii="Wingdings" w:hAnsi="Wingdings" w:hint="default"/>
      </w:rPr>
    </w:lvl>
    <w:lvl w:ilvl="6" w:tplc="FFFFFFFF" w:tentative="1">
      <w:start w:val="1"/>
      <w:numFmt w:val="bullet"/>
      <w:lvlText w:val=""/>
      <w:lvlJc w:val="left"/>
      <w:pPr>
        <w:ind w:left="5160" w:hanging="360"/>
      </w:pPr>
      <w:rPr>
        <w:rFonts w:ascii="Symbol" w:hAnsi="Symbol" w:hint="default"/>
      </w:rPr>
    </w:lvl>
    <w:lvl w:ilvl="7" w:tplc="FFFFFFFF" w:tentative="1">
      <w:start w:val="1"/>
      <w:numFmt w:val="bullet"/>
      <w:lvlText w:val="o"/>
      <w:lvlJc w:val="left"/>
      <w:pPr>
        <w:ind w:left="5880" w:hanging="360"/>
      </w:pPr>
      <w:rPr>
        <w:rFonts w:ascii="Courier New" w:hAnsi="Courier New" w:cs="Courier New" w:hint="default"/>
      </w:rPr>
    </w:lvl>
    <w:lvl w:ilvl="8" w:tplc="FFFFFFFF" w:tentative="1">
      <w:start w:val="1"/>
      <w:numFmt w:val="bullet"/>
      <w:lvlText w:val=""/>
      <w:lvlJc w:val="left"/>
      <w:pPr>
        <w:ind w:left="6600" w:hanging="360"/>
      </w:pPr>
      <w:rPr>
        <w:rFonts w:ascii="Wingdings" w:hAnsi="Wingdings" w:hint="default"/>
      </w:rPr>
    </w:lvl>
  </w:abstractNum>
  <w:abstractNum w:abstractNumId="4">
    <w:nsid w:val="029E1727"/>
    <w:multiLevelType w:val="hybridMultilevel"/>
    <w:tmpl w:val="EBBE6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0B38B0"/>
    <w:multiLevelType w:val="hybridMultilevel"/>
    <w:tmpl w:val="E8C2E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E72154"/>
    <w:multiLevelType w:val="hybridMultilevel"/>
    <w:tmpl w:val="46D8306E"/>
    <w:lvl w:ilvl="0" w:tplc="33967AC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2954DF"/>
    <w:multiLevelType w:val="hybridMultilevel"/>
    <w:tmpl w:val="8716F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EC0634"/>
    <w:multiLevelType w:val="hybridMultilevel"/>
    <w:tmpl w:val="4A90E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B45C72"/>
    <w:multiLevelType w:val="multilevel"/>
    <w:tmpl w:val="7E9EE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C01308"/>
    <w:multiLevelType w:val="hybridMultilevel"/>
    <w:tmpl w:val="777C3B40"/>
    <w:lvl w:ilvl="0" w:tplc="A106D814">
      <w:numFmt w:val="bullet"/>
      <w:lvlText w:val="•"/>
      <w:lvlJc w:val="left"/>
      <w:pPr>
        <w:ind w:left="1195" w:hanging="435"/>
      </w:pPr>
      <w:rPr>
        <w:rFonts w:ascii="Arial" w:eastAsia="Calibri" w:hAnsi="Arial" w:cs="Arial" w:hint="default"/>
        <w:sz w:val="20"/>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1">
    <w:nsid w:val="16724985"/>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205D5225"/>
    <w:multiLevelType w:val="hybridMultilevel"/>
    <w:tmpl w:val="13005044"/>
    <w:lvl w:ilvl="0" w:tplc="FFFFFFFF">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
    <w:nsid w:val="21AA238F"/>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24812425"/>
    <w:multiLevelType w:val="hybridMultilevel"/>
    <w:tmpl w:val="985451BE"/>
    <w:lvl w:ilvl="0" w:tplc="A106D814">
      <w:numFmt w:val="bullet"/>
      <w:lvlText w:val="•"/>
      <w:lvlJc w:val="left"/>
      <w:pPr>
        <w:ind w:left="795" w:hanging="435"/>
      </w:pPr>
      <w:rPr>
        <w:rFonts w:ascii="Arial" w:eastAsia="Calibri"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F55928"/>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2D1A0601"/>
    <w:multiLevelType w:val="hybridMultilevel"/>
    <w:tmpl w:val="258CD44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2ED90893"/>
    <w:multiLevelType w:val="hybridMultilevel"/>
    <w:tmpl w:val="2ED64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F308A1"/>
    <w:multiLevelType w:val="hybridMultilevel"/>
    <w:tmpl w:val="59ACA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CD101A"/>
    <w:multiLevelType w:val="hybridMultilevel"/>
    <w:tmpl w:val="F74A5694"/>
    <w:lvl w:ilvl="0" w:tplc="A106D814">
      <w:numFmt w:val="bullet"/>
      <w:lvlText w:val="•"/>
      <w:lvlJc w:val="left"/>
      <w:pPr>
        <w:ind w:left="795" w:hanging="435"/>
      </w:pPr>
      <w:rPr>
        <w:rFonts w:ascii="Arial" w:eastAsia="Calibri"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99C53D1"/>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nsid w:val="3A8964A4"/>
    <w:multiLevelType w:val="hybridMultilevel"/>
    <w:tmpl w:val="47421E1C"/>
    <w:lvl w:ilvl="0" w:tplc="A106D814">
      <w:numFmt w:val="bullet"/>
      <w:lvlText w:val="•"/>
      <w:lvlJc w:val="left"/>
      <w:pPr>
        <w:ind w:left="1195" w:hanging="435"/>
      </w:pPr>
      <w:rPr>
        <w:rFonts w:ascii="Arial" w:eastAsia="Calibri" w:hAnsi="Arial" w:cs="Arial" w:hint="default"/>
        <w:sz w:val="20"/>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2">
    <w:nsid w:val="40745753"/>
    <w:multiLevelType w:val="hybridMultilevel"/>
    <w:tmpl w:val="963E61D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nsid w:val="407A39E4"/>
    <w:multiLevelType w:val="hybridMultilevel"/>
    <w:tmpl w:val="1952A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BC7CD0"/>
    <w:multiLevelType w:val="hybridMultilevel"/>
    <w:tmpl w:val="032CF50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nsid w:val="4E1A01AF"/>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nsid w:val="509B0341"/>
    <w:multiLevelType w:val="hybridMultilevel"/>
    <w:tmpl w:val="57B8C91A"/>
    <w:lvl w:ilvl="0" w:tplc="0F127B36">
      <w:numFmt w:val="bullet"/>
      <w:lvlText w:val="•"/>
      <w:lvlJc w:val="left"/>
      <w:pPr>
        <w:ind w:left="585" w:hanging="405"/>
      </w:pPr>
      <w:rPr>
        <w:rFonts w:ascii="Arial" w:eastAsia="Calibri"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7">
    <w:nsid w:val="54D5481E"/>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nsid w:val="54E23838"/>
    <w:multiLevelType w:val="hybridMultilevel"/>
    <w:tmpl w:val="150CE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9457010"/>
    <w:multiLevelType w:val="hybridMultilevel"/>
    <w:tmpl w:val="BD585524"/>
    <w:lvl w:ilvl="0" w:tplc="FFFFFFFF">
      <w:start w:val="1"/>
      <w:numFmt w:val="bullet"/>
      <w:lvlText w:val=""/>
      <w:lvlJc w:val="left"/>
      <w:pPr>
        <w:ind w:left="825" w:hanging="360"/>
      </w:pPr>
      <w:rPr>
        <w:rFonts w:ascii="Symbol" w:hAnsi="Symbol" w:hint="default"/>
      </w:rPr>
    </w:lvl>
    <w:lvl w:ilvl="1" w:tplc="FFFFFFFF" w:tentative="1">
      <w:start w:val="1"/>
      <w:numFmt w:val="bullet"/>
      <w:lvlText w:val="o"/>
      <w:lvlJc w:val="left"/>
      <w:pPr>
        <w:ind w:left="1545" w:hanging="360"/>
      </w:pPr>
      <w:rPr>
        <w:rFonts w:ascii="Courier New" w:hAnsi="Courier New" w:cs="Courier New" w:hint="default"/>
      </w:rPr>
    </w:lvl>
    <w:lvl w:ilvl="2" w:tplc="FFFFFFFF" w:tentative="1">
      <w:start w:val="1"/>
      <w:numFmt w:val="bullet"/>
      <w:lvlText w:val=""/>
      <w:lvlJc w:val="left"/>
      <w:pPr>
        <w:ind w:left="2265" w:hanging="360"/>
      </w:pPr>
      <w:rPr>
        <w:rFonts w:ascii="Wingdings" w:hAnsi="Wingdings" w:hint="default"/>
      </w:rPr>
    </w:lvl>
    <w:lvl w:ilvl="3" w:tplc="FFFFFFFF" w:tentative="1">
      <w:start w:val="1"/>
      <w:numFmt w:val="bullet"/>
      <w:lvlText w:val=""/>
      <w:lvlJc w:val="left"/>
      <w:pPr>
        <w:ind w:left="2985" w:hanging="360"/>
      </w:pPr>
      <w:rPr>
        <w:rFonts w:ascii="Symbol" w:hAnsi="Symbol" w:hint="default"/>
      </w:rPr>
    </w:lvl>
    <w:lvl w:ilvl="4" w:tplc="FFFFFFFF" w:tentative="1">
      <w:start w:val="1"/>
      <w:numFmt w:val="bullet"/>
      <w:lvlText w:val="o"/>
      <w:lvlJc w:val="left"/>
      <w:pPr>
        <w:ind w:left="3705" w:hanging="360"/>
      </w:pPr>
      <w:rPr>
        <w:rFonts w:ascii="Courier New" w:hAnsi="Courier New" w:cs="Courier New" w:hint="default"/>
      </w:rPr>
    </w:lvl>
    <w:lvl w:ilvl="5" w:tplc="FFFFFFFF" w:tentative="1">
      <w:start w:val="1"/>
      <w:numFmt w:val="bullet"/>
      <w:lvlText w:val=""/>
      <w:lvlJc w:val="left"/>
      <w:pPr>
        <w:ind w:left="4425" w:hanging="360"/>
      </w:pPr>
      <w:rPr>
        <w:rFonts w:ascii="Wingdings" w:hAnsi="Wingdings" w:hint="default"/>
      </w:rPr>
    </w:lvl>
    <w:lvl w:ilvl="6" w:tplc="FFFFFFFF" w:tentative="1">
      <w:start w:val="1"/>
      <w:numFmt w:val="bullet"/>
      <w:lvlText w:val=""/>
      <w:lvlJc w:val="left"/>
      <w:pPr>
        <w:ind w:left="5145" w:hanging="360"/>
      </w:pPr>
      <w:rPr>
        <w:rFonts w:ascii="Symbol" w:hAnsi="Symbol" w:hint="default"/>
      </w:rPr>
    </w:lvl>
    <w:lvl w:ilvl="7" w:tplc="FFFFFFFF" w:tentative="1">
      <w:start w:val="1"/>
      <w:numFmt w:val="bullet"/>
      <w:lvlText w:val="o"/>
      <w:lvlJc w:val="left"/>
      <w:pPr>
        <w:ind w:left="5865" w:hanging="360"/>
      </w:pPr>
      <w:rPr>
        <w:rFonts w:ascii="Courier New" w:hAnsi="Courier New" w:cs="Courier New" w:hint="default"/>
      </w:rPr>
    </w:lvl>
    <w:lvl w:ilvl="8" w:tplc="FFFFFFFF" w:tentative="1">
      <w:start w:val="1"/>
      <w:numFmt w:val="bullet"/>
      <w:lvlText w:val=""/>
      <w:lvlJc w:val="left"/>
      <w:pPr>
        <w:ind w:left="6585" w:hanging="360"/>
      </w:pPr>
      <w:rPr>
        <w:rFonts w:ascii="Wingdings" w:hAnsi="Wingdings" w:hint="default"/>
      </w:rPr>
    </w:lvl>
  </w:abstractNum>
  <w:abstractNum w:abstractNumId="30">
    <w:nsid w:val="5B1208FD"/>
    <w:multiLevelType w:val="hybridMultilevel"/>
    <w:tmpl w:val="E4228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642C5D"/>
    <w:multiLevelType w:val="hybridMultilevel"/>
    <w:tmpl w:val="2DD81D3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nsid w:val="5E7566C6"/>
    <w:multiLevelType w:val="hybridMultilevel"/>
    <w:tmpl w:val="F40AB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2645C02"/>
    <w:multiLevelType w:val="multilevel"/>
    <w:tmpl w:val="00000002"/>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nsid w:val="657517D0"/>
    <w:multiLevelType w:val="multilevel"/>
    <w:tmpl w:val="78828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98151D1"/>
    <w:multiLevelType w:val="hybridMultilevel"/>
    <w:tmpl w:val="162ACEC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6D970CFA"/>
    <w:multiLevelType w:val="hybridMultilevel"/>
    <w:tmpl w:val="1520A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AF044E"/>
    <w:multiLevelType w:val="hybridMultilevel"/>
    <w:tmpl w:val="95CE8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FDD2FD6"/>
    <w:multiLevelType w:val="hybridMultilevel"/>
    <w:tmpl w:val="B71641AA"/>
    <w:lvl w:ilvl="0" w:tplc="A106D814">
      <w:numFmt w:val="bullet"/>
      <w:lvlText w:val="•"/>
      <w:lvlJc w:val="left"/>
      <w:pPr>
        <w:ind w:left="975" w:hanging="435"/>
      </w:pPr>
      <w:rPr>
        <w:rFonts w:ascii="Arial" w:eastAsia="Calibri" w:hAnsi="Arial" w:cs="Arial" w:hint="default"/>
        <w:sz w:val="2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73CE7474"/>
    <w:multiLevelType w:val="hybridMultilevel"/>
    <w:tmpl w:val="1B02A3E0"/>
    <w:lvl w:ilvl="0" w:tplc="55CE125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6DF1515"/>
    <w:multiLevelType w:val="hybridMultilevel"/>
    <w:tmpl w:val="FF32B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79D0ACE"/>
    <w:multiLevelType w:val="hybridMultilevel"/>
    <w:tmpl w:val="4802EA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7F455F79"/>
    <w:multiLevelType w:val="hybridMultilevel"/>
    <w:tmpl w:val="03ECF3B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6"/>
  </w:num>
  <w:num w:numId="2">
    <w:abstractNumId w:val="39"/>
  </w:num>
  <w:num w:numId="3">
    <w:abstractNumId w:val="9"/>
  </w:num>
  <w:num w:numId="4">
    <w:abstractNumId w:val="40"/>
  </w:num>
  <w:num w:numId="5">
    <w:abstractNumId w:val="19"/>
  </w:num>
  <w:num w:numId="6">
    <w:abstractNumId w:val="14"/>
  </w:num>
  <w:num w:numId="7">
    <w:abstractNumId w:val="0"/>
  </w:num>
  <w:num w:numId="8">
    <w:abstractNumId w:val="1"/>
  </w:num>
  <w:num w:numId="9">
    <w:abstractNumId w:val="2"/>
  </w:num>
  <w:num w:numId="10">
    <w:abstractNumId w:val="10"/>
  </w:num>
  <w:num w:numId="11">
    <w:abstractNumId w:val="21"/>
  </w:num>
  <w:num w:numId="12">
    <w:abstractNumId w:val="38"/>
  </w:num>
  <w:num w:numId="13">
    <w:abstractNumId w:val="26"/>
  </w:num>
  <w:num w:numId="14">
    <w:abstractNumId w:val="37"/>
  </w:num>
  <w:num w:numId="15">
    <w:abstractNumId w:val="33"/>
  </w:num>
  <w:num w:numId="16">
    <w:abstractNumId w:val="20"/>
  </w:num>
  <w:num w:numId="17">
    <w:abstractNumId w:val="11"/>
  </w:num>
  <w:num w:numId="18">
    <w:abstractNumId w:val="27"/>
  </w:num>
  <w:num w:numId="19">
    <w:abstractNumId w:val="25"/>
  </w:num>
  <w:num w:numId="20">
    <w:abstractNumId w:val="13"/>
  </w:num>
  <w:num w:numId="21">
    <w:abstractNumId w:val="15"/>
  </w:num>
  <w:num w:numId="22">
    <w:abstractNumId w:val="34"/>
  </w:num>
  <w:num w:numId="23">
    <w:abstractNumId w:val="4"/>
  </w:num>
  <w:num w:numId="24">
    <w:abstractNumId w:val="41"/>
  </w:num>
  <w:num w:numId="25">
    <w:abstractNumId w:val="17"/>
  </w:num>
  <w:num w:numId="26">
    <w:abstractNumId w:val="5"/>
  </w:num>
  <w:num w:numId="27">
    <w:abstractNumId w:val="7"/>
  </w:num>
  <w:num w:numId="28">
    <w:abstractNumId w:val="32"/>
  </w:num>
  <w:num w:numId="29">
    <w:abstractNumId w:val="36"/>
  </w:num>
  <w:num w:numId="30">
    <w:abstractNumId w:val="28"/>
  </w:num>
  <w:num w:numId="31">
    <w:abstractNumId w:val="18"/>
  </w:num>
  <w:num w:numId="32">
    <w:abstractNumId w:val="30"/>
  </w:num>
  <w:num w:numId="33">
    <w:abstractNumId w:val="23"/>
  </w:num>
  <w:num w:numId="34">
    <w:abstractNumId w:val="8"/>
  </w:num>
  <w:num w:numId="35">
    <w:abstractNumId w:val="42"/>
  </w:num>
  <w:num w:numId="36">
    <w:abstractNumId w:val="35"/>
  </w:num>
  <w:num w:numId="37">
    <w:abstractNumId w:val="3"/>
  </w:num>
  <w:num w:numId="38">
    <w:abstractNumId w:val="29"/>
  </w:num>
  <w:num w:numId="39">
    <w:abstractNumId w:val="24"/>
  </w:num>
  <w:num w:numId="40">
    <w:abstractNumId w:val="22"/>
  </w:num>
  <w:num w:numId="41">
    <w:abstractNumId w:val="12"/>
  </w:num>
  <w:num w:numId="42">
    <w:abstractNumId w:val="16"/>
  </w:num>
  <w:num w:numId="43">
    <w:abstractNumId w:val="3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proofState w:spelling="clean" w:grammar="clean"/>
  <w:attachedTemplate r:id="rId1"/>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D531A"/>
    <w:rsid w:val="0000023C"/>
    <w:rsid w:val="00000254"/>
    <w:rsid w:val="000003A4"/>
    <w:rsid w:val="0000097C"/>
    <w:rsid w:val="000026EC"/>
    <w:rsid w:val="0000354E"/>
    <w:rsid w:val="000037B8"/>
    <w:rsid w:val="000042FB"/>
    <w:rsid w:val="0000432F"/>
    <w:rsid w:val="0000595F"/>
    <w:rsid w:val="00006B47"/>
    <w:rsid w:val="00006E20"/>
    <w:rsid w:val="000078E2"/>
    <w:rsid w:val="000108F0"/>
    <w:rsid w:val="00010D63"/>
    <w:rsid w:val="000117A5"/>
    <w:rsid w:val="00011C41"/>
    <w:rsid w:val="00011DEA"/>
    <w:rsid w:val="00012E03"/>
    <w:rsid w:val="00013588"/>
    <w:rsid w:val="00013AAD"/>
    <w:rsid w:val="00017EB0"/>
    <w:rsid w:val="00020033"/>
    <w:rsid w:val="00020A2A"/>
    <w:rsid w:val="00020D7B"/>
    <w:rsid w:val="00021D67"/>
    <w:rsid w:val="000223EA"/>
    <w:rsid w:val="00023BE6"/>
    <w:rsid w:val="00025851"/>
    <w:rsid w:val="00025BAD"/>
    <w:rsid w:val="00025F71"/>
    <w:rsid w:val="000279B5"/>
    <w:rsid w:val="00027A65"/>
    <w:rsid w:val="00027BFD"/>
    <w:rsid w:val="0003052D"/>
    <w:rsid w:val="00030CC0"/>
    <w:rsid w:val="0003164A"/>
    <w:rsid w:val="000318A7"/>
    <w:rsid w:val="0003286C"/>
    <w:rsid w:val="00032A71"/>
    <w:rsid w:val="00033E64"/>
    <w:rsid w:val="000343EA"/>
    <w:rsid w:val="00034589"/>
    <w:rsid w:val="00034F55"/>
    <w:rsid w:val="00035494"/>
    <w:rsid w:val="000357BE"/>
    <w:rsid w:val="0003738A"/>
    <w:rsid w:val="0003744F"/>
    <w:rsid w:val="00037A9A"/>
    <w:rsid w:val="00041043"/>
    <w:rsid w:val="000413E1"/>
    <w:rsid w:val="00041BA3"/>
    <w:rsid w:val="000438E3"/>
    <w:rsid w:val="000450FB"/>
    <w:rsid w:val="00046521"/>
    <w:rsid w:val="000475EC"/>
    <w:rsid w:val="00050940"/>
    <w:rsid w:val="00050DDB"/>
    <w:rsid w:val="00051686"/>
    <w:rsid w:val="000523B2"/>
    <w:rsid w:val="00053DDE"/>
    <w:rsid w:val="00055BB2"/>
    <w:rsid w:val="000568B3"/>
    <w:rsid w:val="00056F15"/>
    <w:rsid w:val="000600F9"/>
    <w:rsid w:val="00060568"/>
    <w:rsid w:val="000606C8"/>
    <w:rsid w:val="00060A4A"/>
    <w:rsid w:val="000624BE"/>
    <w:rsid w:val="00063EBE"/>
    <w:rsid w:val="00064390"/>
    <w:rsid w:val="00065404"/>
    <w:rsid w:val="00065FB1"/>
    <w:rsid w:val="0006620B"/>
    <w:rsid w:val="00066BA4"/>
    <w:rsid w:val="00067AD9"/>
    <w:rsid w:val="0007047C"/>
    <w:rsid w:val="0007049A"/>
    <w:rsid w:val="0007177E"/>
    <w:rsid w:val="0007181E"/>
    <w:rsid w:val="0007266E"/>
    <w:rsid w:val="00072BE3"/>
    <w:rsid w:val="00073E60"/>
    <w:rsid w:val="00074C06"/>
    <w:rsid w:val="00074E6A"/>
    <w:rsid w:val="00075CDE"/>
    <w:rsid w:val="00075EA7"/>
    <w:rsid w:val="00077FA2"/>
    <w:rsid w:val="00080D72"/>
    <w:rsid w:val="00081403"/>
    <w:rsid w:val="000822D3"/>
    <w:rsid w:val="00082749"/>
    <w:rsid w:val="00082A4B"/>
    <w:rsid w:val="000831DA"/>
    <w:rsid w:val="00083AD7"/>
    <w:rsid w:val="00083DAE"/>
    <w:rsid w:val="00084306"/>
    <w:rsid w:val="00084CAD"/>
    <w:rsid w:val="00085497"/>
    <w:rsid w:val="0008561F"/>
    <w:rsid w:val="00085BF1"/>
    <w:rsid w:val="00086A1D"/>
    <w:rsid w:val="00086EE6"/>
    <w:rsid w:val="00086FBC"/>
    <w:rsid w:val="00086FC5"/>
    <w:rsid w:val="00087048"/>
    <w:rsid w:val="00087A1D"/>
    <w:rsid w:val="00091F47"/>
    <w:rsid w:val="00092751"/>
    <w:rsid w:val="000932EB"/>
    <w:rsid w:val="000938B9"/>
    <w:rsid w:val="000939CE"/>
    <w:rsid w:val="000969E1"/>
    <w:rsid w:val="00097AE2"/>
    <w:rsid w:val="00097BB7"/>
    <w:rsid w:val="00097C8D"/>
    <w:rsid w:val="000A02AD"/>
    <w:rsid w:val="000A058F"/>
    <w:rsid w:val="000A09D1"/>
    <w:rsid w:val="000A1DC9"/>
    <w:rsid w:val="000A1E89"/>
    <w:rsid w:val="000A2645"/>
    <w:rsid w:val="000A385B"/>
    <w:rsid w:val="000A3903"/>
    <w:rsid w:val="000A3D3F"/>
    <w:rsid w:val="000A4708"/>
    <w:rsid w:val="000A58C6"/>
    <w:rsid w:val="000A5E8B"/>
    <w:rsid w:val="000A5F57"/>
    <w:rsid w:val="000A6070"/>
    <w:rsid w:val="000A6D6A"/>
    <w:rsid w:val="000A7A97"/>
    <w:rsid w:val="000A7EC8"/>
    <w:rsid w:val="000B002E"/>
    <w:rsid w:val="000B03E2"/>
    <w:rsid w:val="000B05CC"/>
    <w:rsid w:val="000B0625"/>
    <w:rsid w:val="000B0E5D"/>
    <w:rsid w:val="000B13FB"/>
    <w:rsid w:val="000B2C22"/>
    <w:rsid w:val="000B35A1"/>
    <w:rsid w:val="000B3B0F"/>
    <w:rsid w:val="000B3FA1"/>
    <w:rsid w:val="000B6031"/>
    <w:rsid w:val="000B7182"/>
    <w:rsid w:val="000B7B5E"/>
    <w:rsid w:val="000C079D"/>
    <w:rsid w:val="000C1707"/>
    <w:rsid w:val="000C1C0E"/>
    <w:rsid w:val="000C3072"/>
    <w:rsid w:val="000C4618"/>
    <w:rsid w:val="000C58E0"/>
    <w:rsid w:val="000C6199"/>
    <w:rsid w:val="000C73BB"/>
    <w:rsid w:val="000C750B"/>
    <w:rsid w:val="000C7C25"/>
    <w:rsid w:val="000D21F5"/>
    <w:rsid w:val="000D268A"/>
    <w:rsid w:val="000D27FB"/>
    <w:rsid w:val="000D347A"/>
    <w:rsid w:val="000D375D"/>
    <w:rsid w:val="000D4092"/>
    <w:rsid w:val="000D4322"/>
    <w:rsid w:val="000D50BA"/>
    <w:rsid w:val="000D531A"/>
    <w:rsid w:val="000D57C6"/>
    <w:rsid w:val="000D7806"/>
    <w:rsid w:val="000E0AB0"/>
    <w:rsid w:val="000E0C16"/>
    <w:rsid w:val="000E1955"/>
    <w:rsid w:val="000E2533"/>
    <w:rsid w:val="000E2BC8"/>
    <w:rsid w:val="000E43A2"/>
    <w:rsid w:val="000E535F"/>
    <w:rsid w:val="000E6333"/>
    <w:rsid w:val="000F340B"/>
    <w:rsid w:val="000F3898"/>
    <w:rsid w:val="000F3E39"/>
    <w:rsid w:val="000F3F6D"/>
    <w:rsid w:val="000F45AD"/>
    <w:rsid w:val="000F57BA"/>
    <w:rsid w:val="000F57C9"/>
    <w:rsid w:val="000F5896"/>
    <w:rsid w:val="000F623F"/>
    <w:rsid w:val="000F67C0"/>
    <w:rsid w:val="000F6BCD"/>
    <w:rsid w:val="00101340"/>
    <w:rsid w:val="00101722"/>
    <w:rsid w:val="001024C9"/>
    <w:rsid w:val="00102B88"/>
    <w:rsid w:val="00102DD1"/>
    <w:rsid w:val="001034C4"/>
    <w:rsid w:val="0010417C"/>
    <w:rsid w:val="00104B2F"/>
    <w:rsid w:val="00104C6E"/>
    <w:rsid w:val="00105DA2"/>
    <w:rsid w:val="001065DB"/>
    <w:rsid w:val="00107536"/>
    <w:rsid w:val="001103E5"/>
    <w:rsid w:val="00110862"/>
    <w:rsid w:val="0011170A"/>
    <w:rsid w:val="00111D22"/>
    <w:rsid w:val="00112F9B"/>
    <w:rsid w:val="001144EA"/>
    <w:rsid w:val="00115303"/>
    <w:rsid w:val="00115340"/>
    <w:rsid w:val="001156A4"/>
    <w:rsid w:val="00115D89"/>
    <w:rsid w:val="0011670A"/>
    <w:rsid w:val="00116A99"/>
    <w:rsid w:val="001200F9"/>
    <w:rsid w:val="001214CB"/>
    <w:rsid w:val="00121A39"/>
    <w:rsid w:val="00121D2C"/>
    <w:rsid w:val="001220B7"/>
    <w:rsid w:val="00122118"/>
    <w:rsid w:val="00126563"/>
    <w:rsid w:val="00126D30"/>
    <w:rsid w:val="00126E3A"/>
    <w:rsid w:val="001271F7"/>
    <w:rsid w:val="0012723D"/>
    <w:rsid w:val="00127336"/>
    <w:rsid w:val="00127518"/>
    <w:rsid w:val="001302C8"/>
    <w:rsid w:val="00130E34"/>
    <w:rsid w:val="00130EC4"/>
    <w:rsid w:val="00131E64"/>
    <w:rsid w:val="001324D2"/>
    <w:rsid w:val="00132A9A"/>
    <w:rsid w:val="0013364F"/>
    <w:rsid w:val="00135A88"/>
    <w:rsid w:val="0013667D"/>
    <w:rsid w:val="00136BE5"/>
    <w:rsid w:val="001372DB"/>
    <w:rsid w:val="0013738A"/>
    <w:rsid w:val="001373AE"/>
    <w:rsid w:val="001373EA"/>
    <w:rsid w:val="00137B65"/>
    <w:rsid w:val="00140B18"/>
    <w:rsid w:val="00140C11"/>
    <w:rsid w:val="00140C62"/>
    <w:rsid w:val="00141DB7"/>
    <w:rsid w:val="001429CA"/>
    <w:rsid w:val="0014417C"/>
    <w:rsid w:val="0014476D"/>
    <w:rsid w:val="00144C7F"/>
    <w:rsid w:val="001454F3"/>
    <w:rsid w:val="00145D45"/>
    <w:rsid w:val="00146265"/>
    <w:rsid w:val="0014729E"/>
    <w:rsid w:val="001473B5"/>
    <w:rsid w:val="00147B4D"/>
    <w:rsid w:val="001505D3"/>
    <w:rsid w:val="00150721"/>
    <w:rsid w:val="00150DB3"/>
    <w:rsid w:val="001510B3"/>
    <w:rsid w:val="00151E7E"/>
    <w:rsid w:val="00153041"/>
    <w:rsid w:val="0015413F"/>
    <w:rsid w:val="00154564"/>
    <w:rsid w:val="00156B07"/>
    <w:rsid w:val="0016149A"/>
    <w:rsid w:val="0016240F"/>
    <w:rsid w:val="00162989"/>
    <w:rsid w:val="00162D6A"/>
    <w:rsid w:val="00163F8E"/>
    <w:rsid w:val="00166D41"/>
    <w:rsid w:val="001670E2"/>
    <w:rsid w:val="0016776A"/>
    <w:rsid w:val="00170504"/>
    <w:rsid w:val="00172F9F"/>
    <w:rsid w:val="00173CC1"/>
    <w:rsid w:val="00174260"/>
    <w:rsid w:val="0017483D"/>
    <w:rsid w:val="00174ACE"/>
    <w:rsid w:val="00174B5E"/>
    <w:rsid w:val="00176105"/>
    <w:rsid w:val="00177583"/>
    <w:rsid w:val="00177839"/>
    <w:rsid w:val="00177EE3"/>
    <w:rsid w:val="00180108"/>
    <w:rsid w:val="001802D0"/>
    <w:rsid w:val="001802EA"/>
    <w:rsid w:val="001809B8"/>
    <w:rsid w:val="0018119C"/>
    <w:rsid w:val="00181427"/>
    <w:rsid w:val="00181D9D"/>
    <w:rsid w:val="001824E8"/>
    <w:rsid w:val="00182548"/>
    <w:rsid w:val="001828A2"/>
    <w:rsid w:val="00182AAE"/>
    <w:rsid w:val="0018407E"/>
    <w:rsid w:val="00184CAB"/>
    <w:rsid w:val="001852E9"/>
    <w:rsid w:val="001859BD"/>
    <w:rsid w:val="0019027D"/>
    <w:rsid w:val="0019060B"/>
    <w:rsid w:val="00191936"/>
    <w:rsid w:val="00191E1C"/>
    <w:rsid w:val="001920BA"/>
    <w:rsid w:val="0019285F"/>
    <w:rsid w:val="00192D00"/>
    <w:rsid w:val="00195755"/>
    <w:rsid w:val="00195A16"/>
    <w:rsid w:val="0019617E"/>
    <w:rsid w:val="001961A4"/>
    <w:rsid w:val="001964CD"/>
    <w:rsid w:val="001A2520"/>
    <w:rsid w:val="001A3BD0"/>
    <w:rsid w:val="001A412A"/>
    <w:rsid w:val="001A427E"/>
    <w:rsid w:val="001A53D8"/>
    <w:rsid w:val="001A5DE1"/>
    <w:rsid w:val="001A5DFA"/>
    <w:rsid w:val="001A688E"/>
    <w:rsid w:val="001A6F2E"/>
    <w:rsid w:val="001A72E2"/>
    <w:rsid w:val="001B1002"/>
    <w:rsid w:val="001B1C4C"/>
    <w:rsid w:val="001B206C"/>
    <w:rsid w:val="001B23D8"/>
    <w:rsid w:val="001B2550"/>
    <w:rsid w:val="001B2C37"/>
    <w:rsid w:val="001B3C22"/>
    <w:rsid w:val="001B57B0"/>
    <w:rsid w:val="001B6509"/>
    <w:rsid w:val="001B7094"/>
    <w:rsid w:val="001C1C6F"/>
    <w:rsid w:val="001C3C7C"/>
    <w:rsid w:val="001C439E"/>
    <w:rsid w:val="001C47C7"/>
    <w:rsid w:val="001C4D39"/>
    <w:rsid w:val="001C5160"/>
    <w:rsid w:val="001C5408"/>
    <w:rsid w:val="001C6381"/>
    <w:rsid w:val="001C6E7B"/>
    <w:rsid w:val="001C709A"/>
    <w:rsid w:val="001C727B"/>
    <w:rsid w:val="001D12CF"/>
    <w:rsid w:val="001D3E77"/>
    <w:rsid w:val="001D4670"/>
    <w:rsid w:val="001D4A19"/>
    <w:rsid w:val="001D5B9F"/>
    <w:rsid w:val="001D6656"/>
    <w:rsid w:val="001D72E2"/>
    <w:rsid w:val="001D774C"/>
    <w:rsid w:val="001D7BAF"/>
    <w:rsid w:val="001E00A8"/>
    <w:rsid w:val="001E0210"/>
    <w:rsid w:val="001E052F"/>
    <w:rsid w:val="001E1150"/>
    <w:rsid w:val="001E1B15"/>
    <w:rsid w:val="001E1C7B"/>
    <w:rsid w:val="001E1CE8"/>
    <w:rsid w:val="001E30AF"/>
    <w:rsid w:val="001E3216"/>
    <w:rsid w:val="001E3364"/>
    <w:rsid w:val="001E48BF"/>
    <w:rsid w:val="001E526C"/>
    <w:rsid w:val="001E5F4A"/>
    <w:rsid w:val="001E641A"/>
    <w:rsid w:val="001F0039"/>
    <w:rsid w:val="001F1FC9"/>
    <w:rsid w:val="001F22EE"/>
    <w:rsid w:val="001F2413"/>
    <w:rsid w:val="001F2C1A"/>
    <w:rsid w:val="001F36B9"/>
    <w:rsid w:val="001F496D"/>
    <w:rsid w:val="001F5894"/>
    <w:rsid w:val="001F732D"/>
    <w:rsid w:val="00202308"/>
    <w:rsid w:val="002026F8"/>
    <w:rsid w:val="0020465A"/>
    <w:rsid w:val="00204E5C"/>
    <w:rsid w:val="00205213"/>
    <w:rsid w:val="0020598C"/>
    <w:rsid w:val="0020605F"/>
    <w:rsid w:val="00206E20"/>
    <w:rsid w:val="0020732F"/>
    <w:rsid w:val="002078AF"/>
    <w:rsid w:val="00210AFC"/>
    <w:rsid w:val="0021199F"/>
    <w:rsid w:val="002123D4"/>
    <w:rsid w:val="00213A9A"/>
    <w:rsid w:val="00213D9F"/>
    <w:rsid w:val="0021596F"/>
    <w:rsid w:val="00215A4D"/>
    <w:rsid w:val="00215BE8"/>
    <w:rsid w:val="0021625E"/>
    <w:rsid w:val="00217723"/>
    <w:rsid w:val="0022061D"/>
    <w:rsid w:val="0022099E"/>
    <w:rsid w:val="00220A9E"/>
    <w:rsid w:val="002217B9"/>
    <w:rsid w:val="00222016"/>
    <w:rsid w:val="00222524"/>
    <w:rsid w:val="0022262E"/>
    <w:rsid w:val="00222722"/>
    <w:rsid w:val="00223F5C"/>
    <w:rsid w:val="00225841"/>
    <w:rsid w:val="0022681A"/>
    <w:rsid w:val="00226DBC"/>
    <w:rsid w:val="00226F09"/>
    <w:rsid w:val="00230167"/>
    <w:rsid w:val="00231009"/>
    <w:rsid w:val="00231785"/>
    <w:rsid w:val="00231AC3"/>
    <w:rsid w:val="00231E43"/>
    <w:rsid w:val="002322E9"/>
    <w:rsid w:val="00232A97"/>
    <w:rsid w:val="00232FF2"/>
    <w:rsid w:val="00233E9C"/>
    <w:rsid w:val="00233EC8"/>
    <w:rsid w:val="00234356"/>
    <w:rsid w:val="0023564A"/>
    <w:rsid w:val="00237578"/>
    <w:rsid w:val="002379A1"/>
    <w:rsid w:val="0024082D"/>
    <w:rsid w:val="0024278A"/>
    <w:rsid w:val="00242C2F"/>
    <w:rsid w:val="00243A0C"/>
    <w:rsid w:val="00243A44"/>
    <w:rsid w:val="00243B56"/>
    <w:rsid w:val="00243E87"/>
    <w:rsid w:val="002448E0"/>
    <w:rsid w:val="0024501A"/>
    <w:rsid w:val="00245593"/>
    <w:rsid w:val="00247BD5"/>
    <w:rsid w:val="00251437"/>
    <w:rsid w:val="00251782"/>
    <w:rsid w:val="00251EC9"/>
    <w:rsid w:val="00252886"/>
    <w:rsid w:val="00254902"/>
    <w:rsid w:val="0025511D"/>
    <w:rsid w:val="00255596"/>
    <w:rsid w:val="002557AF"/>
    <w:rsid w:val="00255A2D"/>
    <w:rsid w:val="0025655F"/>
    <w:rsid w:val="00256A0D"/>
    <w:rsid w:val="00256E70"/>
    <w:rsid w:val="002573D8"/>
    <w:rsid w:val="002574D4"/>
    <w:rsid w:val="00257DA8"/>
    <w:rsid w:val="0026077F"/>
    <w:rsid w:val="00261A0A"/>
    <w:rsid w:val="00261B04"/>
    <w:rsid w:val="00262142"/>
    <w:rsid w:val="00262D1D"/>
    <w:rsid w:val="002646A9"/>
    <w:rsid w:val="00264AEC"/>
    <w:rsid w:val="00264FD9"/>
    <w:rsid w:val="00265EC6"/>
    <w:rsid w:val="00266155"/>
    <w:rsid w:val="00270998"/>
    <w:rsid w:val="0027123D"/>
    <w:rsid w:val="002715DA"/>
    <w:rsid w:val="002727A6"/>
    <w:rsid w:val="00272CC4"/>
    <w:rsid w:val="002749BE"/>
    <w:rsid w:val="00274B1F"/>
    <w:rsid w:val="00274B4C"/>
    <w:rsid w:val="00276686"/>
    <w:rsid w:val="002767E0"/>
    <w:rsid w:val="00276AD7"/>
    <w:rsid w:val="00276F98"/>
    <w:rsid w:val="00277431"/>
    <w:rsid w:val="0028080E"/>
    <w:rsid w:val="00281414"/>
    <w:rsid w:val="00281948"/>
    <w:rsid w:val="00282812"/>
    <w:rsid w:val="00282B8B"/>
    <w:rsid w:val="002839BE"/>
    <w:rsid w:val="00284E6D"/>
    <w:rsid w:val="00284FDA"/>
    <w:rsid w:val="00285DC4"/>
    <w:rsid w:val="0028704F"/>
    <w:rsid w:val="00287A1F"/>
    <w:rsid w:val="0029012E"/>
    <w:rsid w:val="002904BB"/>
    <w:rsid w:val="0029088A"/>
    <w:rsid w:val="002921A7"/>
    <w:rsid w:val="0029245C"/>
    <w:rsid w:val="0029287D"/>
    <w:rsid w:val="00292EBC"/>
    <w:rsid w:val="002936D7"/>
    <w:rsid w:val="0029377A"/>
    <w:rsid w:val="00294AF7"/>
    <w:rsid w:val="002950FD"/>
    <w:rsid w:val="00295C71"/>
    <w:rsid w:val="00296703"/>
    <w:rsid w:val="002A07EB"/>
    <w:rsid w:val="002A0EE2"/>
    <w:rsid w:val="002A1105"/>
    <w:rsid w:val="002A1D4D"/>
    <w:rsid w:val="002A31D8"/>
    <w:rsid w:val="002A3538"/>
    <w:rsid w:val="002A35DF"/>
    <w:rsid w:val="002A381D"/>
    <w:rsid w:val="002A3FB6"/>
    <w:rsid w:val="002A45DE"/>
    <w:rsid w:val="002A4D23"/>
    <w:rsid w:val="002A4FF6"/>
    <w:rsid w:val="002A57FB"/>
    <w:rsid w:val="002A641A"/>
    <w:rsid w:val="002A6DF6"/>
    <w:rsid w:val="002A748B"/>
    <w:rsid w:val="002A79A8"/>
    <w:rsid w:val="002B0399"/>
    <w:rsid w:val="002B0648"/>
    <w:rsid w:val="002B08FA"/>
    <w:rsid w:val="002B0F41"/>
    <w:rsid w:val="002B161E"/>
    <w:rsid w:val="002B23EF"/>
    <w:rsid w:val="002B27BE"/>
    <w:rsid w:val="002B3036"/>
    <w:rsid w:val="002B34E9"/>
    <w:rsid w:val="002B3F17"/>
    <w:rsid w:val="002B45A4"/>
    <w:rsid w:val="002B4624"/>
    <w:rsid w:val="002B4800"/>
    <w:rsid w:val="002B4E54"/>
    <w:rsid w:val="002B62B7"/>
    <w:rsid w:val="002B6B4A"/>
    <w:rsid w:val="002C06E0"/>
    <w:rsid w:val="002C1860"/>
    <w:rsid w:val="002C1AB1"/>
    <w:rsid w:val="002C1CF9"/>
    <w:rsid w:val="002C29C5"/>
    <w:rsid w:val="002C2C86"/>
    <w:rsid w:val="002C2D40"/>
    <w:rsid w:val="002C3069"/>
    <w:rsid w:val="002C367E"/>
    <w:rsid w:val="002C39B0"/>
    <w:rsid w:val="002C4817"/>
    <w:rsid w:val="002C49BC"/>
    <w:rsid w:val="002C5DF3"/>
    <w:rsid w:val="002C5EC8"/>
    <w:rsid w:val="002C7D74"/>
    <w:rsid w:val="002C7F95"/>
    <w:rsid w:val="002D03E2"/>
    <w:rsid w:val="002D0D7A"/>
    <w:rsid w:val="002D0E65"/>
    <w:rsid w:val="002D100C"/>
    <w:rsid w:val="002D17AC"/>
    <w:rsid w:val="002D2218"/>
    <w:rsid w:val="002D2364"/>
    <w:rsid w:val="002D2B94"/>
    <w:rsid w:val="002D2F9D"/>
    <w:rsid w:val="002D4E8A"/>
    <w:rsid w:val="002D506E"/>
    <w:rsid w:val="002D54FE"/>
    <w:rsid w:val="002D6005"/>
    <w:rsid w:val="002D6118"/>
    <w:rsid w:val="002D63A1"/>
    <w:rsid w:val="002D6749"/>
    <w:rsid w:val="002D6795"/>
    <w:rsid w:val="002D6A08"/>
    <w:rsid w:val="002D6DDE"/>
    <w:rsid w:val="002D7141"/>
    <w:rsid w:val="002D7250"/>
    <w:rsid w:val="002D798A"/>
    <w:rsid w:val="002D7A45"/>
    <w:rsid w:val="002E0502"/>
    <w:rsid w:val="002E057F"/>
    <w:rsid w:val="002E06FE"/>
    <w:rsid w:val="002E0F22"/>
    <w:rsid w:val="002E0FAD"/>
    <w:rsid w:val="002E100C"/>
    <w:rsid w:val="002E1485"/>
    <w:rsid w:val="002E183B"/>
    <w:rsid w:val="002E2666"/>
    <w:rsid w:val="002E2AB6"/>
    <w:rsid w:val="002E2DB3"/>
    <w:rsid w:val="002E3173"/>
    <w:rsid w:val="002E34A7"/>
    <w:rsid w:val="002E39AC"/>
    <w:rsid w:val="002E3C33"/>
    <w:rsid w:val="002E6F2F"/>
    <w:rsid w:val="002E7935"/>
    <w:rsid w:val="002F109E"/>
    <w:rsid w:val="002F17FE"/>
    <w:rsid w:val="002F20F5"/>
    <w:rsid w:val="002F3057"/>
    <w:rsid w:val="002F3068"/>
    <w:rsid w:val="002F35AB"/>
    <w:rsid w:val="002F3912"/>
    <w:rsid w:val="002F45DD"/>
    <w:rsid w:val="002F4723"/>
    <w:rsid w:val="002F4EC4"/>
    <w:rsid w:val="002F5161"/>
    <w:rsid w:val="002F51BB"/>
    <w:rsid w:val="002F66D8"/>
    <w:rsid w:val="002F7C8B"/>
    <w:rsid w:val="00300372"/>
    <w:rsid w:val="003005EA"/>
    <w:rsid w:val="00300986"/>
    <w:rsid w:val="003012F0"/>
    <w:rsid w:val="003016FC"/>
    <w:rsid w:val="00303A5D"/>
    <w:rsid w:val="00304717"/>
    <w:rsid w:val="00304CB4"/>
    <w:rsid w:val="0030577B"/>
    <w:rsid w:val="003061E8"/>
    <w:rsid w:val="00306CA5"/>
    <w:rsid w:val="00306EBB"/>
    <w:rsid w:val="0031005E"/>
    <w:rsid w:val="0031080D"/>
    <w:rsid w:val="00311001"/>
    <w:rsid w:val="0031142A"/>
    <w:rsid w:val="00311568"/>
    <w:rsid w:val="00311A5F"/>
    <w:rsid w:val="003125AD"/>
    <w:rsid w:val="003126F8"/>
    <w:rsid w:val="0031283E"/>
    <w:rsid w:val="00312FF2"/>
    <w:rsid w:val="003133F3"/>
    <w:rsid w:val="00313E40"/>
    <w:rsid w:val="0031447B"/>
    <w:rsid w:val="00314D93"/>
    <w:rsid w:val="00316CD3"/>
    <w:rsid w:val="00316CE3"/>
    <w:rsid w:val="00316F5E"/>
    <w:rsid w:val="0031700C"/>
    <w:rsid w:val="00317B2B"/>
    <w:rsid w:val="003209F1"/>
    <w:rsid w:val="003215A4"/>
    <w:rsid w:val="0032174F"/>
    <w:rsid w:val="003226FA"/>
    <w:rsid w:val="00322C1E"/>
    <w:rsid w:val="003233B2"/>
    <w:rsid w:val="003242F7"/>
    <w:rsid w:val="003249FE"/>
    <w:rsid w:val="00324BF2"/>
    <w:rsid w:val="00326CDA"/>
    <w:rsid w:val="00326E38"/>
    <w:rsid w:val="00330878"/>
    <w:rsid w:val="003308FF"/>
    <w:rsid w:val="00330FBB"/>
    <w:rsid w:val="00332360"/>
    <w:rsid w:val="003323AA"/>
    <w:rsid w:val="003330B5"/>
    <w:rsid w:val="00333C1A"/>
    <w:rsid w:val="00333C8B"/>
    <w:rsid w:val="00333D76"/>
    <w:rsid w:val="003348FD"/>
    <w:rsid w:val="0033525F"/>
    <w:rsid w:val="0033526A"/>
    <w:rsid w:val="0033672A"/>
    <w:rsid w:val="00337F4C"/>
    <w:rsid w:val="00340E25"/>
    <w:rsid w:val="00341460"/>
    <w:rsid w:val="00342723"/>
    <w:rsid w:val="003432A8"/>
    <w:rsid w:val="0034371F"/>
    <w:rsid w:val="003447EB"/>
    <w:rsid w:val="0034618B"/>
    <w:rsid w:val="00346B8E"/>
    <w:rsid w:val="0035044B"/>
    <w:rsid w:val="003504ED"/>
    <w:rsid w:val="00350833"/>
    <w:rsid w:val="00350DC9"/>
    <w:rsid w:val="00352F94"/>
    <w:rsid w:val="00353674"/>
    <w:rsid w:val="00353B8E"/>
    <w:rsid w:val="0035402D"/>
    <w:rsid w:val="0035413D"/>
    <w:rsid w:val="0035443D"/>
    <w:rsid w:val="003547A8"/>
    <w:rsid w:val="0035496B"/>
    <w:rsid w:val="00354E2A"/>
    <w:rsid w:val="00355196"/>
    <w:rsid w:val="00355A74"/>
    <w:rsid w:val="003572D0"/>
    <w:rsid w:val="003573AA"/>
    <w:rsid w:val="003576E0"/>
    <w:rsid w:val="00357B2A"/>
    <w:rsid w:val="0036017C"/>
    <w:rsid w:val="00360B5D"/>
    <w:rsid w:val="00360B9C"/>
    <w:rsid w:val="003614DE"/>
    <w:rsid w:val="0036229A"/>
    <w:rsid w:val="00362DF4"/>
    <w:rsid w:val="003655D1"/>
    <w:rsid w:val="00365A14"/>
    <w:rsid w:val="0036795A"/>
    <w:rsid w:val="00370850"/>
    <w:rsid w:val="00371032"/>
    <w:rsid w:val="00373799"/>
    <w:rsid w:val="00373A83"/>
    <w:rsid w:val="00375240"/>
    <w:rsid w:val="003754FB"/>
    <w:rsid w:val="00375864"/>
    <w:rsid w:val="00375D09"/>
    <w:rsid w:val="00376479"/>
    <w:rsid w:val="003766DC"/>
    <w:rsid w:val="0038051D"/>
    <w:rsid w:val="00380AE9"/>
    <w:rsid w:val="00381657"/>
    <w:rsid w:val="0038267C"/>
    <w:rsid w:val="00383C7F"/>
    <w:rsid w:val="00383F27"/>
    <w:rsid w:val="003843AB"/>
    <w:rsid w:val="00385527"/>
    <w:rsid w:val="00385CE7"/>
    <w:rsid w:val="00385D39"/>
    <w:rsid w:val="0038694D"/>
    <w:rsid w:val="00386D7A"/>
    <w:rsid w:val="00387599"/>
    <w:rsid w:val="0039025E"/>
    <w:rsid w:val="00390950"/>
    <w:rsid w:val="003919A0"/>
    <w:rsid w:val="00391DF1"/>
    <w:rsid w:val="00392180"/>
    <w:rsid w:val="0039242C"/>
    <w:rsid w:val="00394B48"/>
    <w:rsid w:val="00394C63"/>
    <w:rsid w:val="00394F1E"/>
    <w:rsid w:val="003955BC"/>
    <w:rsid w:val="00396327"/>
    <w:rsid w:val="00396BBD"/>
    <w:rsid w:val="003A0286"/>
    <w:rsid w:val="003A1336"/>
    <w:rsid w:val="003A1463"/>
    <w:rsid w:val="003A19B4"/>
    <w:rsid w:val="003A2FC8"/>
    <w:rsid w:val="003A4E51"/>
    <w:rsid w:val="003A50BA"/>
    <w:rsid w:val="003A6512"/>
    <w:rsid w:val="003A66C3"/>
    <w:rsid w:val="003A7284"/>
    <w:rsid w:val="003A7969"/>
    <w:rsid w:val="003B0F23"/>
    <w:rsid w:val="003B0F8A"/>
    <w:rsid w:val="003B31DB"/>
    <w:rsid w:val="003B396E"/>
    <w:rsid w:val="003B39C8"/>
    <w:rsid w:val="003B45BE"/>
    <w:rsid w:val="003B4686"/>
    <w:rsid w:val="003B48C7"/>
    <w:rsid w:val="003B5046"/>
    <w:rsid w:val="003B5F92"/>
    <w:rsid w:val="003B65AF"/>
    <w:rsid w:val="003C1054"/>
    <w:rsid w:val="003C1692"/>
    <w:rsid w:val="003C1A4B"/>
    <w:rsid w:val="003C23EC"/>
    <w:rsid w:val="003C2830"/>
    <w:rsid w:val="003C2986"/>
    <w:rsid w:val="003C30BC"/>
    <w:rsid w:val="003C3711"/>
    <w:rsid w:val="003C3C60"/>
    <w:rsid w:val="003C3CC1"/>
    <w:rsid w:val="003C44AA"/>
    <w:rsid w:val="003C6BA9"/>
    <w:rsid w:val="003D0A5D"/>
    <w:rsid w:val="003D1D93"/>
    <w:rsid w:val="003D4E9A"/>
    <w:rsid w:val="003D538B"/>
    <w:rsid w:val="003D65BA"/>
    <w:rsid w:val="003D6787"/>
    <w:rsid w:val="003E021C"/>
    <w:rsid w:val="003E200D"/>
    <w:rsid w:val="003E48A7"/>
    <w:rsid w:val="003E52BB"/>
    <w:rsid w:val="003E7735"/>
    <w:rsid w:val="003E798F"/>
    <w:rsid w:val="003F01AA"/>
    <w:rsid w:val="003F0B5E"/>
    <w:rsid w:val="003F0D7F"/>
    <w:rsid w:val="003F0E48"/>
    <w:rsid w:val="003F1636"/>
    <w:rsid w:val="003F22FF"/>
    <w:rsid w:val="003F2A23"/>
    <w:rsid w:val="003F2E82"/>
    <w:rsid w:val="003F397A"/>
    <w:rsid w:val="003F42B6"/>
    <w:rsid w:val="003F4783"/>
    <w:rsid w:val="003F52CB"/>
    <w:rsid w:val="003F5A4D"/>
    <w:rsid w:val="003F6A3C"/>
    <w:rsid w:val="003F74DB"/>
    <w:rsid w:val="003F7964"/>
    <w:rsid w:val="003F79F6"/>
    <w:rsid w:val="004020FB"/>
    <w:rsid w:val="004033B6"/>
    <w:rsid w:val="004045DD"/>
    <w:rsid w:val="0040555A"/>
    <w:rsid w:val="0040560E"/>
    <w:rsid w:val="004057AF"/>
    <w:rsid w:val="00405F31"/>
    <w:rsid w:val="0040615F"/>
    <w:rsid w:val="004064DD"/>
    <w:rsid w:val="00406810"/>
    <w:rsid w:val="0040687C"/>
    <w:rsid w:val="00406B53"/>
    <w:rsid w:val="0040758F"/>
    <w:rsid w:val="00407DB6"/>
    <w:rsid w:val="0041218C"/>
    <w:rsid w:val="00412FD8"/>
    <w:rsid w:val="0041378E"/>
    <w:rsid w:val="0041394D"/>
    <w:rsid w:val="00414A38"/>
    <w:rsid w:val="00414D28"/>
    <w:rsid w:val="00415658"/>
    <w:rsid w:val="00416DC9"/>
    <w:rsid w:val="004204A4"/>
    <w:rsid w:val="004211C9"/>
    <w:rsid w:val="0042152D"/>
    <w:rsid w:val="0042195C"/>
    <w:rsid w:val="00423FD4"/>
    <w:rsid w:val="004243FE"/>
    <w:rsid w:val="00425C5C"/>
    <w:rsid w:val="00425E5E"/>
    <w:rsid w:val="00425F53"/>
    <w:rsid w:val="00426FA5"/>
    <w:rsid w:val="004270A1"/>
    <w:rsid w:val="00427359"/>
    <w:rsid w:val="00427480"/>
    <w:rsid w:val="0043207E"/>
    <w:rsid w:val="00432846"/>
    <w:rsid w:val="00432FA7"/>
    <w:rsid w:val="00433633"/>
    <w:rsid w:val="00433969"/>
    <w:rsid w:val="00434533"/>
    <w:rsid w:val="00435271"/>
    <w:rsid w:val="00435320"/>
    <w:rsid w:val="004369D7"/>
    <w:rsid w:val="004372D0"/>
    <w:rsid w:val="004377EA"/>
    <w:rsid w:val="00437B2E"/>
    <w:rsid w:val="00440B86"/>
    <w:rsid w:val="00442B07"/>
    <w:rsid w:val="00444104"/>
    <w:rsid w:val="00444466"/>
    <w:rsid w:val="00444F8C"/>
    <w:rsid w:val="00446565"/>
    <w:rsid w:val="0044724A"/>
    <w:rsid w:val="00447B03"/>
    <w:rsid w:val="00450242"/>
    <w:rsid w:val="00452762"/>
    <w:rsid w:val="0045317F"/>
    <w:rsid w:val="004532F2"/>
    <w:rsid w:val="00453A0A"/>
    <w:rsid w:val="00453B92"/>
    <w:rsid w:val="004540A6"/>
    <w:rsid w:val="0045465B"/>
    <w:rsid w:val="004546FE"/>
    <w:rsid w:val="00454D18"/>
    <w:rsid w:val="00454F96"/>
    <w:rsid w:val="00455D93"/>
    <w:rsid w:val="004567A3"/>
    <w:rsid w:val="004576D2"/>
    <w:rsid w:val="00457F1B"/>
    <w:rsid w:val="00461DE5"/>
    <w:rsid w:val="00462A80"/>
    <w:rsid w:val="00462AB9"/>
    <w:rsid w:val="004639D9"/>
    <w:rsid w:val="00463AAC"/>
    <w:rsid w:val="004700FC"/>
    <w:rsid w:val="00470F21"/>
    <w:rsid w:val="0047130D"/>
    <w:rsid w:val="0047150B"/>
    <w:rsid w:val="00471C3D"/>
    <w:rsid w:val="004726C5"/>
    <w:rsid w:val="004735D7"/>
    <w:rsid w:val="004756DE"/>
    <w:rsid w:val="00475E39"/>
    <w:rsid w:val="004761C3"/>
    <w:rsid w:val="00476364"/>
    <w:rsid w:val="00476D44"/>
    <w:rsid w:val="00477277"/>
    <w:rsid w:val="004779E2"/>
    <w:rsid w:val="004802F9"/>
    <w:rsid w:val="00480392"/>
    <w:rsid w:val="00481374"/>
    <w:rsid w:val="00481BA4"/>
    <w:rsid w:val="00482376"/>
    <w:rsid w:val="0048301B"/>
    <w:rsid w:val="0048332D"/>
    <w:rsid w:val="00483521"/>
    <w:rsid w:val="004843B9"/>
    <w:rsid w:val="00484472"/>
    <w:rsid w:val="004848A0"/>
    <w:rsid w:val="00484CD3"/>
    <w:rsid w:val="004851AE"/>
    <w:rsid w:val="004862ED"/>
    <w:rsid w:val="00490207"/>
    <w:rsid w:val="00490824"/>
    <w:rsid w:val="00491056"/>
    <w:rsid w:val="004914D1"/>
    <w:rsid w:val="004918B4"/>
    <w:rsid w:val="00493019"/>
    <w:rsid w:val="0049331B"/>
    <w:rsid w:val="00496DBE"/>
    <w:rsid w:val="00497785"/>
    <w:rsid w:val="004A0538"/>
    <w:rsid w:val="004A070C"/>
    <w:rsid w:val="004A0E3F"/>
    <w:rsid w:val="004A115D"/>
    <w:rsid w:val="004A2235"/>
    <w:rsid w:val="004A3736"/>
    <w:rsid w:val="004A40D1"/>
    <w:rsid w:val="004A4A16"/>
    <w:rsid w:val="004A553C"/>
    <w:rsid w:val="004A5FEB"/>
    <w:rsid w:val="004A66A5"/>
    <w:rsid w:val="004A6D04"/>
    <w:rsid w:val="004B0070"/>
    <w:rsid w:val="004B153A"/>
    <w:rsid w:val="004B2826"/>
    <w:rsid w:val="004B3A9E"/>
    <w:rsid w:val="004B3F1B"/>
    <w:rsid w:val="004B46A2"/>
    <w:rsid w:val="004B60C5"/>
    <w:rsid w:val="004B659E"/>
    <w:rsid w:val="004B69E8"/>
    <w:rsid w:val="004B79DA"/>
    <w:rsid w:val="004C00FA"/>
    <w:rsid w:val="004C0B24"/>
    <w:rsid w:val="004C2B56"/>
    <w:rsid w:val="004C338E"/>
    <w:rsid w:val="004C4EBA"/>
    <w:rsid w:val="004C5CB4"/>
    <w:rsid w:val="004C737D"/>
    <w:rsid w:val="004C77D1"/>
    <w:rsid w:val="004D1E83"/>
    <w:rsid w:val="004D1FDC"/>
    <w:rsid w:val="004D2E33"/>
    <w:rsid w:val="004D353A"/>
    <w:rsid w:val="004D41D7"/>
    <w:rsid w:val="004D4574"/>
    <w:rsid w:val="004D50E5"/>
    <w:rsid w:val="004D530B"/>
    <w:rsid w:val="004D6376"/>
    <w:rsid w:val="004D6965"/>
    <w:rsid w:val="004D6A3A"/>
    <w:rsid w:val="004D6E80"/>
    <w:rsid w:val="004D702F"/>
    <w:rsid w:val="004E03AF"/>
    <w:rsid w:val="004E12DB"/>
    <w:rsid w:val="004E225B"/>
    <w:rsid w:val="004E2AB9"/>
    <w:rsid w:val="004E2EA4"/>
    <w:rsid w:val="004E2F1D"/>
    <w:rsid w:val="004E33C9"/>
    <w:rsid w:val="004E3D52"/>
    <w:rsid w:val="004E410B"/>
    <w:rsid w:val="004E5C36"/>
    <w:rsid w:val="004E6511"/>
    <w:rsid w:val="004E6969"/>
    <w:rsid w:val="004E6CB0"/>
    <w:rsid w:val="004E740F"/>
    <w:rsid w:val="004F0C27"/>
    <w:rsid w:val="004F0F70"/>
    <w:rsid w:val="004F10C0"/>
    <w:rsid w:val="004F1875"/>
    <w:rsid w:val="004F1EED"/>
    <w:rsid w:val="004F3639"/>
    <w:rsid w:val="004F5218"/>
    <w:rsid w:val="004F7FF8"/>
    <w:rsid w:val="005016C0"/>
    <w:rsid w:val="005025D7"/>
    <w:rsid w:val="005033A2"/>
    <w:rsid w:val="00503692"/>
    <w:rsid w:val="00503A08"/>
    <w:rsid w:val="005049D6"/>
    <w:rsid w:val="00504E7C"/>
    <w:rsid w:val="00505BED"/>
    <w:rsid w:val="00506451"/>
    <w:rsid w:val="00510376"/>
    <w:rsid w:val="00510C06"/>
    <w:rsid w:val="00511A45"/>
    <w:rsid w:val="00513030"/>
    <w:rsid w:val="00513DD3"/>
    <w:rsid w:val="00513F1C"/>
    <w:rsid w:val="00514CAF"/>
    <w:rsid w:val="00516147"/>
    <w:rsid w:val="00516C6A"/>
    <w:rsid w:val="00517225"/>
    <w:rsid w:val="00517FFA"/>
    <w:rsid w:val="005209E4"/>
    <w:rsid w:val="0052139B"/>
    <w:rsid w:val="005219C4"/>
    <w:rsid w:val="00522918"/>
    <w:rsid w:val="00522E70"/>
    <w:rsid w:val="005235EC"/>
    <w:rsid w:val="005244F9"/>
    <w:rsid w:val="005245C9"/>
    <w:rsid w:val="005246C1"/>
    <w:rsid w:val="00524997"/>
    <w:rsid w:val="0052531B"/>
    <w:rsid w:val="005257FB"/>
    <w:rsid w:val="005265E9"/>
    <w:rsid w:val="00526B2F"/>
    <w:rsid w:val="005301E7"/>
    <w:rsid w:val="00532CF9"/>
    <w:rsid w:val="00533691"/>
    <w:rsid w:val="00533A49"/>
    <w:rsid w:val="0053426E"/>
    <w:rsid w:val="005347B4"/>
    <w:rsid w:val="00536FD0"/>
    <w:rsid w:val="00537183"/>
    <w:rsid w:val="0054018B"/>
    <w:rsid w:val="00540215"/>
    <w:rsid w:val="00540706"/>
    <w:rsid w:val="00540DCB"/>
    <w:rsid w:val="00540E08"/>
    <w:rsid w:val="00540E95"/>
    <w:rsid w:val="00540F0F"/>
    <w:rsid w:val="0054213F"/>
    <w:rsid w:val="00543030"/>
    <w:rsid w:val="005432F7"/>
    <w:rsid w:val="00543B5B"/>
    <w:rsid w:val="005457CA"/>
    <w:rsid w:val="00546C7B"/>
    <w:rsid w:val="0054767F"/>
    <w:rsid w:val="00547978"/>
    <w:rsid w:val="00553B58"/>
    <w:rsid w:val="00557806"/>
    <w:rsid w:val="00560139"/>
    <w:rsid w:val="005608CC"/>
    <w:rsid w:val="00560943"/>
    <w:rsid w:val="00560CD0"/>
    <w:rsid w:val="0056196B"/>
    <w:rsid w:val="0056215B"/>
    <w:rsid w:val="0056269C"/>
    <w:rsid w:val="00562ACB"/>
    <w:rsid w:val="00562CEC"/>
    <w:rsid w:val="00562DD2"/>
    <w:rsid w:val="00564ACB"/>
    <w:rsid w:val="00566B34"/>
    <w:rsid w:val="00567FC2"/>
    <w:rsid w:val="0057004D"/>
    <w:rsid w:val="00570CC6"/>
    <w:rsid w:val="00570DB0"/>
    <w:rsid w:val="00570DBE"/>
    <w:rsid w:val="00570E6D"/>
    <w:rsid w:val="0057228D"/>
    <w:rsid w:val="005729E2"/>
    <w:rsid w:val="00572EE7"/>
    <w:rsid w:val="0057706A"/>
    <w:rsid w:val="005779D0"/>
    <w:rsid w:val="005802E4"/>
    <w:rsid w:val="00580A7D"/>
    <w:rsid w:val="00581AD7"/>
    <w:rsid w:val="00581B48"/>
    <w:rsid w:val="005820B1"/>
    <w:rsid w:val="0058319D"/>
    <w:rsid w:val="00583E28"/>
    <w:rsid w:val="00585554"/>
    <w:rsid w:val="00585D8C"/>
    <w:rsid w:val="005865CB"/>
    <w:rsid w:val="00590214"/>
    <w:rsid w:val="00590586"/>
    <w:rsid w:val="00590E1B"/>
    <w:rsid w:val="00591341"/>
    <w:rsid w:val="00591F49"/>
    <w:rsid w:val="00594419"/>
    <w:rsid w:val="005944B2"/>
    <w:rsid w:val="005948F7"/>
    <w:rsid w:val="00594AA2"/>
    <w:rsid w:val="00595DB9"/>
    <w:rsid w:val="00595E4C"/>
    <w:rsid w:val="005964CC"/>
    <w:rsid w:val="005964FC"/>
    <w:rsid w:val="00597439"/>
    <w:rsid w:val="005974ED"/>
    <w:rsid w:val="005A100C"/>
    <w:rsid w:val="005A1BE2"/>
    <w:rsid w:val="005A27DF"/>
    <w:rsid w:val="005A2A0A"/>
    <w:rsid w:val="005A2E59"/>
    <w:rsid w:val="005A33BC"/>
    <w:rsid w:val="005A3411"/>
    <w:rsid w:val="005A3C05"/>
    <w:rsid w:val="005A5974"/>
    <w:rsid w:val="005A5B13"/>
    <w:rsid w:val="005A6463"/>
    <w:rsid w:val="005A6E23"/>
    <w:rsid w:val="005A6FC2"/>
    <w:rsid w:val="005B057E"/>
    <w:rsid w:val="005B0A53"/>
    <w:rsid w:val="005B0F6B"/>
    <w:rsid w:val="005B1E8C"/>
    <w:rsid w:val="005B42BC"/>
    <w:rsid w:val="005B5721"/>
    <w:rsid w:val="005B5916"/>
    <w:rsid w:val="005B613B"/>
    <w:rsid w:val="005C074A"/>
    <w:rsid w:val="005C21E1"/>
    <w:rsid w:val="005C68BE"/>
    <w:rsid w:val="005C6FF8"/>
    <w:rsid w:val="005C7822"/>
    <w:rsid w:val="005C7B63"/>
    <w:rsid w:val="005C7B9C"/>
    <w:rsid w:val="005C7CEB"/>
    <w:rsid w:val="005C7E57"/>
    <w:rsid w:val="005D010D"/>
    <w:rsid w:val="005D0232"/>
    <w:rsid w:val="005D08FE"/>
    <w:rsid w:val="005D0A2C"/>
    <w:rsid w:val="005D0C15"/>
    <w:rsid w:val="005D116A"/>
    <w:rsid w:val="005D152B"/>
    <w:rsid w:val="005D1E64"/>
    <w:rsid w:val="005D3282"/>
    <w:rsid w:val="005D3640"/>
    <w:rsid w:val="005D3767"/>
    <w:rsid w:val="005D3C86"/>
    <w:rsid w:val="005D4732"/>
    <w:rsid w:val="005D61B6"/>
    <w:rsid w:val="005D6AA3"/>
    <w:rsid w:val="005D701D"/>
    <w:rsid w:val="005D7132"/>
    <w:rsid w:val="005D7677"/>
    <w:rsid w:val="005E10B7"/>
    <w:rsid w:val="005E1E8B"/>
    <w:rsid w:val="005E2365"/>
    <w:rsid w:val="005E3EB0"/>
    <w:rsid w:val="005E7FF3"/>
    <w:rsid w:val="005F039F"/>
    <w:rsid w:val="005F0942"/>
    <w:rsid w:val="005F09F4"/>
    <w:rsid w:val="005F24AE"/>
    <w:rsid w:val="005F3303"/>
    <w:rsid w:val="005F43D3"/>
    <w:rsid w:val="005F50EF"/>
    <w:rsid w:val="005F555D"/>
    <w:rsid w:val="005F5A6F"/>
    <w:rsid w:val="005F7054"/>
    <w:rsid w:val="005F7737"/>
    <w:rsid w:val="0060247D"/>
    <w:rsid w:val="006029E0"/>
    <w:rsid w:val="00603A85"/>
    <w:rsid w:val="00605FD1"/>
    <w:rsid w:val="00606601"/>
    <w:rsid w:val="00607A6E"/>
    <w:rsid w:val="00610A0F"/>
    <w:rsid w:val="00610C2B"/>
    <w:rsid w:val="006118DC"/>
    <w:rsid w:val="00611B6B"/>
    <w:rsid w:val="00611D92"/>
    <w:rsid w:val="00614224"/>
    <w:rsid w:val="0061511C"/>
    <w:rsid w:val="00616181"/>
    <w:rsid w:val="0061750A"/>
    <w:rsid w:val="006208DF"/>
    <w:rsid w:val="00621722"/>
    <w:rsid w:val="00621842"/>
    <w:rsid w:val="00622435"/>
    <w:rsid w:val="006229DE"/>
    <w:rsid w:val="00622D7B"/>
    <w:rsid w:val="00622E21"/>
    <w:rsid w:val="00624A96"/>
    <w:rsid w:val="00624C66"/>
    <w:rsid w:val="00624E60"/>
    <w:rsid w:val="00624F51"/>
    <w:rsid w:val="0062515F"/>
    <w:rsid w:val="00625C80"/>
    <w:rsid w:val="006275C9"/>
    <w:rsid w:val="006277CC"/>
    <w:rsid w:val="006277F5"/>
    <w:rsid w:val="0063157E"/>
    <w:rsid w:val="00631889"/>
    <w:rsid w:val="00631C56"/>
    <w:rsid w:val="00631EF6"/>
    <w:rsid w:val="00631FD6"/>
    <w:rsid w:val="00632554"/>
    <w:rsid w:val="0063269D"/>
    <w:rsid w:val="006327FE"/>
    <w:rsid w:val="00633D14"/>
    <w:rsid w:val="006344F9"/>
    <w:rsid w:val="0063662A"/>
    <w:rsid w:val="00636912"/>
    <w:rsid w:val="00636FAD"/>
    <w:rsid w:val="00640D04"/>
    <w:rsid w:val="0064137F"/>
    <w:rsid w:val="00641F32"/>
    <w:rsid w:val="00642D85"/>
    <w:rsid w:val="0064384F"/>
    <w:rsid w:val="0064398F"/>
    <w:rsid w:val="00644025"/>
    <w:rsid w:val="00644DB8"/>
    <w:rsid w:val="00644EAB"/>
    <w:rsid w:val="00645773"/>
    <w:rsid w:val="0064673A"/>
    <w:rsid w:val="0064698D"/>
    <w:rsid w:val="0064731D"/>
    <w:rsid w:val="00647445"/>
    <w:rsid w:val="00650B39"/>
    <w:rsid w:val="00650F86"/>
    <w:rsid w:val="006511D9"/>
    <w:rsid w:val="0065155A"/>
    <w:rsid w:val="00651E92"/>
    <w:rsid w:val="006524AD"/>
    <w:rsid w:val="006528BE"/>
    <w:rsid w:val="00652FE2"/>
    <w:rsid w:val="006546D2"/>
    <w:rsid w:val="00655C76"/>
    <w:rsid w:val="0065604F"/>
    <w:rsid w:val="00656473"/>
    <w:rsid w:val="00657025"/>
    <w:rsid w:val="006571AC"/>
    <w:rsid w:val="00657332"/>
    <w:rsid w:val="006613B9"/>
    <w:rsid w:val="00661421"/>
    <w:rsid w:val="00661498"/>
    <w:rsid w:val="00662083"/>
    <w:rsid w:val="006626A0"/>
    <w:rsid w:val="006633A1"/>
    <w:rsid w:val="00666CD6"/>
    <w:rsid w:val="0067158D"/>
    <w:rsid w:val="006719BC"/>
    <w:rsid w:val="00672224"/>
    <w:rsid w:val="00672C35"/>
    <w:rsid w:val="006736B8"/>
    <w:rsid w:val="0067380A"/>
    <w:rsid w:val="00673B9F"/>
    <w:rsid w:val="00673FDE"/>
    <w:rsid w:val="006740EF"/>
    <w:rsid w:val="00674F29"/>
    <w:rsid w:val="00675872"/>
    <w:rsid w:val="0067590A"/>
    <w:rsid w:val="00677A8E"/>
    <w:rsid w:val="00677FBA"/>
    <w:rsid w:val="00680A58"/>
    <w:rsid w:val="00680D20"/>
    <w:rsid w:val="00682B69"/>
    <w:rsid w:val="006830E3"/>
    <w:rsid w:val="0068359E"/>
    <w:rsid w:val="0068474C"/>
    <w:rsid w:val="00684FB5"/>
    <w:rsid w:val="00685FFC"/>
    <w:rsid w:val="00686A80"/>
    <w:rsid w:val="006872BE"/>
    <w:rsid w:val="00687F37"/>
    <w:rsid w:val="00691949"/>
    <w:rsid w:val="006920F7"/>
    <w:rsid w:val="0069219E"/>
    <w:rsid w:val="006921B0"/>
    <w:rsid w:val="00692AD2"/>
    <w:rsid w:val="00692D15"/>
    <w:rsid w:val="0069372B"/>
    <w:rsid w:val="00693E3A"/>
    <w:rsid w:val="006945EF"/>
    <w:rsid w:val="00695EAB"/>
    <w:rsid w:val="00696FF0"/>
    <w:rsid w:val="00697477"/>
    <w:rsid w:val="00697A18"/>
    <w:rsid w:val="006A23E6"/>
    <w:rsid w:val="006A2923"/>
    <w:rsid w:val="006A3117"/>
    <w:rsid w:val="006A3E95"/>
    <w:rsid w:val="006A4E95"/>
    <w:rsid w:val="006A4ED9"/>
    <w:rsid w:val="006A682A"/>
    <w:rsid w:val="006A729D"/>
    <w:rsid w:val="006A7D7F"/>
    <w:rsid w:val="006B0008"/>
    <w:rsid w:val="006B0E74"/>
    <w:rsid w:val="006B1222"/>
    <w:rsid w:val="006B156C"/>
    <w:rsid w:val="006B2B17"/>
    <w:rsid w:val="006B2F92"/>
    <w:rsid w:val="006B3956"/>
    <w:rsid w:val="006B3A2B"/>
    <w:rsid w:val="006B493A"/>
    <w:rsid w:val="006B4A82"/>
    <w:rsid w:val="006B59FC"/>
    <w:rsid w:val="006B7D31"/>
    <w:rsid w:val="006B7FD9"/>
    <w:rsid w:val="006C0685"/>
    <w:rsid w:val="006C097F"/>
    <w:rsid w:val="006C2114"/>
    <w:rsid w:val="006C2188"/>
    <w:rsid w:val="006C300A"/>
    <w:rsid w:val="006C47DE"/>
    <w:rsid w:val="006C6175"/>
    <w:rsid w:val="006C6A47"/>
    <w:rsid w:val="006C7448"/>
    <w:rsid w:val="006D0A28"/>
    <w:rsid w:val="006D12AB"/>
    <w:rsid w:val="006D2F53"/>
    <w:rsid w:val="006D3683"/>
    <w:rsid w:val="006D4145"/>
    <w:rsid w:val="006D424B"/>
    <w:rsid w:val="006D57FF"/>
    <w:rsid w:val="006D62BD"/>
    <w:rsid w:val="006D6A56"/>
    <w:rsid w:val="006D6B1B"/>
    <w:rsid w:val="006D757A"/>
    <w:rsid w:val="006D7E9B"/>
    <w:rsid w:val="006E01D2"/>
    <w:rsid w:val="006E07EC"/>
    <w:rsid w:val="006E0A51"/>
    <w:rsid w:val="006E136B"/>
    <w:rsid w:val="006E1CCA"/>
    <w:rsid w:val="006E2534"/>
    <w:rsid w:val="006E272F"/>
    <w:rsid w:val="006E39F5"/>
    <w:rsid w:val="006E68A6"/>
    <w:rsid w:val="006E74C4"/>
    <w:rsid w:val="006F0F6C"/>
    <w:rsid w:val="006F1EBD"/>
    <w:rsid w:val="006F390D"/>
    <w:rsid w:val="006F3F19"/>
    <w:rsid w:val="006F4175"/>
    <w:rsid w:val="006F46FB"/>
    <w:rsid w:val="006F5604"/>
    <w:rsid w:val="006F5A51"/>
    <w:rsid w:val="006F6946"/>
    <w:rsid w:val="0070039F"/>
    <w:rsid w:val="00700859"/>
    <w:rsid w:val="00701EF5"/>
    <w:rsid w:val="007022E9"/>
    <w:rsid w:val="0070281C"/>
    <w:rsid w:val="00702B34"/>
    <w:rsid w:val="00702B89"/>
    <w:rsid w:val="00702C93"/>
    <w:rsid w:val="007031AB"/>
    <w:rsid w:val="00704BFF"/>
    <w:rsid w:val="0070537A"/>
    <w:rsid w:val="0070567F"/>
    <w:rsid w:val="0070570F"/>
    <w:rsid w:val="00706E90"/>
    <w:rsid w:val="007076AB"/>
    <w:rsid w:val="007104A2"/>
    <w:rsid w:val="00710F87"/>
    <w:rsid w:val="007112A3"/>
    <w:rsid w:val="007116F4"/>
    <w:rsid w:val="0071254A"/>
    <w:rsid w:val="00712A1E"/>
    <w:rsid w:val="007131F3"/>
    <w:rsid w:val="00713440"/>
    <w:rsid w:val="00714249"/>
    <w:rsid w:val="00715093"/>
    <w:rsid w:val="00715A18"/>
    <w:rsid w:val="00715B4C"/>
    <w:rsid w:val="00715BBA"/>
    <w:rsid w:val="00715CDF"/>
    <w:rsid w:val="00715FFC"/>
    <w:rsid w:val="00716B61"/>
    <w:rsid w:val="00720CDE"/>
    <w:rsid w:val="00721E04"/>
    <w:rsid w:val="0072363E"/>
    <w:rsid w:val="00723778"/>
    <w:rsid w:val="00723B69"/>
    <w:rsid w:val="00724A64"/>
    <w:rsid w:val="00727771"/>
    <w:rsid w:val="00727BEB"/>
    <w:rsid w:val="00730FE7"/>
    <w:rsid w:val="00731E17"/>
    <w:rsid w:val="0073288C"/>
    <w:rsid w:val="00733003"/>
    <w:rsid w:val="007331C9"/>
    <w:rsid w:val="00733626"/>
    <w:rsid w:val="00733AD1"/>
    <w:rsid w:val="00733BAA"/>
    <w:rsid w:val="0073403A"/>
    <w:rsid w:val="00734843"/>
    <w:rsid w:val="00734B0E"/>
    <w:rsid w:val="00734EB9"/>
    <w:rsid w:val="0073527C"/>
    <w:rsid w:val="007352E1"/>
    <w:rsid w:val="0073747B"/>
    <w:rsid w:val="0073770A"/>
    <w:rsid w:val="00740EBF"/>
    <w:rsid w:val="007415B0"/>
    <w:rsid w:val="007418DE"/>
    <w:rsid w:val="00742865"/>
    <w:rsid w:val="0074290E"/>
    <w:rsid w:val="007451FF"/>
    <w:rsid w:val="00745782"/>
    <w:rsid w:val="0074672C"/>
    <w:rsid w:val="00746A47"/>
    <w:rsid w:val="00747EDC"/>
    <w:rsid w:val="007500C6"/>
    <w:rsid w:val="007507FE"/>
    <w:rsid w:val="00750D8A"/>
    <w:rsid w:val="00751C30"/>
    <w:rsid w:val="00751DFE"/>
    <w:rsid w:val="007520D3"/>
    <w:rsid w:val="00753C33"/>
    <w:rsid w:val="00753DF8"/>
    <w:rsid w:val="00755B0D"/>
    <w:rsid w:val="00761495"/>
    <w:rsid w:val="007615CD"/>
    <w:rsid w:val="007627C5"/>
    <w:rsid w:val="00763169"/>
    <w:rsid w:val="007636CA"/>
    <w:rsid w:val="007646EA"/>
    <w:rsid w:val="0076497D"/>
    <w:rsid w:val="00765733"/>
    <w:rsid w:val="0076586A"/>
    <w:rsid w:val="00765A18"/>
    <w:rsid w:val="00766523"/>
    <w:rsid w:val="00766F55"/>
    <w:rsid w:val="00767206"/>
    <w:rsid w:val="0076745F"/>
    <w:rsid w:val="007676F5"/>
    <w:rsid w:val="0077094D"/>
    <w:rsid w:val="00770BB6"/>
    <w:rsid w:val="007715E4"/>
    <w:rsid w:val="00771618"/>
    <w:rsid w:val="0077165B"/>
    <w:rsid w:val="0077268A"/>
    <w:rsid w:val="0077278F"/>
    <w:rsid w:val="00772977"/>
    <w:rsid w:val="00772BD0"/>
    <w:rsid w:val="0077373B"/>
    <w:rsid w:val="007743D9"/>
    <w:rsid w:val="00774579"/>
    <w:rsid w:val="007746CD"/>
    <w:rsid w:val="00774A97"/>
    <w:rsid w:val="00774E52"/>
    <w:rsid w:val="007759EA"/>
    <w:rsid w:val="00776478"/>
    <w:rsid w:val="00777953"/>
    <w:rsid w:val="007800D7"/>
    <w:rsid w:val="0078124A"/>
    <w:rsid w:val="00782689"/>
    <w:rsid w:val="0078313A"/>
    <w:rsid w:val="00783E56"/>
    <w:rsid w:val="00783E6F"/>
    <w:rsid w:val="007844BC"/>
    <w:rsid w:val="0078530D"/>
    <w:rsid w:val="00785ABD"/>
    <w:rsid w:val="00785DD5"/>
    <w:rsid w:val="00787098"/>
    <w:rsid w:val="007875B9"/>
    <w:rsid w:val="00787686"/>
    <w:rsid w:val="00790917"/>
    <w:rsid w:val="00791D30"/>
    <w:rsid w:val="00792FA9"/>
    <w:rsid w:val="0079315B"/>
    <w:rsid w:val="007956E6"/>
    <w:rsid w:val="00795E81"/>
    <w:rsid w:val="00796039"/>
    <w:rsid w:val="00797AEF"/>
    <w:rsid w:val="007A3C4A"/>
    <w:rsid w:val="007A4960"/>
    <w:rsid w:val="007A4DDC"/>
    <w:rsid w:val="007A4E6A"/>
    <w:rsid w:val="007A4F94"/>
    <w:rsid w:val="007A57B4"/>
    <w:rsid w:val="007A5B7E"/>
    <w:rsid w:val="007A7522"/>
    <w:rsid w:val="007B19F5"/>
    <w:rsid w:val="007B232D"/>
    <w:rsid w:val="007B4290"/>
    <w:rsid w:val="007B6AB1"/>
    <w:rsid w:val="007B6D4D"/>
    <w:rsid w:val="007B70E5"/>
    <w:rsid w:val="007B70EC"/>
    <w:rsid w:val="007B7189"/>
    <w:rsid w:val="007B7F3C"/>
    <w:rsid w:val="007C21D2"/>
    <w:rsid w:val="007C27F2"/>
    <w:rsid w:val="007C2FCC"/>
    <w:rsid w:val="007C3B18"/>
    <w:rsid w:val="007C3FBD"/>
    <w:rsid w:val="007C4737"/>
    <w:rsid w:val="007C4816"/>
    <w:rsid w:val="007C4A81"/>
    <w:rsid w:val="007C5430"/>
    <w:rsid w:val="007C5CA2"/>
    <w:rsid w:val="007D06BB"/>
    <w:rsid w:val="007D0B0F"/>
    <w:rsid w:val="007D0F44"/>
    <w:rsid w:val="007D21A4"/>
    <w:rsid w:val="007D3E22"/>
    <w:rsid w:val="007D4938"/>
    <w:rsid w:val="007D4C48"/>
    <w:rsid w:val="007D5A10"/>
    <w:rsid w:val="007D5F13"/>
    <w:rsid w:val="007D68D8"/>
    <w:rsid w:val="007D6E4B"/>
    <w:rsid w:val="007D7980"/>
    <w:rsid w:val="007E05C2"/>
    <w:rsid w:val="007E0E6D"/>
    <w:rsid w:val="007E276A"/>
    <w:rsid w:val="007E2DBC"/>
    <w:rsid w:val="007E35F6"/>
    <w:rsid w:val="007E5309"/>
    <w:rsid w:val="007E545D"/>
    <w:rsid w:val="007F2C78"/>
    <w:rsid w:val="007F3702"/>
    <w:rsid w:val="007F4044"/>
    <w:rsid w:val="007F4285"/>
    <w:rsid w:val="007F489E"/>
    <w:rsid w:val="007F4B47"/>
    <w:rsid w:val="007F4C4D"/>
    <w:rsid w:val="007F4E47"/>
    <w:rsid w:val="007F671B"/>
    <w:rsid w:val="007F6E27"/>
    <w:rsid w:val="007F7372"/>
    <w:rsid w:val="007F78EF"/>
    <w:rsid w:val="007F7A74"/>
    <w:rsid w:val="0080037C"/>
    <w:rsid w:val="008007CA"/>
    <w:rsid w:val="0080106F"/>
    <w:rsid w:val="00801A7E"/>
    <w:rsid w:val="00802F0F"/>
    <w:rsid w:val="0080373A"/>
    <w:rsid w:val="00803B37"/>
    <w:rsid w:val="00804203"/>
    <w:rsid w:val="00804CBA"/>
    <w:rsid w:val="008053D9"/>
    <w:rsid w:val="0080553F"/>
    <w:rsid w:val="0080654F"/>
    <w:rsid w:val="00806769"/>
    <w:rsid w:val="00806BE9"/>
    <w:rsid w:val="00807EB0"/>
    <w:rsid w:val="0081090F"/>
    <w:rsid w:val="00810C73"/>
    <w:rsid w:val="00810D15"/>
    <w:rsid w:val="00811BAF"/>
    <w:rsid w:val="008124A6"/>
    <w:rsid w:val="00812F69"/>
    <w:rsid w:val="00812FCA"/>
    <w:rsid w:val="00813DA1"/>
    <w:rsid w:val="00814403"/>
    <w:rsid w:val="008147A8"/>
    <w:rsid w:val="008147DB"/>
    <w:rsid w:val="00814EEA"/>
    <w:rsid w:val="00815069"/>
    <w:rsid w:val="00816028"/>
    <w:rsid w:val="00817CD2"/>
    <w:rsid w:val="008213DD"/>
    <w:rsid w:val="00821FBD"/>
    <w:rsid w:val="008223D8"/>
    <w:rsid w:val="00822BFD"/>
    <w:rsid w:val="00822C71"/>
    <w:rsid w:val="008232AE"/>
    <w:rsid w:val="00823692"/>
    <w:rsid w:val="008239D8"/>
    <w:rsid w:val="0082446C"/>
    <w:rsid w:val="008246FE"/>
    <w:rsid w:val="00824D6F"/>
    <w:rsid w:val="00825A42"/>
    <w:rsid w:val="0082672C"/>
    <w:rsid w:val="00826E6D"/>
    <w:rsid w:val="0082788D"/>
    <w:rsid w:val="00830DBE"/>
    <w:rsid w:val="00831060"/>
    <w:rsid w:val="008310FD"/>
    <w:rsid w:val="00831B54"/>
    <w:rsid w:val="00833662"/>
    <w:rsid w:val="0083552F"/>
    <w:rsid w:val="00836312"/>
    <w:rsid w:val="008374E9"/>
    <w:rsid w:val="00837947"/>
    <w:rsid w:val="00837B43"/>
    <w:rsid w:val="008401D5"/>
    <w:rsid w:val="00841FE3"/>
    <w:rsid w:val="008426A8"/>
    <w:rsid w:val="008429E0"/>
    <w:rsid w:val="0084306C"/>
    <w:rsid w:val="00846D59"/>
    <w:rsid w:val="00847087"/>
    <w:rsid w:val="00847E39"/>
    <w:rsid w:val="00850B5D"/>
    <w:rsid w:val="00850BE6"/>
    <w:rsid w:val="00851891"/>
    <w:rsid w:val="00853705"/>
    <w:rsid w:val="008544BB"/>
    <w:rsid w:val="008556AC"/>
    <w:rsid w:val="008562D7"/>
    <w:rsid w:val="00860416"/>
    <w:rsid w:val="008607CD"/>
    <w:rsid w:val="00860FF2"/>
    <w:rsid w:val="008625AB"/>
    <w:rsid w:val="00862CE8"/>
    <w:rsid w:val="00864B4E"/>
    <w:rsid w:val="00864EE1"/>
    <w:rsid w:val="00865DF4"/>
    <w:rsid w:val="0086646A"/>
    <w:rsid w:val="0086740C"/>
    <w:rsid w:val="00867D92"/>
    <w:rsid w:val="00870960"/>
    <w:rsid w:val="0087157D"/>
    <w:rsid w:val="00872A11"/>
    <w:rsid w:val="00872B04"/>
    <w:rsid w:val="00872DFC"/>
    <w:rsid w:val="00872ED7"/>
    <w:rsid w:val="008731DC"/>
    <w:rsid w:val="008738CA"/>
    <w:rsid w:val="00875271"/>
    <w:rsid w:val="00876A8B"/>
    <w:rsid w:val="00877015"/>
    <w:rsid w:val="00877B34"/>
    <w:rsid w:val="0088015C"/>
    <w:rsid w:val="00881F0D"/>
    <w:rsid w:val="00883022"/>
    <w:rsid w:val="008838F3"/>
    <w:rsid w:val="008868FF"/>
    <w:rsid w:val="0088695C"/>
    <w:rsid w:val="0088724F"/>
    <w:rsid w:val="00887838"/>
    <w:rsid w:val="00887B10"/>
    <w:rsid w:val="00887F8E"/>
    <w:rsid w:val="00890CD8"/>
    <w:rsid w:val="00890F6A"/>
    <w:rsid w:val="00891B25"/>
    <w:rsid w:val="00892F51"/>
    <w:rsid w:val="0089499E"/>
    <w:rsid w:val="00896701"/>
    <w:rsid w:val="00896D3B"/>
    <w:rsid w:val="0089772A"/>
    <w:rsid w:val="008A042F"/>
    <w:rsid w:val="008A0531"/>
    <w:rsid w:val="008A0D2B"/>
    <w:rsid w:val="008A2396"/>
    <w:rsid w:val="008A3E90"/>
    <w:rsid w:val="008A466C"/>
    <w:rsid w:val="008A5D96"/>
    <w:rsid w:val="008A6677"/>
    <w:rsid w:val="008A7587"/>
    <w:rsid w:val="008B0449"/>
    <w:rsid w:val="008B065B"/>
    <w:rsid w:val="008B0CD8"/>
    <w:rsid w:val="008B175F"/>
    <w:rsid w:val="008B1C5E"/>
    <w:rsid w:val="008B2402"/>
    <w:rsid w:val="008B2B89"/>
    <w:rsid w:val="008B35E3"/>
    <w:rsid w:val="008B45E7"/>
    <w:rsid w:val="008B4957"/>
    <w:rsid w:val="008B513A"/>
    <w:rsid w:val="008B5A1D"/>
    <w:rsid w:val="008B5E6C"/>
    <w:rsid w:val="008B64EB"/>
    <w:rsid w:val="008B6967"/>
    <w:rsid w:val="008B7F2F"/>
    <w:rsid w:val="008C0284"/>
    <w:rsid w:val="008C0D1A"/>
    <w:rsid w:val="008C0F4F"/>
    <w:rsid w:val="008C130B"/>
    <w:rsid w:val="008C133E"/>
    <w:rsid w:val="008C169E"/>
    <w:rsid w:val="008C1DD0"/>
    <w:rsid w:val="008C210C"/>
    <w:rsid w:val="008C4B15"/>
    <w:rsid w:val="008C4D2A"/>
    <w:rsid w:val="008C4FBB"/>
    <w:rsid w:val="008C532E"/>
    <w:rsid w:val="008C6862"/>
    <w:rsid w:val="008C7352"/>
    <w:rsid w:val="008C7CFB"/>
    <w:rsid w:val="008C7F2A"/>
    <w:rsid w:val="008D0349"/>
    <w:rsid w:val="008D1252"/>
    <w:rsid w:val="008D1D1E"/>
    <w:rsid w:val="008D4C37"/>
    <w:rsid w:val="008D5CA2"/>
    <w:rsid w:val="008D5F96"/>
    <w:rsid w:val="008D60AE"/>
    <w:rsid w:val="008D6800"/>
    <w:rsid w:val="008D6BC2"/>
    <w:rsid w:val="008D6D37"/>
    <w:rsid w:val="008D7E19"/>
    <w:rsid w:val="008D7FAA"/>
    <w:rsid w:val="008E0531"/>
    <w:rsid w:val="008E1F37"/>
    <w:rsid w:val="008E4550"/>
    <w:rsid w:val="008E50B0"/>
    <w:rsid w:val="008E5DF7"/>
    <w:rsid w:val="008E636C"/>
    <w:rsid w:val="008E6EA6"/>
    <w:rsid w:val="008E7258"/>
    <w:rsid w:val="008E7E52"/>
    <w:rsid w:val="008F1CFB"/>
    <w:rsid w:val="008F2769"/>
    <w:rsid w:val="008F2FCD"/>
    <w:rsid w:val="008F3535"/>
    <w:rsid w:val="008F4E80"/>
    <w:rsid w:val="008F5423"/>
    <w:rsid w:val="008F6431"/>
    <w:rsid w:val="008F6EE2"/>
    <w:rsid w:val="00900B26"/>
    <w:rsid w:val="00903C66"/>
    <w:rsid w:val="009056FE"/>
    <w:rsid w:val="00905CB5"/>
    <w:rsid w:val="00906B55"/>
    <w:rsid w:val="00910C3F"/>
    <w:rsid w:val="00911ACB"/>
    <w:rsid w:val="00911F45"/>
    <w:rsid w:val="009120FE"/>
    <w:rsid w:val="0091340C"/>
    <w:rsid w:val="00913FFC"/>
    <w:rsid w:val="0091413B"/>
    <w:rsid w:val="00914E36"/>
    <w:rsid w:val="00914FFE"/>
    <w:rsid w:val="009159EB"/>
    <w:rsid w:val="00916E5A"/>
    <w:rsid w:val="00917780"/>
    <w:rsid w:val="00917828"/>
    <w:rsid w:val="00917966"/>
    <w:rsid w:val="00920128"/>
    <w:rsid w:val="009206CD"/>
    <w:rsid w:val="009209A3"/>
    <w:rsid w:val="00921F9D"/>
    <w:rsid w:val="00921FBD"/>
    <w:rsid w:val="00922B6D"/>
    <w:rsid w:val="009240CD"/>
    <w:rsid w:val="00924E59"/>
    <w:rsid w:val="00925624"/>
    <w:rsid w:val="00925D55"/>
    <w:rsid w:val="0092658C"/>
    <w:rsid w:val="009267E0"/>
    <w:rsid w:val="0092680D"/>
    <w:rsid w:val="00926870"/>
    <w:rsid w:val="00926CFF"/>
    <w:rsid w:val="00927191"/>
    <w:rsid w:val="0093000A"/>
    <w:rsid w:val="00930AC5"/>
    <w:rsid w:val="00932A61"/>
    <w:rsid w:val="009345BF"/>
    <w:rsid w:val="009356B6"/>
    <w:rsid w:val="009364CB"/>
    <w:rsid w:val="009365AF"/>
    <w:rsid w:val="00936C2C"/>
    <w:rsid w:val="00936DD8"/>
    <w:rsid w:val="00937F11"/>
    <w:rsid w:val="00937F46"/>
    <w:rsid w:val="0094106B"/>
    <w:rsid w:val="00941893"/>
    <w:rsid w:val="00942182"/>
    <w:rsid w:val="009429E2"/>
    <w:rsid w:val="00942A79"/>
    <w:rsid w:val="009450F8"/>
    <w:rsid w:val="00945308"/>
    <w:rsid w:val="00945405"/>
    <w:rsid w:val="0094558B"/>
    <w:rsid w:val="009455CC"/>
    <w:rsid w:val="0094582D"/>
    <w:rsid w:val="0094584A"/>
    <w:rsid w:val="00945964"/>
    <w:rsid w:val="00946BD8"/>
    <w:rsid w:val="009477C8"/>
    <w:rsid w:val="009505C6"/>
    <w:rsid w:val="0095081B"/>
    <w:rsid w:val="00950D52"/>
    <w:rsid w:val="0095101A"/>
    <w:rsid w:val="009510C7"/>
    <w:rsid w:val="00951B78"/>
    <w:rsid w:val="009521EB"/>
    <w:rsid w:val="00953572"/>
    <w:rsid w:val="00954B50"/>
    <w:rsid w:val="00954D42"/>
    <w:rsid w:val="00954F71"/>
    <w:rsid w:val="0095549F"/>
    <w:rsid w:val="00955B76"/>
    <w:rsid w:val="009571C1"/>
    <w:rsid w:val="009578BC"/>
    <w:rsid w:val="00960025"/>
    <w:rsid w:val="00960090"/>
    <w:rsid w:val="0096351C"/>
    <w:rsid w:val="00963857"/>
    <w:rsid w:val="0096423F"/>
    <w:rsid w:val="009646AE"/>
    <w:rsid w:val="00964D6A"/>
    <w:rsid w:val="00965105"/>
    <w:rsid w:val="00965CE3"/>
    <w:rsid w:val="00965DBB"/>
    <w:rsid w:val="00966E68"/>
    <w:rsid w:val="00970D6D"/>
    <w:rsid w:val="00971D5D"/>
    <w:rsid w:val="0097213B"/>
    <w:rsid w:val="009725D0"/>
    <w:rsid w:val="00973036"/>
    <w:rsid w:val="009746CC"/>
    <w:rsid w:val="0097753C"/>
    <w:rsid w:val="00981432"/>
    <w:rsid w:val="009866B2"/>
    <w:rsid w:val="00986A55"/>
    <w:rsid w:val="009875D1"/>
    <w:rsid w:val="009876CF"/>
    <w:rsid w:val="00987A46"/>
    <w:rsid w:val="009904AF"/>
    <w:rsid w:val="009904EC"/>
    <w:rsid w:val="00991807"/>
    <w:rsid w:val="00992CBC"/>
    <w:rsid w:val="009930EB"/>
    <w:rsid w:val="00993F3C"/>
    <w:rsid w:val="009942F1"/>
    <w:rsid w:val="009949D3"/>
    <w:rsid w:val="00995066"/>
    <w:rsid w:val="009950CF"/>
    <w:rsid w:val="00996376"/>
    <w:rsid w:val="0099707B"/>
    <w:rsid w:val="00997C22"/>
    <w:rsid w:val="009A0A53"/>
    <w:rsid w:val="009A0E71"/>
    <w:rsid w:val="009A1253"/>
    <w:rsid w:val="009A1964"/>
    <w:rsid w:val="009A212C"/>
    <w:rsid w:val="009A21D9"/>
    <w:rsid w:val="009A2382"/>
    <w:rsid w:val="009A31ED"/>
    <w:rsid w:val="009A39A8"/>
    <w:rsid w:val="009A3C5C"/>
    <w:rsid w:val="009A4B49"/>
    <w:rsid w:val="009A51CA"/>
    <w:rsid w:val="009A59FA"/>
    <w:rsid w:val="009B070C"/>
    <w:rsid w:val="009B0FBC"/>
    <w:rsid w:val="009B125D"/>
    <w:rsid w:val="009B1F11"/>
    <w:rsid w:val="009B39C9"/>
    <w:rsid w:val="009B5868"/>
    <w:rsid w:val="009B59E3"/>
    <w:rsid w:val="009B759C"/>
    <w:rsid w:val="009B7988"/>
    <w:rsid w:val="009C02AB"/>
    <w:rsid w:val="009C04C1"/>
    <w:rsid w:val="009C06D2"/>
    <w:rsid w:val="009C0986"/>
    <w:rsid w:val="009C1023"/>
    <w:rsid w:val="009C1B60"/>
    <w:rsid w:val="009C3A0F"/>
    <w:rsid w:val="009C3FBC"/>
    <w:rsid w:val="009C3FE2"/>
    <w:rsid w:val="009C4789"/>
    <w:rsid w:val="009C4C18"/>
    <w:rsid w:val="009C572C"/>
    <w:rsid w:val="009C64B5"/>
    <w:rsid w:val="009C670C"/>
    <w:rsid w:val="009C6AD9"/>
    <w:rsid w:val="009D0556"/>
    <w:rsid w:val="009D0D55"/>
    <w:rsid w:val="009D365E"/>
    <w:rsid w:val="009D48D6"/>
    <w:rsid w:val="009D4BDE"/>
    <w:rsid w:val="009D571E"/>
    <w:rsid w:val="009D7548"/>
    <w:rsid w:val="009D7561"/>
    <w:rsid w:val="009D77DC"/>
    <w:rsid w:val="009E0D50"/>
    <w:rsid w:val="009E138D"/>
    <w:rsid w:val="009E1EF6"/>
    <w:rsid w:val="009E283C"/>
    <w:rsid w:val="009E6FBB"/>
    <w:rsid w:val="009E778E"/>
    <w:rsid w:val="009F047F"/>
    <w:rsid w:val="009F0696"/>
    <w:rsid w:val="009F0FA4"/>
    <w:rsid w:val="009F104A"/>
    <w:rsid w:val="009F2F18"/>
    <w:rsid w:val="009F302A"/>
    <w:rsid w:val="009F3570"/>
    <w:rsid w:val="009F448C"/>
    <w:rsid w:val="009F551E"/>
    <w:rsid w:val="009F612D"/>
    <w:rsid w:val="009F6E8C"/>
    <w:rsid w:val="00A018A1"/>
    <w:rsid w:val="00A01A97"/>
    <w:rsid w:val="00A01EF8"/>
    <w:rsid w:val="00A034E7"/>
    <w:rsid w:val="00A045B4"/>
    <w:rsid w:val="00A04DF9"/>
    <w:rsid w:val="00A066A4"/>
    <w:rsid w:val="00A102D6"/>
    <w:rsid w:val="00A1087E"/>
    <w:rsid w:val="00A11128"/>
    <w:rsid w:val="00A11C9A"/>
    <w:rsid w:val="00A13353"/>
    <w:rsid w:val="00A14823"/>
    <w:rsid w:val="00A14D81"/>
    <w:rsid w:val="00A163C9"/>
    <w:rsid w:val="00A16567"/>
    <w:rsid w:val="00A17C96"/>
    <w:rsid w:val="00A20826"/>
    <w:rsid w:val="00A21526"/>
    <w:rsid w:val="00A215DF"/>
    <w:rsid w:val="00A21875"/>
    <w:rsid w:val="00A2292D"/>
    <w:rsid w:val="00A22965"/>
    <w:rsid w:val="00A23259"/>
    <w:rsid w:val="00A23A86"/>
    <w:rsid w:val="00A23D5A"/>
    <w:rsid w:val="00A25A03"/>
    <w:rsid w:val="00A30C20"/>
    <w:rsid w:val="00A30F14"/>
    <w:rsid w:val="00A315C6"/>
    <w:rsid w:val="00A31E56"/>
    <w:rsid w:val="00A32532"/>
    <w:rsid w:val="00A33146"/>
    <w:rsid w:val="00A33324"/>
    <w:rsid w:val="00A33748"/>
    <w:rsid w:val="00A35182"/>
    <w:rsid w:val="00A35789"/>
    <w:rsid w:val="00A35B2A"/>
    <w:rsid w:val="00A3613F"/>
    <w:rsid w:val="00A36922"/>
    <w:rsid w:val="00A37061"/>
    <w:rsid w:val="00A37D83"/>
    <w:rsid w:val="00A37E67"/>
    <w:rsid w:val="00A4075A"/>
    <w:rsid w:val="00A4093D"/>
    <w:rsid w:val="00A4181D"/>
    <w:rsid w:val="00A419B8"/>
    <w:rsid w:val="00A424E8"/>
    <w:rsid w:val="00A427BE"/>
    <w:rsid w:val="00A42F22"/>
    <w:rsid w:val="00A42F7F"/>
    <w:rsid w:val="00A43F11"/>
    <w:rsid w:val="00A45F33"/>
    <w:rsid w:val="00A46149"/>
    <w:rsid w:val="00A46565"/>
    <w:rsid w:val="00A4734C"/>
    <w:rsid w:val="00A47F86"/>
    <w:rsid w:val="00A50DD5"/>
    <w:rsid w:val="00A51351"/>
    <w:rsid w:val="00A520C2"/>
    <w:rsid w:val="00A52405"/>
    <w:rsid w:val="00A53BF7"/>
    <w:rsid w:val="00A54684"/>
    <w:rsid w:val="00A54CEB"/>
    <w:rsid w:val="00A572C6"/>
    <w:rsid w:val="00A5764E"/>
    <w:rsid w:val="00A60E33"/>
    <w:rsid w:val="00A6183D"/>
    <w:rsid w:val="00A61AAF"/>
    <w:rsid w:val="00A6223E"/>
    <w:rsid w:val="00A62E6A"/>
    <w:rsid w:val="00A62E87"/>
    <w:rsid w:val="00A670BA"/>
    <w:rsid w:val="00A71268"/>
    <w:rsid w:val="00A7435C"/>
    <w:rsid w:val="00A74AC1"/>
    <w:rsid w:val="00A74F40"/>
    <w:rsid w:val="00A754D3"/>
    <w:rsid w:val="00A75510"/>
    <w:rsid w:val="00A755D2"/>
    <w:rsid w:val="00A7668A"/>
    <w:rsid w:val="00A76AEA"/>
    <w:rsid w:val="00A804A1"/>
    <w:rsid w:val="00A80E83"/>
    <w:rsid w:val="00A81160"/>
    <w:rsid w:val="00A814AB"/>
    <w:rsid w:val="00A81623"/>
    <w:rsid w:val="00A81B6B"/>
    <w:rsid w:val="00A8209C"/>
    <w:rsid w:val="00A82247"/>
    <w:rsid w:val="00A829B9"/>
    <w:rsid w:val="00A83729"/>
    <w:rsid w:val="00A83755"/>
    <w:rsid w:val="00A8476F"/>
    <w:rsid w:val="00A857E0"/>
    <w:rsid w:val="00A86273"/>
    <w:rsid w:val="00A8633C"/>
    <w:rsid w:val="00A86CBD"/>
    <w:rsid w:val="00A86EFD"/>
    <w:rsid w:val="00A871F5"/>
    <w:rsid w:val="00A90B32"/>
    <w:rsid w:val="00A91CEE"/>
    <w:rsid w:val="00A9229A"/>
    <w:rsid w:val="00A92C17"/>
    <w:rsid w:val="00A93353"/>
    <w:rsid w:val="00A9345B"/>
    <w:rsid w:val="00A934E9"/>
    <w:rsid w:val="00A942C0"/>
    <w:rsid w:val="00A96158"/>
    <w:rsid w:val="00A96736"/>
    <w:rsid w:val="00A96C05"/>
    <w:rsid w:val="00A97DB5"/>
    <w:rsid w:val="00AA0E4D"/>
    <w:rsid w:val="00AA0F23"/>
    <w:rsid w:val="00AA19CF"/>
    <w:rsid w:val="00AA1A9A"/>
    <w:rsid w:val="00AA2B35"/>
    <w:rsid w:val="00AA3336"/>
    <w:rsid w:val="00AA424C"/>
    <w:rsid w:val="00AA47BE"/>
    <w:rsid w:val="00AA6612"/>
    <w:rsid w:val="00AA7D6F"/>
    <w:rsid w:val="00AB047A"/>
    <w:rsid w:val="00AB11DD"/>
    <w:rsid w:val="00AB11F2"/>
    <w:rsid w:val="00AB4621"/>
    <w:rsid w:val="00AB61DD"/>
    <w:rsid w:val="00AB6565"/>
    <w:rsid w:val="00AC0000"/>
    <w:rsid w:val="00AC05DA"/>
    <w:rsid w:val="00AC11FF"/>
    <w:rsid w:val="00AC1424"/>
    <w:rsid w:val="00AC2F98"/>
    <w:rsid w:val="00AC3038"/>
    <w:rsid w:val="00AC4F01"/>
    <w:rsid w:val="00AC550D"/>
    <w:rsid w:val="00AC5953"/>
    <w:rsid w:val="00AC5ADF"/>
    <w:rsid w:val="00AC5EB6"/>
    <w:rsid w:val="00AC65F9"/>
    <w:rsid w:val="00AC7566"/>
    <w:rsid w:val="00AC7593"/>
    <w:rsid w:val="00AC7624"/>
    <w:rsid w:val="00AD04E4"/>
    <w:rsid w:val="00AD10BB"/>
    <w:rsid w:val="00AD18E4"/>
    <w:rsid w:val="00AD19C5"/>
    <w:rsid w:val="00AD27E2"/>
    <w:rsid w:val="00AD27F6"/>
    <w:rsid w:val="00AD284C"/>
    <w:rsid w:val="00AD3083"/>
    <w:rsid w:val="00AD57F1"/>
    <w:rsid w:val="00AD5A79"/>
    <w:rsid w:val="00AD6434"/>
    <w:rsid w:val="00AD646A"/>
    <w:rsid w:val="00AD6EA2"/>
    <w:rsid w:val="00AD6EA5"/>
    <w:rsid w:val="00AD71DE"/>
    <w:rsid w:val="00AD71F5"/>
    <w:rsid w:val="00AD7751"/>
    <w:rsid w:val="00AE0309"/>
    <w:rsid w:val="00AE1BAF"/>
    <w:rsid w:val="00AE3B5F"/>
    <w:rsid w:val="00AE3C97"/>
    <w:rsid w:val="00AE4023"/>
    <w:rsid w:val="00AE4131"/>
    <w:rsid w:val="00AE4DBE"/>
    <w:rsid w:val="00AE5E38"/>
    <w:rsid w:val="00AE5E50"/>
    <w:rsid w:val="00AE6EF1"/>
    <w:rsid w:val="00AF0046"/>
    <w:rsid w:val="00AF0204"/>
    <w:rsid w:val="00AF0A88"/>
    <w:rsid w:val="00AF0B1A"/>
    <w:rsid w:val="00AF13A4"/>
    <w:rsid w:val="00AF1902"/>
    <w:rsid w:val="00AF392B"/>
    <w:rsid w:val="00AF45C5"/>
    <w:rsid w:val="00AF6BEF"/>
    <w:rsid w:val="00B01670"/>
    <w:rsid w:val="00B019ED"/>
    <w:rsid w:val="00B0218B"/>
    <w:rsid w:val="00B02641"/>
    <w:rsid w:val="00B0269F"/>
    <w:rsid w:val="00B0284B"/>
    <w:rsid w:val="00B0303D"/>
    <w:rsid w:val="00B0326F"/>
    <w:rsid w:val="00B04A37"/>
    <w:rsid w:val="00B04A99"/>
    <w:rsid w:val="00B04A9F"/>
    <w:rsid w:val="00B05369"/>
    <w:rsid w:val="00B05746"/>
    <w:rsid w:val="00B107D4"/>
    <w:rsid w:val="00B10D1E"/>
    <w:rsid w:val="00B11618"/>
    <w:rsid w:val="00B11A6D"/>
    <w:rsid w:val="00B11DD3"/>
    <w:rsid w:val="00B12E5C"/>
    <w:rsid w:val="00B147E4"/>
    <w:rsid w:val="00B1487E"/>
    <w:rsid w:val="00B151E8"/>
    <w:rsid w:val="00B156EF"/>
    <w:rsid w:val="00B15A4E"/>
    <w:rsid w:val="00B15F4C"/>
    <w:rsid w:val="00B164CD"/>
    <w:rsid w:val="00B16A5A"/>
    <w:rsid w:val="00B17779"/>
    <w:rsid w:val="00B20683"/>
    <w:rsid w:val="00B20BA9"/>
    <w:rsid w:val="00B21B36"/>
    <w:rsid w:val="00B23CF4"/>
    <w:rsid w:val="00B23D5C"/>
    <w:rsid w:val="00B23E34"/>
    <w:rsid w:val="00B25200"/>
    <w:rsid w:val="00B2586F"/>
    <w:rsid w:val="00B25AF1"/>
    <w:rsid w:val="00B26399"/>
    <w:rsid w:val="00B266C4"/>
    <w:rsid w:val="00B26E62"/>
    <w:rsid w:val="00B27C18"/>
    <w:rsid w:val="00B27D72"/>
    <w:rsid w:val="00B27FD9"/>
    <w:rsid w:val="00B304B2"/>
    <w:rsid w:val="00B32DA2"/>
    <w:rsid w:val="00B339E7"/>
    <w:rsid w:val="00B35E0C"/>
    <w:rsid w:val="00B3627D"/>
    <w:rsid w:val="00B36484"/>
    <w:rsid w:val="00B40228"/>
    <w:rsid w:val="00B40C15"/>
    <w:rsid w:val="00B428AA"/>
    <w:rsid w:val="00B43E74"/>
    <w:rsid w:val="00B44689"/>
    <w:rsid w:val="00B4559D"/>
    <w:rsid w:val="00B45A6C"/>
    <w:rsid w:val="00B4620B"/>
    <w:rsid w:val="00B46877"/>
    <w:rsid w:val="00B516B7"/>
    <w:rsid w:val="00B51766"/>
    <w:rsid w:val="00B51CB0"/>
    <w:rsid w:val="00B524E3"/>
    <w:rsid w:val="00B53074"/>
    <w:rsid w:val="00B542ED"/>
    <w:rsid w:val="00B5481D"/>
    <w:rsid w:val="00B557FB"/>
    <w:rsid w:val="00B57CC3"/>
    <w:rsid w:val="00B57D56"/>
    <w:rsid w:val="00B57F61"/>
    <w:rsid w:val="00B6048F"/>
    <w:rsid w:val="00B608D3"/>
    <w:rsid w:val="00B613E6"/>
    <w:rsid w:val="00B615F3"/>
    <w:rsid w:val="00B617E5"/>
    <w:rsid w:val="00B61D96"/>
    <w:rsid w:val="00B62036"/>
    <w:rsid w:val="00B62E2A"/>
    <w:rsid w:val="00B63946"/>
    <w:rsid w:val="00B64FCC"/>
    <w:rsid w:val="00B65893"/>
    <w:rsid w:val="00B66335"/>
    <w:rsid w:val="00B66FF2"/>
    <w:rsid w:val="00B673C1"/>
    <w:rsid w:val="00B7005C"/>
    <w:rsid w:val="00B70C81"/>
    <w:rsid w:val="00B733C2"/>
    <w:rsid w:val="00B733C8"/>
    <w:rsid w:val="00B73988"/>
    <w:rsid w:val="00B7447C"/>
    <w:rsid w:val="00B75911"/>
    <w:rsid w:val="00B75C98"/>
    <w:rsid w:val="00B763C5"/>
    <w:rsid w:val="00B77781"/>
    <w:rsid w:val="00B809CA"/>
    <w:rsid w:val="00B80C5C"/>
    <w:rsid w:val="00B80E1D"/>
    <w:rsid w:val="00B81B6E"/>
    <w:rsid w:val="00B82B9D"/>
    <w:rsid w:val="00B831C2"/>
    <w:rsid w:val="00B8377E"/>
    <w:rsid w:val="00B84D1D"/>
    <w:rsid w:val="00B85390"/>
    <w:rsid w:val="00B8618E"/>
    <w:rsid w:val="00B862AC"/>
    <w:rsid w:val="00B87494"/>
    <w:rsid w:val="00B8780E"/>
    <w:rsid w:val="00B90FE7"/>
    <w:rsid w:val="00B9133A"/>
    <w:rsid w:val="00B93088"/>
    <w:rsid w:val="00B93343"/>
    <w:rsid w:val="00B93641"/>
    <w:rsid w:val="00B9544E"/>
    <w:rsid w:val="00B95DA8"/>
    <w:rsid w:val="00B95FA5"/>
    <w:rsid w:val="00B96C75"/>
    <w:rsid w:val="00B979AC"/>
    <w:rsid w:val="00BA10F2"/>
    <w:rsid w:val="00BA2AD6"/>
    <w:rsid w:val="00BA378C"/>
    <w:rsid w:val="00BA46C7"/>
    <w:rsid w:val="00BA4F8D"/>
    <w:rsid w:val="00BA5335"/>
    <w:rsid w:val="00BA640A"/>
    <w:rsid w:val="00BA6667"/>
    <w:rsid w:val="00BA66B3"/>
    <w:rsid w:val="00BA6849"/>
    <w:rsid w:val="00BA6D4F"/>
    <w:rsid w:val="00BA7663"/>
    <w:rsid w:val="00BA77D1"/>
    <w:rsid w:val="00BA7D52"/>
    <w:rsid w:val="00BB06FB"/>
    <w:rsid w:val="00BB08E3"/>
    <w:rsid w:val="00BB0A3E"/>
    <w:rsid w:val="00BB1DBE"/>
    <w:rsid w:val="00BB2468"/>
    <w:rsid w:val="00BB3342"/>
    <w:rsid w:val="00BB3D11"/>
    <w:rsid w:val="00BB4EEF"/>
    <w:rsid w:val="00BB4F51"/>
    <w:rsid w:val="00BB554B"/>
    <w:rsid w:val="00BB6DC8"/>
    <w:rsid w:val="00BB709C"/>
    <w:rsid w:val="00BC011D"/>
    <w:rsid w:val="00BC1476"/>
    <w:rsid w:val="00BC1ADC"/>
    <w:rsid w:val="00BC2A73"/>
    <w:rsid w:val="00BC2F94"/>
    <w:rsid w:val="00BC2FB7"/>
    <w:rsid w:val="00BC3451"/>
    <w:rsid w:val="00BC3618"/>
    <w:rsid w:val="00BC39A1"/>
    <w:rsid w:val="00BC41F6"/>
    <w:rsid w:val="00BC4BA4"/>
    <w:rsid w:val="00BC5D41"/>
    <w:rsid w:val="00BC5E7F"/>
    <w:rsid w:val="00BC64AA"/>
    <w:rsid w:val="00BC7712"/>
    <w:rsid w:val="00BC782C"/>
    <w:rsid w:val="00BD1D2E"/>
    <w:rsid w:val="00BD218D"/>
    <w:rsid w:val="00BD2C7D"/>
    <w:rsid w:val="00BD4013"/>
    <w:rsid w:val="00BD423E"/>
    <w:rsid w:val="00BD4810"/>
    <w:rsid w:val="00BD5085"/>
    <w:rsid w:val="00BD5882"/>
    <w:rsid w:val="00BD5C93"/>
    <w:rsid w:val="00BD70FE"/>
    <w:rsid w:val="00BD72C8"/>
    <w:rsid w:val="00BD78B0"/>
    <w:rsid w:val="00BD7A65"/>
    <w:rsid w:val="00BE07E9"/>
    <w:rsid w:val="00BE1181"/>
    <w:rsid w:val="00BE13BF"/>
    <w:rsid w:val="00BE1979"/>
    <w:rsid w:val="00BE1ADA"/>
    <w:rsid w:val="00BE2224"/>
    <w:rsid w:val="00BE2F26"/>
    <w:rsid w:val="00BE3E67"/>
    <w:rsid w:val="00BE5453"/>
    <w:rsid w:val="00BE5FF6"/>
    <w:rsid w:val="00BE78E0"/>
    <w:rsid w:val="00BE79C0"/>
    <w:rsid w:val="00BE7ACB"/>
    <w:rsid w:val="00BF0740"/>
    <w:rsid w:val="00BF1AA0"/>
    <w:rsid w:val="00BF1F74"/>
    <w:rsid w:val="00BF329D"/>
    <w:rsid w:val="00BF4685"/>
    <w:rsid w:val="00BF4FB4"/>
    <w:rsid w:val="00BF60FD"/>
    <w:rsid w:val="00BF61FB"/>
    <w:rsid w:val="00BF70D1"/>
    <w:rsid w:val="00BF783F"/>
    <w:rsid w:val="00BF7C2D"/>
    <w:rsid w:val="00BF7DDB"/>
    <w:rsid w:val="00C009D6"/>
    <w:rsid w:val="00C02A52"/>
    <w:rsid w:val="00C03650"/>
    <w:rsid w:val="00C03B87"/>
    <w:rsid w:val="00C0450A"/>
    <w:rsid w:val="00C045AF"/>
    <w:rsid w:val="00C04907"/>
    <w:rsid w:val="00C04F7F"/>
    <w:rsid w:val="00C0590B"/>
    <w:rsid w:val="00C063A8"/>
    <w:rsid w:val="00C06652"/>
    <w:rsid w:val="00C108AA"/>
    <w:rsid w:val="00C1142C"/>
    <w:rsid w:val="00C12032"/>
    <w:rsid w:val="00C1330B"/>
    <w:rsid w:val="00C15AB9"/>
    <w:rsid w:val="00C15E34"/>
    <w:rsid w:val="00C1684B"/>
    <w:rsid w:val="00C17754"/>
    <w:rsid w:val="00C215BE"/>
    <w:rsid w:val="00C24321"/>
    <w:rsid w:val="00C2525E"/>
    <w:rsid w:val="00C26789"/>
    <w:rsid w:val="00C26DD1"/>
    <w:rsid w:val="00C278D2"/>
    <w:rsid w:val="00C30B46"/>
    <w:rsid w:val="00C31142"/>
    <w:rsid w:val="00C320A0"/>
    <w:rsid w:val="00C344A1"/>
    <w:rsid w:val="00C34B1F"/>
    <w:rsid w:val="00C35790"/>
    <w:rsid w:val="00C36C2C"/>
    <w:rsid w:val="00C37223"/>
    <w:rsid w:val="00C372B4"/>
    <w:rsid w:val="00C40662"/>
    <w:rsid w:val="00C418ED"/>
    <w:rsid w:val="00C41CFD"/>
    <w:rsid w:val="00C42EC3"/>
    <w:rsid w:val="00C4307D"/>
    <w:rsid w:val="00C4448D"/>
    <w:rsid w:val="00C44D2C"/>
    <w:rsid w:val="00C47D9E"/>
    <w:rsid w:val="00C5022A"/>
    <w:rsid w:val="00C510DF"/>
    <w:rsid w:val="00C52CBF"/>
    <w:rsid w:val="00C52EF6"/>
    <w:rsid w:val="00C52FF4"/>
    <w:rsid w:val="00C53056"/>
    <w:rsid w:val="00C5306D"/>
    <w:rsid w:val="00C53ACD"/>
    <w:rsid w:val="00C53EFF"/>
    <w:rsid w:val="00C54013"/>
    <w:rsid w:val="00C5446B"/>
    <w:rsid w:val="00C54784"/>
    <w:rsid w:val="00C548AD"/>
    <w:rsid w:val="00C54F95"/>
    <w:rsid w:val="00C56009"/>
    <w:rsid w:val="00C564B9"/>
    <w:rsid w:val="00C565AF"/>
    <w:rsid w:val="00C56DED"/>
    <w:rsid w:val="00C57390"/>
    <w:rsid w:val="00C5756F"/>
    <w:rsid w:val="00C5797C"/>
    <w:rsid w:val="00C60B63"/>
    <w:rsid w:val="00C60DE5"/>
    <w:rsid w:val="00C6133B"/>
    <w:rsid w:val="00C62D7D"/>
    <w:rsid w:val="00C62DA1"/>
    <w:rsid w:val="00C62FDF"/>
    <w:rsid w:val="00C6406A"/>
    <w:rsid w:val="00C67CAD"/>
    <w:rsid w:val="00C70D26"/>
    <w:rsid w:val="00C7192E"/>
    <w:rsid w:val="00C723AF"/>
    <w:rsid w:val="00C729A1"/>
    <w:rsid w:val="00C73E26"/>
    <w:rsid w:val="00C74AD3"/>
    <w:rsid w:val="00C76640"/>
    <w:rsid w:val="00C7737C"/>
    <w:rsid w:val="00C77C3A"/>
    <w:rsid w:val="00C82262"/>
    <w:rsid w:val="00C844C3"/>
    <w:rsid w:val="00C8499F"/>
    <w:rsid w:val="00C84C9C"/>
    <w:rsid w:val="00C84E26"/>
    <w:rsid w:val="00C85D2E"/>
    <w:rsid w:val="00C85D46"/>
    <w:rsid w:val="00C8614B"/>
    <w:rsid w:val="00C86E94"/>
    <w:rsid w:val="00C86F87"/>
    <w:rsid w:val="00C917FA"/>
    <w:rsid w:val="00C91905"/>
    <w:rsid w:val="00C927FD"/>
    <w:rsid w:val="00C928CE"/>
    <w:rsid w:val="00C933C5"/>
    <w:rsid w:val="00C9522F"/>
    <w:rsid w:val="00C95344"/>
    <w:rsid w:val="00C95A22"/>
    <w:rsid w:val="00C965D0"/>
    <w:rsid w:val="00C96E22"/>
    <w:rsid w:val="00CA0D5C"/>
    <w:rsid w:val="00CA1767"/>
    <w:rsid w:val="00CA1AF5"/>
    <w:rsid w:val="00CA2427"/>
    <w:rsid w:val="00CA2CCE"/>
    <w:rsid w:val="00CA34D6"/>
    <w:rsid w:val="00CA3506"/>
    <w:rsid w:val="00CA3E20"/>
    <w:rsid w:val="00CA7609"/>
    <w:rsid w:val="00CA7E24"/>
    <w:rsid w:val="00CB07EB"/>
    <w:rsid w:val="00CB2B4C"/>
    <w:rsid w:val="00CB36FA"/>
    <w:rsid w:val="00CB3B52"/>
    <w:rsid w:val="00CB3C1B"/>
    <w:rsid w:val="00CB426E"/>
    <w:rsid w:val="00CB43DD"/>
    <w:rsid w:val="00CB4DDA"/>
    <w:rsid w:val="00CB50F0"/>
    <w:rsid w:val="00CB558F"/>
    <w:rsid w:val="00CB7DC1"/>
    <w:rsid w:val="00CC084B"/>
    <w:rsid w:val="00CC0EAB"/>
    <w:rsid w:val="00CC1360"/>
    <w:rsid w:val="00CC1AA1"/>
    <w:rsid w:val="00CC386D"/>
    <w:rsid w:val="00CC53EE"/>
    <w:rsid w:val="00CC5808"/>
    <w:rsid w:val="00CC755D"/>
    <w:rsid w:val="00CD038B"/>
    <w:rsid w:val="00CD0699"/>
    <w:rsid w:val="00CD0FB5"/>
    <w:rsid w:val="00CD1106"/>
    <w:rsid w:val="00CD3121"/>
    <w:rsid w:val="00CD363B"/>
    <w:rsid w:val="00CD3C50"/>
    <w:rsid w:val="00CD47D9"/>
    <w:rsid w:val="00CD54B5"/>
    <w:rsid w:val="00CD79A8"/>
    <w:rsid w:val="00CD79E6"/>
    <w:rsid w:val="00CE0553"/>
    <w:rsid w:val="00CE0E7E"/>
    <w:rsid w:val="00CE170E"/>
    <w:rsid w:val="00CE23B4"/>
    <w:rsid w:val="00CE26C7"/>
    <w:rsid w:val="00CE5DC6"/>
    <w:rsid w:val="00CE74E9"/>
    <w:rsid w:val="00CF04CF"/>
    <w:rsid w:val="00CF0E84"/>
    <w:rsid w:val="00CF171B"/>
    <w:rsid w:val="00CF25E3"/>
    <w:rsid w:val="00CF2A28"/>
    <w:rsid w:val="00CF2CE1"/>
    <w:rsid w:val="00CF3A51"/>
    <w:rsid w:val="00CF5525"/>
    <w:rsid w:val="00CF55C9"/>
    <w:rsid w:val="00CF5751"/>
    <w:rsid w:val="00CF6EDB"/>
    <w:rsid w:val="00D0160E"/>
    <w:rsid w:val="00D018C9"/>
    <w:rsid w:val="00D019B4"/>
    <w:rsid w:val="00D0202A"/>
    <w:rsid w:val="00D0313A"/>
    <w:rsid w:val="00D031C0"/>
    <w:rsid w:val="00D03BA3"/>
    <w:rsid w:val="00D041E8"/>
    <w:rsid w:val="00D051FA"/>
    <w:rsid w:val="00D0588E"/>
    <w:rsid w:val="00D10A0C"/>
    <w:rsid w:val="00D10C8B"/>
    <w:rsid w:val="00D11FCF"/>
    <w:rsid w:val="00D141C1"/>
    <w:rsid w:val="00D1424F"/>
    <w:rsid w:val="00D146C7"/>
    <w:rsid w:val="00D147EF"/>
    <w:rsid w:val="00D15BE1"/>
    <w:rsid w:val="00D15E41"/>
    <w:rsid w:val="00D15FA5"/>
    <w:rsid w:val="00D16342"/>
    <w:rsid w:val="00D17247"/>
    <w:rsid w:val="00D1793D"/>
    <w:rsid w:val="00D200DE"/>
    <w:rsid w:val="00D22F23"/>
    <w:rsid w:val="00D23C9B"/>
    <w:rsid w:val="00D24135"/>
    <w:rsid w:val="00D2644C"/>
    <w:rsid w:val="00D26A9C"/>
    <w:rsid w:val="00D300FD"/>
    <w:rsid w:val="00D3187A"/>
    <w:rsid w:val="00D325A0"/>
    <w:rsid w:val="00D33CA0"/>
    <w:rsid w:val="00D34596"/>
    <w:rsid w:val="00D34902"/>
    <w:rsid w:val="00D34E0F"/>
    <w:rsid w:val="00D35321"/>
    <w:rsid w:val="00D37168"/>
    <w:rsid w:val="00D40029"/>
    <w:rsid w:val="00D418C2"/>
    <w:rsid w:val="00D4202F"/>
    <w:rsid w:val="00D4261C"/>
    <w:rsid w:val="00D436D6"/>
    <w:rsid w:val="00D44A92"/>
    <w:rsid w:val="00D44F50"/>
    <w:rsid w:val="00D4524C"/>
    <w:rsid w:val="00D45D84"/>
    <w:rsid w:val="00D45DFF"/>
    <w:rsid w:val="00D46E16"/>
    <w:rsid w:val="00D46F38"/>
    <w:rsid w:val="00D479E6"/>
    <w:rsid w:val="00D47B8D"/>
    <w:rsid w:val="00D5093E"/>
    <w:rsid w:val="00D5197F"/>
    <w:rsid w:val="00D51A4B"/>
    <w:rsid w:val="00D5360C"/>
    <w:rsid w:val="00D53C8F"/>
    <w:rsid w:val="00D53F90"/>
    <w:rsid w:val="00D54ACF"/>
    <w:rsid w:val="00D54CD2"/>
    <w:rsid w:val="00D557D9"/>
    <w:rsid w:val="00D558FC"/>
    <w:rsid w:val="00D55A43"/>
    <w:rsid w:val="00D57263"/>
    <w:rsid w:val="00D62492"/>
    <w:rsid w:val="00D63CFB"/>
    <w:rsid w:val="00D643D6"/>
    <w:rsid w:val="00D64967"/>
    <w:rsid w:val="00D64A5B"/>
    <w:rsid w:val="00D64CC9"/>
    <w:rsid w:val="00D65179"/>
    <w:rsid w:val="00D65815"/>
    <w:rsid w:val="00D658CB"/>
    <w:rsid w:val="00D663D3"/>
    <w:rsid w:val="00D67573"/>
    <w:rsid w:val="00D70789"/>
    <w:rsid w:val="00D71823"/>
    <w:rsid w:val="00D71C72"/>
    <w:rsid w:val="00D71C9F"/>
    <w:rsid w:val="00D7247D"/>
    <w:rsid w:val="00D72D04"/>
    <w:rsid w:val="00D72F24"/>
    <w:rsid w:val="00D73DF0"/>
    <w:rsid w:val="00D75499"/>
    <w:rsid w:val="00D773E3"/>
    <w:rsid w:val="00D803FC"/>
    <w:rsid w:val="00D8075D"/>
    <w:rsid w:val="00D81934"/>
    <w:rsid w:val="00D8341A"/>
    <w:rsid w:val="00D83EC4"/>
    <w:rsid w:val="00D84607"/>
    <w:rsid w:val="00D84731"/>
    <w:rsid w:val="00D84E45"/>
    <w:rsid w:val="00D8658A"/>
    <w:rsid w:val="00D87DAE"/>
    <w:rsid w:val="00D90D6F"/>
    <w:rsid w:val="00D9108C"/>
    <w:rsid w:val="00D91478"/>
    <w:rsid w:val="00D916DF"/>
    <w:rsid w:val="00D92B0D"/>
    <w:rsid w:val="00D9400D"/>
    <w:rsid w:val="00D942FC"/>
    <w:rsid w:val="00D94FF3"/>
    <w:rsid w:val="00D95314"/>
    <w:rsid w:val="00D954C7"/>
    <w:rsid w:val="00D95B9A"/>
    <w:rsid w:val="00D96698"/>
    <w:rsid w:val="00D96824"/>
    <w:rsid w:val="00D96968"/>
    <w:rsid w:val="00D96B98"/>
    <w:rsid w:val="00D96CB9"/>
    <w:rsid w:val="00D96ED7"/>
    <w:rsid w:val="00D97F9B"/>
    <w:rsid w:val="00DA029A"/>
    <w:rsid w:val="00DA0DAF"/>
    <w:rsid w:val="00DA1061"/>
    <w:rsid w:val="00DA1232"/>
    <w:rsid w:val="00DA2737"/>
    <w:rsid w:val="00DA2A79"/>
    <w:rsid w:val="00DA36BD"/>
    <w:rsid w:val="00DA3D0C"/>
    <w:rsid w:val="00DA4217"/>
    <w:rsid w:val="00DA4A16"/>
    <w:rsid w:val="00DA55FC"/>
    <w:rsid w:val="00DA5690"/>
    <w:rsid w:val="00DA77B7"/>
    <w:rsid w:val="00DB079E"/>
    <w:rsid w:val="00DB08F4"/>
    <w:rsid w:val="00DB0B10"/>
    <w:rsid w:val="00DB15EE"/>
    <w:rsid w:val="00DB1E80"/>
    <w:rsid w:val="00DB2F7B"/>
    <w:rsid w:val="00DB317D"/>
    <w:rsid w:val="00DB3DBE"/>
    <w:rsid w:val="00DB3F14"/>
    <w:rsid w:val="00DB5668"/>
    <w:rsid w:val="00DB605E"/>
    <w:rsid w:val="00DB67B4"/>
    <w:rsid w:val="00DB6996"/>
    <w:rsid w:val="00DB7314"/>
    <w:rsid w:val="00DB79E1"/>
    <w:rsid w:val="00DB7C3C"/>
    <w:rsid w:val="00DC0244"/>
    <w:rsid w:val="00DC064C"/>
    <w:rsid w:val="00DC132E"/>
    <w:rsid w:val="00DC16A3"/>
    <w:rsid w:val="00DC186A"/>
    <w:rsid w:val="00DC208A"/>
    <w:rsid w:val="00DC294B"/>
    <w:rsid w:val="00DC2B90"/>
    <w:rsid w:val="00DC3A98"/>
    <w:rsid w:val="00DC3D31"/>
    <w:rsid w:val="00DC4BB2"/>
    <w:rsid w:val="00DC4C64"/>
    <w:rsid w:val="00DC59D9"/>
    <w:rsid w:val="00DC6209"/>
    <w:rsid w:val="00DC695F"/>
    <w:rsid w:val="00DC7C69"/>
    <w:rsid w:val="00DD36E4"/>
    <w:rsid w:val="00DD4440"/>
    <w:rsid w:val="00DD4EDB"/>
    <w:rsid w:val="00DD5F6B"/>
    <w:rsid w:val="00DD6038"/>
    <w:rsid w:val="00DD6A7F"/>
    <w:rsid w:val="00DE0A7C"/>
    <w:rsid w:val="00DE0E9A"/>
    <w:rsid w:val="00DE1085"/>
    <w:rsid w:val="00DE1D42"/>
    <w:rsid w:val="00DE3276"/>
    <w:rsid w:val="00DE3FDA"/>
    <w:rsid w:val="00DE661E"/>
    <w:rsid w:val="00DE7625"/>
    <w:rsid w:val="00DE7E44"/>
    <w:rsid w:val="00DF03B9"/>
    <w:rsid w:val="00DF11F8"/>
    <w:rsid w:val="00DF25AE"/>
    <w:rsid w:val="00DF28C1"/>
    <w:rsid w:val="00DF2BA0"/>
    <w:rsid w:val="00DF3EFC"/>
    <w:rsid w:val="00DF41F2"/>
    <w:rsid w:val="00DF4E73"/>
    <w:rsid w:val="00DF4F6D"/>
    <w:rsid w:val="00DF5C25"/>
    <w:rsid w:val="00DF5DFB"/>
    <w:rsid w:val="00E00A8C"/>
    <w:rsid w:val="00E00CA5"/>
    <w:rsid w:val="00E01692"/>
    <w:rsid w:val="00E0215E"/>
    <w:rsid w:val="00E03BD2"/>
    <w:rsid w:val="00E03C58"/>
    <w:rsid w:val="00E03D5C"/>
    <w:rsid w:val="00E0595F"/>
    <w:rsid w:val="00E05F16"/>
    <w:rsid w:val="00E07E95"/>
    <w:rsid w:val="00E07FDC"/>
    <w:rsid w:val="00E1024B"/>
    <w:rsid w:val="00E1138C"/>
    <w:rsid w:val="00E11466"/>
    <w:rsid w:val="00E11859"/>
    <w:rsid w:val="00E1295E"/>
    <w:rsid w:val="00E130F9"/>
    <w:rsid w:val="00E132F9"/>
    <w:rsid w:val="00E13592"/>
    <w:rsid w:val="00E1411E"/>
    <w:rsid w:val="00E14946"/>
    <w:rsid w:val="00E16CD3"/>
    <w:rsid w:val="00E16F13"/>
    <w:rsid w:val="00E17945"/>
    <w:rsid w:val="00E17A6A"/>
    <w:rsid w:val="00E204C5"/>
    <w:rsid w:val="00E20E16"/>
    <w:rsid w:val="00E21143"/>
    <w:rsid w:val="00E21462"/>
    <w:rsid w:val="00E22969"/>
    <w:rsid w:val="00E24A87"/>
    <w:rsid w:val="00E264F9"/>
    <w:rsid w:val="00E30D8A"/>
    <w:rsid w:val="00E311A7"/>
    <w:rsid w:val="00E318BC"/>
    <w:rsid w:val="00E31A9B"/>
    <w:rsid w:val="00E34D25"/>
    <w:rsid w:val="00E353A5"/>
    <w:rsid w:val="00E37A1C"/>
    <w:rsid w:val="00E4110A"/>
    <w:rsid w:val="00E41B64"/>
    <w:rsid w:val="00E42EDE"/>
    <w:rsid w:val="00E442BC"/>
    <w:rsid w:val="00E443E2"/>
    <w:rsid w:val="00E519B2"/>
    <w:rsid w:val="00E519D9"/>
    <w:rsid w:val="00E52609"/>
    <w:rsid w:val="00E52ABF"/>
    <w:rsid w:val="00E5319D"/>
    <w:rsid w:val="00E5379E"/>
    <w:rsid w:val="00E53D81"/>
    <w:rsid w:val="00E54AB0"/>
    <w:rsid w:val="00E55EB7"/>
    <w:rsid w:val="00E577AF"/>
    <w:rsid w:val="00E578B7"/>
    <w:rsid w:val="00E57928"/>
    <w:rsid w:val="00E57F9C"/>
    <w:rsid w:val="00E60F73"/>
    <w:rsid w:val="00E61539"/>
    <w:rsid w:val="00E61858"/>
    <w:rsid w:val="00E62013"/>
    <w:rsid w:val="00E62C55"/>
    <w:rsid w:val="00E630EB"/>
    <w:rsid w:val="00E6434F"/>
    <w:rsid w:val="00E648E3"/>
    <w:rsid w:val="00E64B56"/>
    <w:rsid w:val="00E64BC4"/>
    <w:rsid w:val="00E66BEF"/>
    <w:rsid w:val="00E66D5A"/>
    <w:rsid w:val="00E67033"/>
    <w:rsid w:val="00E67B24"/>
    <w:rsid w:val="00E67FE6"/>
    <w:rsid w:val="00E70B47"/>
    <w:rsid w:val="00E719CC"/>
    <w:rsid w:val="00E71D11"/>
    <w:rsid w:val="00E71E3F"/>
    <w:rsid w:val="00E7350F"/>
    <w:rsid w:val="00E737C3"/>
    <w:rsid w:val="00E739D3"/>
    <w:rsid w:val="00E7466E"/>
    <w:rsid w:val="00E74AFA"/>
    <w:rsid w:val="00E74B5C"/>
    <w:rsid w:val="00E75AA8"/>
    <w:rsid w:val="00E774FC"/>
    <w:rsid w:val="00E80080"/>
    <w:rsid w:val="00E80158"/>
    <w:rsid w:val="00E80A4C"/>
    <w:rsid w:val="00E80E60"/>
    <w:rsid w:val="00E847BD"/>
    <w:rsid w:val="00E849FE"/>
    <w:rsid w:val="00E85717"/>
    <w:rsid w:val="00E873D2"/>
    <w:rsid w:val="00E87913"/>
    <w:rsid w:val="00E90EE5"/>
    <w:rsid w:val="00E913BE"/>
    <w:rsid w:val="00E9333A"/>
    <w:rsid w:val="00E9338E"/>
    <w:rsid w:val="00E93DE2"/>
    <w:rsid w:val="00E9599E"/>
    <w:rsid w:val="00E97306"/>
    <w:rsid w:val="00EA0D35"/>
    <w:rsid w:val="00EA19D5"/>
    <w:rsid w:val="00EA1E29"/>
    <w:rsid w:val="00EA2079"/>
    <w:rsid w:val="00EA2CBD"/>
    <w:rsid w:val="00EA2E0C"/>
    <w:rsid w:val="00EA40A8"/>
    <w:rsid w:val="00EA4DA2"/>
    <w:rsid w:val="00EA5001"/>
    <w:rsid w:val="00EA53E3"/>
    <w:rsid w:val="00EA664D"/>
    <w:rsid w:val="00EA70A1"/>
    <w:rsid w:val="00EA7F90"/>
    <w:rsid w:val="00EB1200"/>
    <w:rsid w:val="00EB158C"/>
    <w:rsid w:val="00EB2375"/>
    <w:rsid w:val="00EB26E1"/>
    <w:rsid w:val="00EB29B3"/>
    <w:rsid w:val="00EB59CA"/>
    <w:rsid w:val="00EB5C3E"/>
    <w:rsid w:val="00EB6FE1"/>
    <w:rsid w:val="00EB7376"/>
    <w:rsid w:val="00EB751C"/>
    <w:rsid w:val="00EC09AD"/>
    <w:rsid w:val="00EC2425"/>
    <w:rsid w:val="00EC2F7C"/>
    <w:rsid w:val="00EC4161"/>
    <w:rsid w:val="00EC4F58"/>
    <w:rsid w:val="00EC571E"/>
    <w:rsid w:val="00EC58D1"/>
    <w:rsid w:val="00EC5B14"/>
    <w:rsid w:val="00EC64A4"/>
    <w:rsid w:val="00EC6518"/>
    <w:rsid w:val="00EC6D60"/>
    <w:rsid w:val="00EC78BE"/>
    <w:rsid w:val="00ED0810"/>
    <w:rsid w:val="00ED1026"/>
    <w:rsid w:val="00ED1181"/>
    <w:rsid w:val="00ED16AD"/>
    <w:rsid w:val="00ED198D"/>
    <w:rsid w:val="00ED1CC8"/>
    <w:rsid w:val="00ED2861"/>
    <w:rsid w:val="00ED33FB"/>
    <w:rsid w:val="00ED3B0F"/>
    <w:rsid w:val="00ED432A"/>
    <w:rsid w:val="00ED58A5"/>
    <w:rsid w:val="00ED5BD3"/>
    <w:rsid w:val="00ED6000"/>
    <w:rsid w:val="00ED728A"/>
    <w:rsid w:val="00EE0C7D"/>
    <w:rsid w:val="00EE0DF5"/>
    <w:rsid w:val="00EE23F7"/>
    <w:rsid w:val="00EE30BC"/>
    <w:rsid w:val="00EE3357"/>
    <w:rsid w:val="00EE3589"/>
    <w:rsid w:val="00EE6AC5"/>
    <w:rsid w:val="00EE72A9"/>
    <w:rsid w:val="00EE7618"/>
    <w:rsid w:val="00EE76A4"/>
    <w:rsid w:val="00EF0B54"/>
    <w:rsid w:val="00EF155A"/>
    <w:rsid w:val="00EF3A5F"/>
    <w:rsid w:val="00EF5678"/>
    <w:rsid w:val="00EF568C"/>
    <w:rsid w:val="00EF5755"/>
    <w:rsid w:val="00EF7513"/>
    <w:rsid w:val="00EF7867"/>
    <w:rsid w:val="00F00611"/>
    <w:rsid w:val="00F00764"/>
    <w:rsid w:val="00F00989"/>
    <w:rsid w:val="00F00E90"/>
    <w:rsid w:val="00F021C9"/>
    <w:rsid w:val="00F02DB6"/>
    <w:rsid w:val="00F03FD7"/>
    <w:rsid w:val="00F04E82"/>
    <w:rsid w:val="00F0718A"/>
    <w:rsid w:val="00F07421"/>
    <w:rsid w:val="00F1005F"/>
    <w:rsid w:val="00F10C5F"/>
    <w:rsid w:val="00F11EC4"/>
    <w:rsid w:val="00F11F1A"/>
    <w:rsid w:val="00F120F1"/>
    <w:rsid w:val="00F12BA5"/>
    <w:rsid w:val="00F12C27"/>
    <w:rsid w:val="00F13234"/>
    <w:rsid w:val="00F13E6C"/>
    <w:rsid w:val="00F14B49"/>
    <w:rsid w:val="00F16DCE"/>
    <w:rsid w:val="00F20BA2"/>
    <w:rsid w:val="00F21A19"/>
    <w:rsid w:val="00F224BF"/>
    <w:rsid w:val="00F22C72"/>
    <w:rsid w:val="00F23135"/>
    <w:rsid w:val="00F236E5"/>
    <w:rsid w:val="00F251CA"/>
    <w:rsid w:val="00F25F5A"/>
    <w:rsid w:val="00F27B8E"/>
    <w:rsid w:val="00F308B4"/>
    <w:rsid w:val="00F352E4"/>
    <w:rsid w:val="00F3551E"/>
    <w:rsid w:val="00F36753"/>
    <w:rsid w:val="00F3776D"/>
    <w:rsid w:val="00F4024A"/>
    <w:rsid w:val="00F4054A"/>
    <w:rsid w:val="00F4116D"/>
    <w:rsid w:val="00F41A89"/>
    <w:rsid w:val="00F42380"/>
    <w:rsid w:val="00F43B53"/>
    <w:rsid w:val="00F44120"/>
    <w:rsid w:val="00F44422"/>
    <w:rsid w:val="00F446A1"/>
    <w:rsid w:val="00F456D5"/>
    <w:rsid w:val="00F46652"/>
    <w:rsid w:val="00F472B4"/>
    <w:rsid w:val="00F507DD"/>
    <w:rsid w:val="00F51D4D"/>
    <w:rsid w:val="00F52D4C"/>
    <w:rsid w:val="00F537ED"/>
    <w:rsid w:val="00F53EF1"/>
    <w:rsid w:val="00F545B7"/>
    <w:rsid w:val="00F545BC"/>
    <w:rsid w:val="00F54A61"/>
    <w:rsid w:val="00F54B6A"/>
    <w:rsid w:val="00F55318"/>
    <w:rsid w:val="00F55C7C"/>
    <w:rsid w:val="00F56B80"/>
    <w:rsid w:val="00F5790E"/>
    <w:rsid w:val="00F60327"/>
    <w:rsid w:val="00F60B2A"/>
    <w:rsid w:val="00F641B5"/>
    <w:rsid w:val="00F6780D"/>
    <w:rsid w:val="00F67D61"/>
    <w:rsid w:val="00F70979"/>
    <w:rsid w:val="00F721C8"/>
    <w:rsid w:val="00F73CD2"/>
    <w:rsid w:val="00F74080"/>
    <w:rsid w:val="00F74296"/>
    <w:rsid w:val="00F745A2"/>
    <w:rsid w:val="00F74B61"/>
    <w:rsid w:val="00F74C66"/>
    <w:rsid w:val="00F74E05"/>
    <w:rsid w:val="00F74E1D"/>
    <w:rsid w:val="00F76FE6"/>
    <w:rsid w:val="00F774B0"/>
    <w:rsid w:val="00F80E33"/>
    <w:rsid w:val="00F82E4E"/>
    <w:rsid w:val="00F830C4"/>
    <w:rsid w:val="00F831F9"/>
    <w:rsid w:val="00F851F2"/>
    <w:rsid w:val="00F859E2"/>
    <w:rsid w:val="00F85A10"/>
    <w:rsid w:val="00F866E9"/>
    <w:rsid w:val="00F86E4F"/>
    <w:rsid w:val="00F870E5"/>
    <w:rsid w:val="00F877B2"/>
    <w:rsid w:val="00F877CD"/>
    <w:rsid w:val="00F87927"/>
    <w:rsid w:val="00F879A5"/>
    <w:rsid w:val="00F90358"/>
    <w:rsid w:val="00F908A8"/>
    <w:rsid w:val="00F90A5F"/>
    <w:rsid w:val="00F90E5B"/>
    <w:rsid w:val="00F913DE"/>
    <w:rsid w:val="00F9199B"/>
    <w:rsid w:val="00F93496"/>
    <w:rsid w:val="00F939EB"/>
    <w:rsid w:val="00F940C2"/>
    <w:rsid w:val="00F95BE3"/>
    <w:rsid w:val="00F96563"/>
    <w:rsid w:val="00F96737"/>
    <w:rsid w:val="00F96C75"/>
    <w:rsid w:val="00F97D27"/>
    <w:rsid w:val="00FA0808"/>
    <w:rsid w:val="00FA0BE7"/>
    <w:rsid w:val="00FA0F28"/>
    <w:rsid w:val="00FA1FB3"/>
    <w:rsid w:val="00FA2A26"/>
    <w:rsid w:val="00FA2D8B"/>
    <w:rsid w:val="00FA3ECC"/>
    <w:rsid w:val="00FA4725"/>
    <w:rsid w:val="00FA526C"/>
    <w:rsid w:val="00FA5F73"/>
    <w:rsid w:val="00FA7C55"/>
    <w:rsid w:val="00FB0196"/>
    <w:rsid w:val="00FB07CF"/>
    <w:rsid w:val="00FB098D"/>
    <w:rsid w:val="00FB12CA"/>
    <w:rsid w:val="00FB1D4C"/>
    <w:rsid w:val="00FB2EAC"/>
    <w:rsid w:val="00FB4C66"/>
    <w:rsid w:val="00FB5A0A"/>
    <w:rsid w:val="00FB70A1"/>
    <w:rsid w:val="00FB76C7"/>
    <w:rsid w:val="00FB7B39"/>
    <w:rsid w:val="00FC0D15"/>
    <w:rsid w:val="00FC0DB0"/>
    <w:rsid w:val="00FC1073"/>
    <w:rsid w:val="00FC163A"/>
    <w:rsid w:val="00FC21BB"/>
    <w:rsid w:val="00FC6A2F"/>
    <w:rsid w:val="00FC6E6F"/>
    <w:rsid w:val="00FC6F46"/>
    <w:rsid w:val="00FD068C"/>
    <w:rsid w:val="00FD0753"/>
    <w:rsid w:val="00FD0EDF"/>
    <w:rsid w:val="00FD0FC6"/>
    <w:rsid w:val="00FD17B3"/>
    <w:rsid w:val="00FD1978"/>
    <w:rsid w:val="00FD3391"/>
    <w:rsid w:val="00FD3735"/>
    <w:rsid w:val="00FD3980"/>
    <w:rsid w:val="00FD4311"/>
    <w:rsid w:val="00FD4573"/>
    <w:rsid w:val="00FD4E63"/>
    <w:rsid w:val="00FD4F0C"/>
    <w:rsid w:val="00FD5634"/>
    <w:rsid w:val="00FE0FF1"/>
    <w:rsid w:val="00FE22D6"/>
    <w:rsid w:val="00FE2482"/>
    <w:rsid w:val="00FE3113"/>
    <w:rsid w:val="00FE3781"/>
    <w:rsid w:val="00FE3B9B"/>
    <w:rsid w:val="00FE4EC9"/>
    <w:rsid w:val="00FE5325"/>
    <w:rsid w:val="00FE54C6"/>
    <w:rsid w:val="00FE609F"/>
    <w:rsid w:val="00FE6DCD"/>
    <w:rsid w:val="00FE7F86"/>
    <w:rsid w:val="00FF0251"/>
    <w:rsid w:val="00FF02EA"/>
    <w:rsid w:val="00FF2DD9"/>
    <w:rsid w:val="00FF4890"/>
    <w:rsid w:val="00FF4966"/>
    <w:rsid w:val="00FF5186"/>
    <w:rsid w:val="00FF5505"/>
    <w:rsid w:val="00FF580B"/>
    <w:rsid w:val="00FF6211"/>
    <w:rsid w:val="00FF744E"/>
    <w:rsid w:val="00FF74E4"/>
    <w:rsid w:val="00FF7D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73">
      <o:colormru v:ext="edit" colors="#603,#903,#606,#039,#fc9,#99f,#c9f,#fc0"/>
    </o:shapedefaults>
    <o:shapelayout v:ext="edit">
      <o:idmap v:ext="edit" data="1,2,3,4,5"/>
      <o:rules v:ext="edit">
        <o:r id="V:Rule1" type="connector" idref="#_x0000_s4965"/>
        <o:r id="V:Rule2" type="connector" idref="#_x0000_s4966"/>
        <o:r id="V:Rule3" type="connector" idref="#_x0000_s5099"/>
        <o:r id="V:Rule4" type="connector" idref="#_x0000_s5105"/>
        <o:r id="V:Rule5" type="connector" idref="#_x0000_s5106"/>
        <o:r id="V:Rule6" type="connector" idref="#_x0000_s5117"/>
        <o:r id="V:Rule7" type="connector" idref="#_x0000_s5118"/>
        <o:r id="V:Rule8" type="connector" idref="#_x0000_s5124"/>
        <o:r id="V:Rule9" type="connector" idref="#_x0000_s5125"/>
        <o:r id="V:Rule10" type="connector" idref="#_x0000_s5127"/>
        <o:r id="V:Rule11" type="connector" idref="#_x0000_s5128"/>
        <o:r id="V:Rule12" type="connector" idref="#_x0000_s5139"/>
        <o:r id="V:Rule13" type="connector" idref="#_x0000_s5167"/>
        <o:r id="V:Rule14" type="connector" idref="#_x0000_s5168"/>
      </o:rules>
    </o:shapelayout>
  </w:shapeDefaults>
  <w:decimalSymbol w:val="."/>
  <w:listSeparator w:val=","/>
  <w15:docId w15:val="{A53AFA49-27F2-4414-BEC1-66FDC62AE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3411"/>
    <w:pPr>
      <w:spacing w:after="200" w:line="276" w:lineRule="auto"/>
    </w:pPr>
    <w:rPr>
      <w:sz w:val="22"/>
      <w:szCs w:val="22"/>
    </w:rPr>
  </w:style>
  <w:style w:type="paragraph" w:styleId="Heading1">
    <w:name w:val="heading 1"/>
    <w:basedOn w:val="Normal"/>
    <w:link w:val="Heading1Char"/>
    <w:uiPriority w:val="9"/>
    <w:qFormat/>
    <w:rsid w:val="00E52609"/>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uiPriority w:val="9"/>
    <w:unhideWhenUsed/>
    <w:qFormat/>
    <w:rsid w:val="00FB4C66"/>
    <w:pPr>
      <w:keepNext/>
      <w:keepLines/>
      <w:spacing w:before="40" w:after="0"/>
      <w:outlineLvl w:val="1"/>
    </w:pPr>
    <w:rPr>
      <w:rFonts w:ascii="Cambria" w:eastAsia="Times New Roman" w:hAnsi="Cambria"/>
      <w:color w:val="365F9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0E9A"/>
    <w:pPr>
      <w:spacing w:after="0" w:line="240" w:lineRule="auto"/>
    </w:pPr>
    <w:rPr>
      <w:rFonts w:ascii="Tahoma" w:hAnsi="Tahoma"/>
      <w:sz w:val="16"/>
      <w:szCs w:val="16"/>
    </w:rPr>
  </w:style>
  <w:style w:type="character" w:customStyle="1" w:styleId="BalloonTextChar">
    <w:name w:val="Balloon Text Char"/>
    <w:link w:val="BalloonText"/>
    <w:uiPriority w:val="99"/>
    <w:semiHidden/>
    <w:rsid w:val="00DE0E9A"/>
    <w:rPr>
      <w:rFonts w:ascii="Tahoma" w:hAnsi="Tahoma" w:cs="Tahoma"/>
      <w:sz w:val="16"/>
      <w:szCs w:val="16"/>
    </w:rPr>
  </w:style>
  <w:style w:type="character" w:customStyle="1" w:styleId="style71">
    <w:name w:val="style71"/>
    <w:rsid w:val="00CA3506"/>
    <w:rPr>
      <w:rFonts w:ascii="Arial" w:hAnsi="Arial" w:cs="Arial" w:hint="default"/>
      <w:b/>
      <w:bCs/>
      <w:sz w:val="18"/>
      <w:szCs w:val="18"/>
    </w:rPr>
  </w:style>
  <w:style w:type="character" w:customStyle="1" w:styleId="style21">
    <w:name w:val="style21"/>
    <w:rsid w:val="00CA3506"/>
    <w:rPr>
      <w:rFonts w:ascii="Arial" w:hAnsi="Arial" w:cs="Arial" w:hint="default"/>
      <w:sz w:val="18"/>
      <w:szCs w:val="18"/>
    </w:rPr>
  </w:style>
  <w:style w:type="character" w:customStyle="1" w:styleId="Heading1Char">
    <w:name w:val="Heading 1 Char"/>
    <w:link w:val="Heading1"/>
    <w:uiPriority w:val="9"/>
    <w:rsid w:val="00E52609"/>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E52609"/>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993F3C"/>
    <w:pPr>
      <w:ind w:left="720"/>
      <w:contextualSpacing/>
    </w:pPr>
  </w:style>
  <w:style w:type="character" w:styleId="Strong">
    <w:name w:val="Strong"/>
    <w:uiPriority w:val="22"/>
    <w:qFormat/>
    <w:rsid w:val="00767206"/>
    <w:rPr>
      <w:b/>
      <w:bCs/>
    </w:rPr>
  </w:style>
  <w:style w:type="character" w:customStyle="1" w:styleId="apple-converted-space">
    <w:name w:val="apple-converted-space"/>
    <w:basedOn w:val="DefaultParagraphFont"/>
    <w:rsid w:val="00C62FDF"/>
  </w:style>
  <w:style w:type="character" w:styleId="Hyperlink">
    <w:name w:val="Hyperlink"/>
    <w:uiPriority w:val="99"/>
    <w:semiHidden/>
    <w:unhideWhenUsed/>
    <w:rsid w:val="0096423F"/>
    <w:rPr>
      <w:color w:val="0000FF"/>
      <w:u w:val="single"/>
    </w:rPr>
  </w:style>
  <w:style w:type="character" w:customStyle="1" w:styleId="Heading2Char">
    <w:name w:val="Heading 2 Char"/>
    <w:link w:val="Heading2"/>
    <w:uiPriority w:val="9"/>
    <w:rsid w:val="00FB4C66"/>
    <w:rPr>
      <w:rFonts w:ascii="Cambria" w:eastAsia="Times New Roman" w:hAnsi="Cambria" w:cs="Times New Roman"/>
      <w:color w:val="365F91"/>
      <w:sz w:val="26"/>
      <w:szCs w:val="26"/>
    </w:rPr>
  </w:style>
  <w:style w:type="paragraph" w:styleId="BodyText">
    <w:name w:val="Body Text"/>
    <w:basedOn w:val="Normal"/>
    <w:link w:val="BodyTextChar"/>
    <w:rsid w:val="009365AF"/>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BodyTextChar">
    <w:name w:val="Body Text Char"/>
    <w:link w:val="BodyText"/>
    <w:rsid w:val="009365AF"/>
    <w:rPr>
      <w:rFonts w:ascii="Times New Roman" w:eastAsia="SimSun" w:hAnsi="Times New Roman" w:cs="Mangal"/>
      <w:kern w:val="1"/>
      <w:sz w:val="24"/>
      <w:szCs w:val="24"/>
      <w:lang w:eastAsia="hi-IN" w:bidi="hi-IN"/>
    </w:rPr>
  </w:style>
  <w:style w:type="character" w:styleId="Emphasis">
    <w:name w:val="Emphasis"/>
    <w:uiPriority w:val="20"/>
    <w:qFormat/>
    <w:rsid w:val="00BB3D11"/>
    <w:rPr>
      <w:i/>
      <w:iCs/>
    </w:rPr>
  </w:style>
  <w:style w:type="paragraph" w:styleId="NoSpacing">
    <w:name w:val="No Spacing"/>
    <w:uiPriority w:val="1"/>
    <w:qFormat/>
    <w:rsid w:val="00FB0196"/>
    <w:rPr>
      <w:sz w:val="22"/>
      <w:szCs w:val="22"/>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24794">
      <w:bodyDiv w:val="1"/>
      <w:marLeft w:val="0"/>
      <w:marRight w:val="0"/>
      <w:marTop w:val="0"/>
      <w:marBottom w:val="0"/>
      <w:divBdr>
        <w:top w:val="none" w:sz="0" w:space="0" w:color="auto"/>
        <w:left w:val="none" w:sz="0" w:space="0" w:color="auto"/>
        <w:bottom w:val="none" w:sz="0" w:space="0" w:color="auto"/>
        <w:right w:val="none" w:sz="0" w:space="0" w:color="auto"/>
      </w:divBdr>
    </w:div>
    <w:div w:id="16319649">
      <w:bodyDiv w:val="1"/>
      <w:marLeft w:val="0"/>
      <w:marRight w:val="0"/>
      <w:marTop w:val="0"/>
      <w:marBottom w:val="0"/>
      <w:divBdr>
        <w:top w:val="none" w:sz="0" w:space="0" w:color="auto"/>
        <w:left w:val="none" w:sz="0" w:space="0" w:color="auto"/>
        <w:bottom w:val="none" w:sz="0" w:space="0" w:color="auto"/>
        <w:right w:val="none" w:sz="0" w:space="0" w:color="auto"/>
      </w:divBdr>
    </w:div>
    <w:div w:id="21515060">
      <w:bodyDiv w:val="1"/>
      <w:marLeft w:val="0"/>
      <w:marRight w:val="0"/>
      <w:marTop w:val="0"/>
      <w:marBottom w:val="0"/>
      <w:divBdr>
        <w:top w:val="none" w:sz="0" w:space="0" w:color="auto"/>
        <w:left w:val="none" w:sz="0" w:space="0" w:color="auto"/>
        <w:bottom w:val="none" w:sz="0" w:space="0" w:color="auto"/>
        <w:right w:val="none" w:sz="0" w:space="0" w:color="auto"/>
      </w:divBdr>
    </w:div>
    <w:div w:id="51655461">
      <w:bodyDiv w:val="1"/>
      <w:marLeft w:val="0"/>
      <w:marRight w:val="0"/>
      <w:marTop w:val="0"/>
      <w:marBottom w:val="0"/>
      <w:divBdr>
        <w:top w:val="none" w:sz="0" w:space="0" w:color="auto"/>
        <w:left w:val="none" w:sz="0" w:space="0" w:color="auto"/>
        <w:bottom w:val="none" w:sz="0" w:space="0" w:color="auto"/>
        <w:right w:val="none" w:sz="0" w:space="0" w:color="auto"/>
      </w:divBdr>
    </w:div>
    <w:div w:id="60713352">
      <w:bodyDiv w:val="1"/>
      <w:marLeft w:val="0"/>
      <w:marRight w:val="0"/>
      <w:marTop w:val="0"/>
      <w:marBottom w:val="0"/>
      <w:divBdr>
        <w:top w:val="none" w:sz="0" w:space="0" w:color="auto"/>
        <w:left w:val="none" w:sz="0" w:space="0" w:color="auto"/>
        <w:bottom w:val="none" w:sz="0" w:space="0" w:color="auto"/>
        <w:right w:val="none" w:sz="0" w:space="0" w:color="auto"/>
      </w:divBdr>
    </w:div>
    <w:div w:id="73406395">
      <w:bodyDiv w:val="1"/>
      <w:marLeft w:val="0"/>
      <w:marRight w:val="0"/>
      <w:marTop w:val="0"/>
      <w:marBottom w:val="0"/>
      <w:divBdr>
        <w:top w:val="none" w:sz="0" w:space="0" w:color="auto"/>
        <w:left w:val="none" w:sz="0" w:space="0" w:color="auto"/>
        <w:bottom w:val="none" w:sz="0" w:space="0" w:color="auto"/>
        <w:right w:val="none" w:sz="0" w:space="0" w:color="auto"/>
      </w:divBdr>
    </w:div>
    <w:div w:id="106583774">
      <w:bodyDiv w:val="1"/>
      <w:marLeft w:val="0"/>
      <w:marRight w:val="0"/>
      <w:marTop w:val="0"/>
      <w:marBottom w:val="0"/>
      <w:divBdr>
        <w:top w:val="none" w:sz="0" w:space="0" w:color="auto"/>
        <w:left w:val="none" w:sz="0" w:space="0" w:color="auto"/>
        <w:bottom w:val="none" w:sz="0" w:space="0" w:color="auto"/>
        <w:right w:val="none" w:sz="0" w:space="0" w:color="auto"/>
      </w:divBdr>
    </w:div>
    <w:div w:id="189610698">
      <w:bodyDiv w:val="1"/>
      <w:marLeft w:val="0"/>
      <w:marRight w:val="0"/>
      <w:marTop w:val="0"/>
      <w:marBottom w:val="0"/>
      <w:divBdr>
        <w:top w:val="none" w:sz="0" w:space="0" w:color="auto"/>
        <w:left w:val="none" w:sz="0" w:space="0" w:color="auto"/>
        <w:bottom w:val="none" w:sz="0" w:space="0" w:color="auto"/>
        <w:right w:val="none" w:sz="0" w:space="0" w:color="auto"/>
      </w:divBdr>
    </w:div>
    <w:div w:id="194346661">
      <w:bodyDiv w:val="1"/>
      <w:marLeft w:val="0"/>
      <w:marRight w:val="0"/>
      <w:marTop w:val="0"/>
      <w:marBottom w:val="0"/>
      <w:divBdr>
        <w:top w:val="none" w:sz="0" w:space="0" w:color="auto"/>
        <w:left w:val="none" w:sz="0" w:space="0" w:color="auto"/>
        <w:bottom w:val="none" w:sz="0" w:space="0" w:color="auto"/>
        <w:right w:val="none" w:sz="0" w:space="0" w:color="auto"/>
      </w:divBdr>
    </w:div>
    <w:div w:id="197010792">
      <w:bodyDiv w:val="1"/>
      <w:marLeft w:val="0"/>
      <w:marRight w:val="0"/>
      <w:marTop w:val="0"/>
      <w:marBottom w:val="0"/>
      <w:divBdr>
        <w:top w:val="none" w:sz="0" w:space="0" w:color="auto"/>
        <w:left w:val="none" w:sz="0" w:space="0" w:color="auto"/>
        <w:bottom w:val="none" w:sz="0" w:space="0" w:color="auto"/>
        <w:right w:val="none" w:sz="0" w:space="0" w:color="auto"/>
      </w:divBdr>
      <w:divsChild>
        <w:div w:id="418796222">
          <w:marLeft w:val="0"/>
          <w:marRight w:val="0"/>
          <w:marTop w:val="0"/>
          <w:marBottom w:val="0"/>
          <w:divBdr>
            <w:top w:val="none" w:sz="0" w:space="0" w:color="auto"/>
            <w:left w:val="none" w:sz="0" w:space="0" w:color="auto"/>
            <w:bottom w:val="none" w:sz="0" w:space="0" w:color="auto"/>
            <w:right w:val="none" w:sz="0" w:space="0" w:color="auto"/>
          </w:divBdr>
        </w:div>
      </w:divsChild>
    </w:div>
    <w:div w:id="204102676">
      <w:bodyDiv w:val="1"/>
      <w:marLeft w:val="0"/>
      <w:marRight w:val="0"/>
      <w:marTop w:val="0"/>
      <w:marBottom w:val="0"/>
      <w:divBdr>
        <w:top w:val="none" w:sz="0" w:space="0" w:color="auto"/>
        <w:left w:val="none" w:sz="0" w:space="0" w:color="auto"/>
        <w:bottom w:val="none" w:sz="0" w:space="0" w:color="auto"/>
        <w:right w:val="none" w:sz="0" w:space="0" w:color="auto"/>
      </w:divBdr>
    </w:div>
    <w:div w:id="218589077">
      <w:bodyDiv w:val="1"/>
      <w:marLeft w:val="0"/>
      <w:marRight w:val="0"/>
      <w:marTop w:val="0"/>
      <w:marBottom w:val="0"/>
      <w:divBdr>
        <w:top w:val="none" w:sz="0" w:space="0" w:color="auto"/>
        <w:left w:val="none" w:sz="0" w:space="0" w:color="auto"/>
        <w:bottom w:val="none" w:sz="0" w:space="0" w:color="auto"/>
        <w:right w:val="none" w:sz="0" w:space="0" w:color="auto"/>
      </w:divBdr>
    </w:div>
    <w:div w:id="251596203">
      <w:bodyDiv w:val="1"/>
      <w:marLeft w:val="0"/>
      <w:marRight w:val="0"/>
      <w:marTop w:val="0"/>
      <w:marBottom w:val="0"/>
      <w:divBdr>
        <w:top w:val="none" w:sz="0" w:space="0" w:color="auto"/>
        <w:left w:val="none" w:sz="0" w:space="0" w:color="auto"/>
        <w:bottom w:val="none" w:sz="0" w:space="0" w:color="auto"/>
        <w:right w:val="none" w:sz="0" w:space="0" w:color="auto"/>
      </w:divBdr>
    </w:div>
    <w:div w:id="269046343">
      <w:bodyDiv w:val="1"/>
      <w:marLeft w:val="0"/>
      <w:marRight w:val="0"/>
      <w:marTop w:val="0"/>
      <w:marBottom w:val="0"/>
      <w:divBdr>
        <w:top w:val="none" w:sz="0" w:space="0" w:color="auto"/>
        <w:left w:val="none" w:sz="0" w:space="0" w:color="auto"/>
        <w:bottom w:val="none" w:sz="0" w:space="0" w:color="auto"/>
        <w:right w:val="none" w:sz="0" w:space="0" w:color="auto"/>
      </w:divBdr>
    </w:div>
    <w:div w:id="272328514">
      <w:bodyDiv w:val="1"/>
      <w:marLeft w:val="0"/>
      <w:marRight w:val="0"/>
      <w:marTop w:val="0"/>
      <w:marBottom w:val="0"/>
      <w:divBdr>
        <w:top w:val="none" w:sz="0" w:space="0" w:color="auto"/>
        <w:left w:val="none" w:sz="0" w:space="0" w:color="auto"/>
        <w:bottom w:val="none" w:sz="0" w:space="0" w:color="auto"/>
        <w:right w:val="none" w:sz="0" w:space="0" w:color="auto"/>
      </w:divBdr>
    </w:div>
    <w:div w:id="284048027">
      <w:bodyDiv w:val="1"/>
      <w:marLeft w:val="0"/>
      <w:marRight w:val="0"/>
      <w:marTop w:val="0"/>
      <w:marBottom w:val="0"/>
      <w:divBdr>
        <w:top w:val="none" w:sz="0" w:space="0" w:color="auto"/>
        <w:left w:val="none" w:sz="0" w:space="0" w:color="auto"/>
        <w:bottom w:val="none" w:sz="0" w:space="0" w:color="auto"/>
        <w:right w:val="none" w:sz="0" w:space="0" w:color="auto"/>
      </w:divBdr>
    </w:div>
    <w:div w:id="294603834">
      <w:bodyDiv w:val="1"/>
      <w:marLeft w:val="0"/>
      <w:marRight w:val="0"/>
      <w:marTop w:val="0"/>
      <w:marBottom w:val="0"/>
      <w:divBdr>
        <w:top w:val="none" w:sz="0" w:space="0" w:color="auto"/>
        <w:left w:val="none" w:sz="0" w:space="0" w:color="auto"/>
        <w:bottom w:val="none" w:sz="0" w:space="0" w:color="auto"/>
        <w:right w:val="none" w:sz="0" w:space="0" w:color="auto"/>
      </w:divBdr>
    </w:div>
    <w:div w:id="339742663">
      <w:bodyDiv w:val="1"/>
      <w:marLeft w:val="0"/>
      <w:marRight w:val="0"/>
      <w:marTop w:val="0"/>
      <w:marBottom w:val="0"/>
      <w:divBdr>
        <w:top w:val="none" w:sz="0" w:space="0" w:color="auto"/>
        <w:left w:val="none" w:sz="0" w:space="0" w:color="auto"/>
        <w:bottom w:val="none" w:sz="0" w:space="0" w:color="auto"/>
        <w:right w:val="none" w:sz="0" w:space="0" w:color="auto"/>
      </w:divBdr>
    </w:div>
    <w:div w:id="349644294">
      <w:bodyDiv w:val="1"/>
      <w:marLeft w:val="0"/>
      <w:marRight w:val="0"/>
      <w:marTop w:val="0"/>
      <w:marBottom w:val="0"/>
      <w:divBdr>
        <w:top w:val="none" w:sz="0" w:space="0" w:color="auto"/>
        <w:left w:val="none" w:sz="0" w:space="0" w:color="auto"/>
        <w:bottom w:val="none" w:sz="0" w:space="0" w:color="auto"/>
        <w:right w:val="none" w:sz="0" w:space="0" w:color="auto"/>
      </w:divBdr>
    </w:div>
    <w:div w:id="367150281">
      <w:bodyDiv w:val="1"/>
      <w:marLeft w:val="0"/>
      <w:marRight w:val="0"/>
      <w:marTop w:val="0"/>
      <w:marBottom w:val="0"/>
      <w:divBdr>
        <w:top w:val="none" w:sz="0" w:space="0" w:color="auto"/>
        <w:left w:val="none" w:sz="0" w:space="0" w:color="auto"/>
        <w:bottom w:val="none" w:sz="0" w:space="0" w:color="auto"/>
        <w:right w:val="none" w:sz="0" w:space="0" w:color="auto"/>
      </w:divBdr>
      <w:divsChild>
        <w:div w:id="542639932">
          <w:marLeft w:val="0"/>
          <w:marRight w:val="0"/>
          <w:marTop w:val="0"/>
          <w:marBottom w:val="0"/>
          <w:divBdr>
            <w:top w:val="none" w:sz="0" w:space="0" w:color="auto"/>
            <w:left w:val="none" w:sz="0" w:space="0" w:color="auto"/>
            <w:bottom w:val="none" w:sz="0" w:space="0" w:color="auto"/>
            <w:right w:val="none" w:sz="0" w:space="0" w:color="auto"/>
          </w:divBdr>
        </w:div>
      </w:divsChild>
    </w:div>
    <w:div w:id="383531814">
      <w:bodyDiv w:val="1"/>
      <w:marLeft w:val="0"/>
      <w:marRight w:val="0"/>
      <w:marTop w:val="0"/>
      <w:marBottom w:val="0"/>
      <w:divBdr>
        <w:top w:val="none" w:sz="0" w:space="0" w:color="auto"/>
        <w:left w:val="none" w:sz="0" w:space="0" w:color="auto"/>
        <w:bottom w:val="none" w:sz="0" w:space="0" w:color="auto"/>
        <w:right w:val="none" w:sz="0" w:space="0" w:color="auto"/>
      </w:divBdr>
    </w:div>
    <w:div w:id="404687619">
      <w:bodyDiv w:val="1"/>
      <w:marLeft w:val="0"/>
      <w:marRight w:val="0"/>
      <w:marTop w:val="0"/>
      <w:marBottom w:val="0"/>
      <w:divBdr>
        <w:top w:val="none" w:sz="0" w:space="0" w:color="auto"/>
        <w:left w:val="none" w:sz="0" w:space="0" w:color="auto"/>
        <w:bottom w:val="none" w:sz="0" w:space="0" w:color="auto"/>
        <w:right w:val="none" w:sz="0" w:space="0" w:color="auto"/>
      </w:divBdr>
    </w:div>
    <w:div w:id="406421422">
      <w:bodyDiv w:val="1"/>
      <w:marLeft w:val="0"/>
      <w:marRight w:val="0"/>
      <w:marTop w:val="0"/>
      <w:marBottom w:val="0"/>
      <w:divBdr>
        <w:top w:val="none" w:sz="0" w:space="0" w:color="auto"/>
        <w:left w:val="none" w:sz="0" w:space="0" w:color="auto"/>
        <w:bottom w:val="none" w:sz="0" w:space="0" w:color="auto"/>
        <w:right w:val="none" w:sz="0" w:space="0" w:color="auto"/>
      </w:divBdr>
      <w:divsChild>
        <w:div w:id="337316319">
          <w:marLeft w:val="0"/>
          <w:marRight w:val="0"/>
          <w:marTop w:val="0"/>
          <w:marBottom w:val="0"/>
          <w:divBdr>
            <w:top w:val="none" w:sz="0" w:space="0" w:color="auto"/>
            <w:left w:val="none" w:sz="0" w:space="0" w:color="auto"/>
            <w:bottom w:val="none" w:sz="0" w:space="0" w:color="auto"/>
            <w:right w:val="none" w:sz="0" w:space="0" w:color="auto"/>
          </w:divBdr>
        </w:div>
      </w:divsChild>
    </w:div>
    <w:div w:id="410351765">
      <w:bodyDiv w:val="1"/>
      <w:marLeft w:val="0"/>
      <w:marRight w:val="0"/>
      <w:marTop w:val="0"/>
      <w:marBottom w:val="0"/>
      <w:divBdr>
        <w:top w:val="none" w:sz="0" w:space="0" w:color="auto"/>
        <w:left w:val="none" w:sz="0" w:space="0" w:color="auto"/>
        <w:bottom w:val="none" w:sz="0" w:space="0" w:color="auto"/>
        <w:right w:val="none" w:sz="0" w:space="0" w:color="auto"/>
      </w:divBdr>
      <w:divsChild>
        <w:div w:id="1951273649">
          <w:marLeft w:val="0"/>
          <w:marRight w:val="0"/>
          <w:marTop w:val="0"/>
          <w:marBottom w:val="0"/>
          <w:divBdr>
            <w:top w:val="none" w:sz="0" w:space="0" w:color="auto"/>
            <w:left w:val="none" w:sz="0" w:space="0" w:color="auto"/>
            <w:bottom w:val="none" w:sz="0" w:space="0" w:color="auto"/>
            <w:right w:val="none" w:sz="0" w:space="0" w:color="auto"/>
          </w:divBdr>
        </w:div>
      </w:divsChild>
    </w:div>
    <w:div w:id="446892765">
      <w:bodyDiv w:val="1"/>
      <w:marLeft w:val="0"/>
      <w:marRight w:val="0"/>
      <w:marTop w:val="0"/>
      <w:marBottom w:val="0"/>
      <w:divBdr>
        <w:top w:val="none" w:sz="0" w:space="0" w:color="auto"/>
        <w:left w:val="none" w:sz="0" w:space="0" w:color="auto"/>
        <w:bottom w:val="none" w:sz="0" w:space="0" w:color="auto"/>
        <w:right w:val="none" w:sz="0" w:space="0" w:color="auto"/>
      </w:divBdr>
      <w:divsChild>
        <w:div w:id="1726489212">
          <w:marLeft w:val="0"/>
          <w:marRight w:val="0"/>
          <w:marTop w:val="0"/>
          <w:marBottom w:val="0"/>
          <w:divBdr>
            <w:top w:val="none" w:sz="0" w:space="0" w:color="auto"/>
            <w:left w:val="none" w:sz="0" w:space="0" w:color="auto"/>
            <w:bottom w:val="none" w:sz="0" w:space="0" w:color="auto"/>
            <w:right w:val="none" w:sz="0" w:space="0" w:color="auto"/>
          </w:divBdr>
        </w:div>
      </w:divsChild>
    </w:div>
    <w:div w:id="487326412">
      <w:bodyDiv w:val="1"/>
      <w:marLeft w:val="0"/>
      <w:marRight w:val="0"/>
      <w:marTop w:val="0"/>
      <w:marBottom w:val="0"/>
      <w:divBdr>
        <w:top w:val="none" w:sz="0" w:space="0" w:color="auto"/>
        <w:left w:val="none" w:sz="0" w:space="0" w:color="auto"/>
        <w:bottom w:val="none" w:sz="0" w:space="0" w:color="auto"/>
        <w:right w:val="none" w:sz="0" w:space="0" w:color="auto"/>
      </w:divBdr>
    </w:div>
    <w:div w:id="501824456">
      <w:bodyDiv w:val="1"/>
      <w:marLeft w:val="0"/>
      <w:marRight w:val="0"/>
      <w:marTop w:val="0"/>
      <w:marBottom w:val="0"/>
      <w:divBdr>
        <w:top w:val="none" w:sz="0" w:space="0" w:color="auto"/>
        <w:left w:val="none" w:sz="0" w:space="0" w:color="auto"/>
        <w:bottom w:val="none" w:sz="0" w:space="0" w:color="auto"/>
        <w:right w:val="none" w:sz="0" w:space="0" w:color="auto"/>
      </w:divBdr>
    </w:div>
    <w:div w:id="505634680">
      <w:bodyDiv w:val="1"/>
      <w:marLeft w:val="0"/>
      <w:marRight w:val="0"/>
      <w:marTop w:val="0"/>
      <w:marBottom w:val="0"/>
      <w:divBdr>
        <w:top w:val="none" w:sz="0" w:space="0" w:color="auto"/>
        <w:left w:val="none" w:sz="0" w:space="0" w:color="auto"/>
        <w:bottom w:val="none" w:sz="0" w:space="0" w:color="auto"/>
        <w:right w:val="none" w:sz="0" w:space="0" w:color="auto"/>
      </w:divBdr>
    </w:div>
    <w:div w:id="528761370">
      <w:bodyDiv w:val="1"/>
      <w:marLeft w:val="0"/>
      <w:marRight w:val="0"/>
      <w:marTop w:val="0"/>
      <w:marBottom w:val="0"/>
      <w:divBdr>
        <w:top w:val="none" w:sz="0" w:space="0" w:color="auto"/>
        <w:left w:val="none" w:sz="0" w:space="0" w:color="auto"/>
        <w:bottom w:val="none" w:sz="0" w:space="0" w:color="auto"/>
        <w:right w:val="none" w:sz="0" w:space="0" w:color="auto"/>
      </w:divBdr>
    </w:div>
    <w:div w:id="547496387">
      <w:bodyDiv w:val="1"/>
      <w:marLeft w:val="0"/>
      <w:marRight w:val="0"/>
      <w:marTop w:val="0"/>
      <w:marBottom w:val="0"/>
      <w:divBdr>
        <w:top w:val="none" w:sz="0" w:space="0" w:color="auto"/>
        <w:left w:val="none" w:sz="0" w:space="0" w:color="auto"/>
        <w:bottom w:val="none" w:sz="0" w:space="0" w:color="auto"/>
        <w:right w:val="none" w:sz="0" w:space="0" w:color="auto"/>
      </w:divBdr>
    </w:div>
    <w:div w:id="557938147">
      <w:bodyDiv w:val="1"/>
      <w:marLeft w:val="0"/>
      <w:marRight w:val="0"/>
      <w:marTop w:val="0"/>
      <w:marBottom w:val="0"/>
      <w:divBdr>
        <w:top w:val="none" w:sz="0" w:space="0" w:color="auto"/>
        <w:left w:val="none" w:sz="0" w:space="0" w:color="auto"/>
        <w:bottom w:val="none" w:sz="0" w:space="0" w:color="auto"/>
        <w:right w:val="none" w:sz="0" w:space="0" w:color="auto"/>
      </w:divBdr>
    </w:div>
    <w:div w:id="603074651">
      <w:bodyDiv w:val="1"/>
      <w:marLeft w:val="0"/>
      <w:marRight w:val="0"/>
      <w:marTop w:val="0"/>
      <w:marBottom w:val="0"/>
      <w:divBdr>
        <w:top w:val="none" w:sz="0" w:space="0" w:color="auto"/>
        <w:left w:val="none" w:sz="0" w:space="0" w:color="auto"/>
        <w:bottom w:val="none" w:sz="0" w:space="0" w:color="auto"/>
        <w:right w:val="none" w:sz="0" w:space="0" w:color="auto"/>
      </w:divBdr>
    </w:div>
    <w:div w:id="653484713">
      <w:bodyDiv w:val="1"/>
      <w:marLeft w:val="0"/>
      <w:marRight w:val="0"/>
      <w:marTop w:val="0"/>
      <w:marBottom w:val="0"/>
      <w:divBdr>
        <w:top w:val="none" w:sz="0" w:space="0" w:color="auto"/>
        <w:left w:val="none" w:sz="0" w:space="0" w:color="auto"/>
        <w:bottom w:val="none" w:sz="0" w:space="0" w:color="auto"/>
        <w:right w:val="none" w:sz="0" w:space="0" w:color="auto"/>
      </w:divBdr>
    </w:div>
    <w:div w:id="665284640">
      <w:bodyDiv w:val="1"/>
      <w:marLeft w:val="0"/>
      <w:marRight w:val="0"/>
      <w:marTop w:val="0"/>
      <w:marBottom w:val="0"/>
      <w:divBdr>
        <w:top w:val="none" w:sz="0" w:space="0" w:color="auto"/>
        <w:left w:val="none" w:sz="0" w:space="0" w:color="auto"/>
        <w:bottom w:val="none" w:sz="0" w:space="0" w:color="auto"/>
        <w:right w:val="none" w:sz="0" w:space="0" w:color="auto"/>
      </w:divBdr>
    </w:div>
    <w:div w:id="695695695">
      <w:bodyDiv w:val="1"/>
      <w:marLeft w:val="0"/>
      <w:marRight w:val="0"/>
      <w:marTop w:val="0"/>
      <w:marBottom w:val="0"/>
      <w:divBdr>
        <w:top w:val="none" w:sz="0" w:space="0" w:color="auto"/>
        <w:left w:val="none" w:sz="0" w:space="0" w:color="auto"/>
        <w:bottom w:val="none" w:sz="0" w:space="0" w:color="auto"/>
        <w:right w:val="none" w:sz="0" w:space="0" w:color="auto"/>
      </w:divBdr>
    </w:div>
    <w:div w:id="718624084">
      <w:bodyDiv w:val="1"/>
      <w:marLeft w:val="0"/>
      <w:marRight w:val="0"/>
      <w:marTop w:val="0"/>
      <w:marBottom w:val="0"/>
      <w:divBdr>
        <w:top w:val="none" w:sz="0" w:space="0" w:color="auto"/>
        <w:left w:val="none" w:sz="0" w:space="0" w:color="auto"/>
        <w:bottom w:val="none" w:sz="0" w:space="0" w:color="auto"/>
        <w:right w:val="none" w:sz="0" w:space="0" w:color="auto"/>
      </w:divBdr>
    </w:div>
    <w:div w:id="727845027">
      <w:bodyDiv w:val="1"/>
      <w:marLeft w:val="0"/>
      <w:marRight w:val="0"/>
      <w:marTop w:val="0"/>
      <w:marBottom w:val="0"/>
      <w:divBdr>
        <w:top w:val="none" w:sz="0" w:space="0" w:color="auto"/>
        <w:left w:val="none" w:sz="0" w:space="0" w:color="auto"/>
        <w:bottom w:val="none" w:sz="0" w:space="0" w:color="auto"/>
        <w:right w:val="none" w:sz="0" w:space="0" w:color="auto"/>
      </w:divBdr>
    </w:div>
    <w:div w:id="756705781">
      <w:bodyDiv w:val="1"/>
      <w:marLeft w:val="0"/>
      <w:marRight w:val="0"/>
      <w:marTop w:val="0"/>
      <w:marBottom w:val="0"/>
      <w:divBdr>
        <w:top w:val="none" w:sz="0" w:space="0" w:color="auto"/>
        <w:left w:val="none" w:sz="0" w:space="0" w:color="auto"/>
        <w:bottom w:val="none" w:sz="0" w:space="0" w:color="auto"/>
        <w:right w:val="none" w:sz="0" w:space="0" w:color="auto"/>
      </w:divBdr>
    </w:div>
    <w:div w:id="759915040">
      <w:bodyDiv w:val="1"/>
      <w:marLeft w:val="0"/>
      <w:marRight w:val="0"/>
      <w:marTop w:val="0"/>
      <w:marBottom w:val="0"/>
      <w:divBdr>
        <w:top w:val="none" w:sz="0" w:space="0" w:color="auto"/>
        <w:left w:val="none" w:sz="0" w:space="0" w:color="auto"/>
        <w:bottom w:val="none" w:sz="0" w:space="0" w:color="auto"/>
        <w:right w:val="none" w:sz="0" w:space="0" w:color="auto"/>
      </w:divBdr>
    </w:div>
    <w:div w:id="768818584">
      <w:bodyDiv w:val="1"/>
      <w:marLeft w:val="0"/>
      <w:marRight w:val="0"/>
      <w:marTop w:val="0"/>
      <w:marBottom w:val="0"/>
      <w:divBdr>
        <w:top w:val="none" w:sz="0" w:space="0" w:color="auto"/>
        <w:left w:val="none" w:sz="0" w:space="0" w:color="auto"/>
        <w:bottom w:val="none" w:sz="0" w:space="0" w:color="auto"/>
        <w:right w:val="none" w:sz="0" w:space="0" w:color="auto"/>
      </w:divBdr>
      <w:divsChild>
        <w:div w:id="1682048132">
          <w:marLeft w:val="0"/>
          <w:marRight w:val="0"/>
          <w:marTop w:val="0"/>
          <w:marBottom w:val="0"/>
          <w:divBdr>
            <w:top w:val="none" w:sz="0" w:space="0" w:color="auto"/>
            <w:left w:val="none" w:sz="0" w:space="0" w:color="auto"/>
            <w:bottom w:val="none" w:sz="0" w:space="0" w:color="auto"/>
            <w:right w:val="none" w:sz="0" w:space="0" w:color="auto"/>
          </w:divBdr>
        </w:div>
      </w:divsChild>
    </w:div>
    <w:div w:id="818687918">
      <w:bodyDiv w:val="1"/>
      <w:marLeft w:val="0"/>
      <w:marRight w:val="0"/>
      <w:marTop w:val="0"/>
      <w:marBottom w:val="0"/>
      <w:divBdr>
        <w:top w:val="none" w:sz="0" w:space="0" w:color="auto"/>
        <w:left w:val="none" w:sz="0" w:space="0" w:color="auto"/>
        <w:bottom w:val="none" w:sz="0" w:space="0" w:color="auto"/>
        <w:right w:val="none" w:sz="0" w:space="0" w:color="auto"/>
      </w:divBdr>
    </w:div>
    <w:div w:id="861749743">
      <w:bodyDiv w:val="1"/>
      <w:marLeft w:val="0"/>
      <w:marRight w:val="0"/>
      <w:marTop w:val="0"/>
      <w:marBottom w:val="0"/>
      <w:divBdr>
        <w:top w:val="none" w:sz="0" w:space="0" w:color="auto"/>
        <w:left w:val="none" w:sz="0" w:space="0" w:color="auto"/>
        <w:bottom w:val="none" w:sz="0" w:space="0" w:color="auto"/>
        <w:right w:val="none" w:sz="0" w:space="0" w:color="auto"/>
      </w:divBdr>
    </w:div>
    <w:div w:id="869074710">
      <w:bodyDiv w:val="1"/>
      <w:marLeft w:val="0"/>
      <w:marRight w:val="0"/>
      <w:marTop w:val="0"/>
      <w:marBottom w:val="0"/>
      <w:divBdr>
        <w:top w:val="none" w:sz="0" w:space="0" w:color="auto"/>
        <w:left w:val="none" w:sz="0" w:space="0" w:color="auto"/>
        <w:bottom w:val="none" w:sz="0" w:space="0" w:color="auto"/>
        <w:right w:val="none" w:sz="0" w:space="0" w:color="auto"/>
      </w:divBdr>
    </w:div>
    <w:div w:id="889144833">
      <w:bodyDiv w:val="1"/>
      <w:marLeft w:val="0"/>
      <w:marRight w:val="0"/>
      <w:marTop w:val="0"/>
      <w:marBottom w:val="0"/>
      <w:divBdr>
        <w:top w:val="none" w:sz="0" w:space="0" w:color="auto"/>
        <w:left w:val="none" w:sz="0" w:space="0" w:color="auto"/>
        <w:bottom w:val="none" w:sz="0" w:space="0" w:color="auto"/>
        <w:right w:val="none" w:sz="0" w:space="0" w:color="auto"/>
      </w:divBdr>
    </w:div>
    <w:div w:id="890385112">
      <w:bodyDiv w:val="1"/>
      <w:marLeft w:val="0"/>
      <w:marRight w:val="0"/>
      <w:marTop w:val="0"/>
      <w:marBottom w:val="0"/>
      <w:divBdr>
        <w:top w:val="none" w:sz="0" w:space="0" w:color="auto"/>
        <w:left w:val="none" w:sz="0" w:space="0" w:color="auto"/>
        <w:bottom w:val="none" w:sz="0" w:space="0" w:color="auto"/>
        <w:right w:val="none" w:sz="0" w:space="0" w:color="auto"/>
      </w:divBdr>
    </w:div>
    <w:div w:id="901253709">
      <w:bodyDiv w:val="1"/>
      <w:marLeft w:val="0"/>
      <w:marRight w:val="0"/>
      <w:marTop w:val="0"/>
      <w:marBottom w:val="0"/>
      <w:divBdr>
        <w:top w:val="none" w:sz="0" w:space="0" w:color="auto"/>
        <w:left w:val="none" w:sz="0" w:space="0" w:color="auto"/>
        <w:bottom w:val="none" w:sz="0" w:space="0" w:color="auto"/>
        <w:right w:val="none" w:sz="0" w:space="0" w:color="auto"/>
      </w:divBdr>
    </w:div>
    <w:div w:id="933980170">
      <w:bodyDiv w:val="1"/>
      <w:marLeft w:val="0"/>
      <w:marRight w:val="0"/>
      <w:marTop w:val="0"/>
      <w:marBottom w:val="0"/>
      <w:divBdr>
        <w:top w:val="none" w:sz="0" w:space="0" w:color="auto"/>
        <w:left w:val="none" w:sz="0" w:space="0" w:color="auto"/>
        <w:bottom w:val="none" w:sz="0" w:space="0" w:color="auto"/>
        <w:right w:val="none" w:sz="0" w:space="0" w:color="auto"/>
      </w:divBdr>
    </w:div>
    <w:div w:id="979964016">
      <w:bodyDiv w:val="1"/>
      <w:marLeft w:val="0"/>
      <w:marRight w:val="0"/>
      <w:marTop w:val="0"/>
      <w:marBottom w:val="0"/>
      <w:divBdr>
        <w:top w:val="none" w:sz="0" w:space="0" w:color="auto"/>
        <w:left w:val="none" w:sz="0" w:space="0" w:color="auto"/>
        <w:bottom w:val="none" w:sz="0" w:space="0" w:color="auto"/>
        <w:right w:val="none" w:sz="0" w:space="0" w:color="auto"/>
      </w:divBdr>
    </w:div>
    <w:div w:id="981929048">
      <w:bodyDiv w:val="1"/>
      <w:marLeft w:val="0"/>
      <w:marRight w:val="0"/>
      <w:marTop w:val="0"/>
      <w:marBottom w:val="0"/>
      <w:divBdr>
        <w:top w:val="none" w:sz="0" w:space="0" w:color="auto"/>
        <w:left w:val="none" w:sz="0" w:space="0" w:color="auto"/>
        <w:bottom w:val="none" w:sz="0" w:space="0" w:color="auto"/>
        <w:right w:val="none" w:sz="0" w:space="0" w:color="auto"/>
      </w:divBdr>
    </w:div>
    <w:div w:id="1004894338">
      <w:bodyDiv w:val="1"/>
      <w:marLeft w:val="0"/>
      <w:marRight w:val="0"/>
      <w:marTop w:val="0"/>
      <w:marBottom w:val="0"/>
      <w:divBdr>
        <w:top w:val="none" w:sz="0" w:space="0" w:color="auto"/>
        <w:left w:val="none" w:sz="0" w:space="0" w:color="auto"/>
        <w:bottom w:val="none" w:sz="0" w:space="0" w:color="auto"/>
        <w:right w:val="none" w:sz="0" w:space="0" w:color="auto"/>
      </w:divBdr>
    </w:div>
    <w:div w:id="1031960106">
      <w:bodyDiv w:val="1"/>
      <w:marLeft w:val="0"/>
      <w:marRight w:val="0"/>
      <w:marTop w:val="0"/>
      <w:marBottom w:val="0"/>
      <w:divBdr>
        <w:top w:val="none" w:sz="0" w:space="0" w:color="auto"/>
        <w:left w:val="none" w:sz="0" w:space="0" w:color="auto"/>
        <w:bottom w:val="none" w:sz="0" w:space="0" w:color="auto"/>
        <w:right w:val="none" w:sz="0" w:space="0" w:color="auto"/>
      </w:divBdr>
    </w:div>
    <w:div w:id="1049919140">
      <w:bodyDiv w:val="1"/>
      <w:marLeft w:val="0"/>
      <w:marRight w:val="0"/>
      <w:marTop w:val="0"/>
      <w:marBottom w:val="0"/>
      <w:divBdr>
        <w:top w:val="none" w:sz="0" w:space="0" w:color="auto"/>
        <w:left w:val="none" w:sz="0" w:space="0" w:color="auto"/>
        <w:bottom w:val="none" w:sz="0" w:space="0" w:color="auto"/>
        <w:right w:val="none" w:sz="0" w:space="0" w:color="auto"/>
      </w:divBdr>
    </w:div>
    <w:div w:id="1050492168">
      <w:bodyDiv w:val="1"/>
      <w:marLeft w:val="0"/>
      <w:marRight w:val="0"/>
      <w:marTop w:val="0"/>
      <w:marBottom w:val="0"/>
      <w:divBdr>
        <w:top w:val="none" w:sz="0" w:space="0" w:color="auto"/>
        <w:left w:val="none" w:sz="0" w:space="0" w:color="auto"/>
        <w:bottom w:val="none" w:sz="0" w:space="0" w:color="auto"/>
        <w:right w:val="none" w:sz="0" w:space="0" w:color="auto"/>
      </w:divBdr>
    </w:div>
    <w:div w:id="1169518501">
      <w:bodyDiv w:val="1"/>
      <w:marLeft w:val="0"/>
      <w:marRight w:val="0"/>
      <w:marTop w:val="0"/>
      <w:marBottom w:val="0"/>
      <w:divBdr>
        <w:top w:val="none" w:sz="0" w:space="0" w:color="auto"/>
        <w:left w:val="none" w:sz="0" w:space="0" w:color="auto"/>
        <w:bottom w:val="none" w:sz="0" w:space="0" w:color="auto"/>
        <w:right w:val="none" w:sz="0" w:space="0" w:color="auto"/>
      </w:divBdr>
    </w:div>
    <w:div w:id="1214344881">
      <w:bodyDiv w:val="1"/>
      <w:marLeft w:val="0"/>
      <w:marRight w:val="0"/>
      <w:marTop w:val="0"/>
      <w:marBottom w:val="0"/>
      <w:divBdr>
        <w:top w:val="none" w:sz="0" w:space="0" w:color="auto"/>
        <w:left w:val="none" w:sz="0" w:space="0" w:color="auto"/>
        <w:bottom w:val="none" w:sz="0" w:space="0" w:color="auto"/>
        <w:right w:val="none" w:sz="0" w:space="0" w:color="auto"/>
      </w:divBdr>
    </w:div>
    <w:div w:id="1251161525">
      <w:bodyDiv w:val="1"/>
      <w:marLeft w:val="0"/>
      <w:marRight w:val="0"/>
      <w:marTop w:val="0"/>
      <w:marBottom w:val="0"/>
      <w:divBdr>
        <w:top w:val="none" w:sz="0" w:space="0" w:color="auto"/>
        <w:left w:val="none" w:sz="0" w:space="0" w:color="auto"/>
        <w:bottom w:val="none" w:sz="0" w:space="0" w:color="auto"/>
        <w:right w:val="none" w:sz="0" w:space="0" w:color="auto"/>
      </w:divBdr>
    </w:div>
    <w:div w:id="1256330269">
      <w:bodyDiv w:val="1"/>
      <w:marLeft w:val="0"/>
      <w:marRight w:val="0"/>
      <w:marTop w:val="0"/>
      <w:marBottom w:val="0"/>
      <w:divBdr>
        <w:top w:val="none" w:sz="0" w:space="0" w:color="auto"/>
        <w:left w:val="none" w:sz="0" w:space="0" w:color="auto"/>
        <w:bottom w:val="none" w:sz="0" w:space="0" w:color="auto"/>
        <w:right w:val="none" w:sz="0" w:space="0" w:color="auto"/>
      </w:divBdr>
      <w:divsChild>
        <w:div w:id="1207398">
          <w:marLeft w:val="0"/>
          <w:marRight w:val="0"/>
          <w:marTop w:val="0"/>
          <w:marBottom w:val="0"/>
          <w:divBdr>
            <w:top w:val="none" w:sz="0" w:space="0" w:color="auto"/>
            <w:left w:val="none" w:sz="0" w:space="0" w:color="auto"/>
            <w:bottom w:val="none" w:sz="0" w:space="0" w:color="auto"/>
            <w:right w:val="none" w:sz="0" w:space="0" w:color="auto"/>
          </w:divBdr>
        </w:div>
        <w:div w:id="254633253">
          <w:marLeft w:val="0"/>
          <w:marRight w:val="0"/>
          <w:marTop w:val="0"/>
          <w:marBottom w:val="0"/>
          <w:divBdr>
            <w:top w:val="none" w:sz="0" w:space="0" w:color="auto"/>
            <w:left w:val="none" w:sz="0" w:space="0" w:color="auto"/>
            <w:bottom w:val="none" w:sz="0" w:space="0" w:color="auto"/>
            <w:right w:val="none" w:sz="0" w:space="0" w:color="auto"/>
          </w:divBdr>
        </w:div>
        <w:div w:id="290786856">
          <w:marLeft w:val="0"/>
          <w:marRight w:val="0"/>
          <w:marTop w:val="0"/>
          <w:marBottom w:val="0"/>
          <w:divBdr>
            <w:top w:val="none" w:sz="0" w:space="0" w:color="auto"/>
            <w:left w:val="none" w:sz="0" w:space="0" w:color="auto"/>
            <w:bottom w:val="none" w:sz="0" w:space="0" w:color="auto"/>
            <w:right w:val="none" w:sz="0" w:space="0" w:color="auto"/>
          </w:divBdr>
        </w:div>
        <w:div w:id="674261099">
          <w:marLeft w:val="0"/>
          <w:marRight w:val="0"/>
          <w:marTop w:val="0"/>
          <w:marBottom w:val="0"/>
          <w:divBdr>
            <w:top w:val="none" w:sz="0" w:space="0" w:color="auto"/>
            <w:left w:val="none" w:sz="0" w:space="0" w:color="auto"/>
            <w:bottom w:val="none" w:sz="0" w:space="0" w:color="auto"/>
            <w:right w:val="none" w:sz="0" w:space="0" w:color="auto"/>
          </w:divBdr>
        </w:div>
        <w:div w:id="1039091370">
          <w:marLeft w:val="0"/>
          <w:marRight w:val="0"/>
          <w:marTop w:val="0"/>
          <w:marBottom w:val="0"/>
          <w:divBdr>
            <w:top w:val="none" w:sz="0" w:space="0" w:color="auto"/>
            <w:left w:val="none" w:sz="0" w:space="0" w:color="auto"/>
            <w:bottom w:val="none" w:sz="0" w:space="0" w:color="auto"/>
            <w:right w:val="none" w:sz="0" w:space="0" w:color="auto"/>
          </w:divBdr>
        </w:div>
        <w:div w:id="1048843988">
          <w:marLeft w:val="0"/>
          <w:marRight w:val="0"/>
          <w:marTop w:val="0"/>
          <w:marBottom w:val="0"/>
          <w:divBdr>
            <w:top w:val="none" w:sz="0" w:space="0" w:color="auto"/>
            <w:left w:val="none" w:sz="0" w:space="0" w:color="auto"/>
            <w:bottom w:val="none" w:sz="0" w:space="0" w:color="auto"/>
            <w:right w:val="none" w:sz="0" w:space="0" w:color="auto"/>
          </w:divBdr>
        </w:div>
        <w:div w:id="1405180739">
          <w:marLeft w:val="0"/>
          <w:marRight w:val="0"/>
          <w:marTop w:val="0"/>
          <w:marBottom w:val="0"/>
          <w:divBdr>
            <w:top w:val="none" w:sz="0" w:space="0" w:color="auto"/>
            <w:left w:val="none" w:sz="0" w:space="0" w:color="auto"/>
            <w:bottom w:val="none" w:sz="0" w:space="0" w:color="auto"/>
            <w:right w:val="none" w:sz="0" w:space="0" w:color="auto"/>
          </w:divBdr>
        </w:div>
        <w:div w:id="1508789827">
          <w:marLeft w:val="0"/>
          <w:marRight w:val="0"/>
          <w:marTop w:val="0"/>
          <w:marBottom w:val="0"/>
          <w:divBdr>
            <w:top w:val="none" w:sz="0" w:space="0" w:color="auto"/>
            <w:left w:val="none" w:sz="0" w:space="0" w:color="auto"/>
            <w:bottom w:val="none" w:sz="0" w:space="0" w:color="auto"/>
            <w:right w:val="none" w:sz="0" w:space="0" w:color="auto"/>
          </w:divBdr>
        </w:div>
        <w:div w:id="1627657017">
          <w:marLeft w:val="0"/>
          <w:marRight w:val="0"/>
          <w:marTop w:val="0"/>
          <w:marBottom w:val="0"/>
          <w:divBdr>
            <w:top w:val="none" w:sz="0" w:space="0" w:color="auto"/>
            <w:left w:val="none" w:sz="0" w:space="0" w:color="auto"/>
            <w:bottom w:val="none" w:sz="0" w:space="0" w:color="auto"/>
            <w:right w:val="none" w:sz="0" w:space="0" w:color="auto"/>
          </w:divBdr>
        </w:div>
        <w:div w:id="1846289525">
          <w:marLeft w:val="0"/>
          <w:marRight w:val="0"/>
          <w:marTop w:val="0"/>
          <w:marBottom w:val="0"/>
          <w:divBdr>
            <w:top w:val="none" w:sz="0" w:space="0" w:color="auto"/>
            <w:left w:val="none" w:sz="0" w:space="0" w:color="auto"/>
            <w:bottom w:val="none" w:sz="0" w:space="0" w:color="auto"/>
            <w:right w:val="none" w:sz="0" w:space="0" w:color="auto"/>
          </w:divBdr>
        </w:div>
      </w:divsChild>
    </w:div>
    <w:div w:id="1351488771">
      <w:bodyDiv w:val="1"/>
      <w:marLeft w:val="0"/>
      <w:marRight w:val="0"/>
      <w:marTop w:val="0"/>
      <w:marBottom w:val="0"/>
      <w:divBdr>
        <w:top w:val="none" w:sz="0" w:space="0" w:color="auto"/>
        <w:left w:val="none" w:sz="0" w:space="0" w:color="auto"/>
        <w:bottom w:val="none" w:sz="0" w:space="0" w:color="auto"/>
        <w:right w:val="none" w:sz="0" w:space="0" w:color="auto"/>
      </w:divBdr>
    </w:div>
    <w:div w:id="1355036774">
      <w:bodyDiv w:val="1"/>
      <w:marLeft w:val="0"/>
      <w:marRight w:val="0"/>
      <w:marTop w:val="0"/>
      <w:marBottom w:val="0"/>
      <w:divBdr>
        <w:top w:val="none" w:sz="0" w:space="0" w:color="auto"/>
        <w:left w:val="none" w:sz="0" w:space="0" w:color="auto"/>
        <w:bottom w:val="none" w:sz="0" w:space="0" w:color="auto"/>
        <w:right w:val="none" w:sz="0" w:space="0" w:color="auto"/>
      </w:divBdr>
    </w:div>
    <w:div w:id="1383866777">
      <w:bodyDiv w:val="1"/>
      <w:marLeft w:val="0"/>
      <w:marRight w:val="0"/>
      <w:marTop w:val="0"/>
      <w:marBottom w:val="0"/>
      <w:divBdr>
        <w:top w:val="none" w:sz="0" w:space="0" w:color="auto"/>
        <w:left w:val="none" w:sz="0" w:space="0" w:color="auto"/>
        <w:bottom w:val="none" w:sz="0" w:space="0" w:color="auto"/>
        <w:right w:val="none" w:sz="0" w:space="0" w:color="auto"/>
      </w:divBdr>
    </w:div>
    <w:div w:id="1395348248">
      <w:bodyDiv w:val="1"/>
      <w:marLeft w:val="0"/>
      <w:marRight w:val="0"/>
      <w:marTop w:val="0"/>
      <w:marBottom w:val="0"/>
      <w:divBdr>
        <w:top w:val="none" w:sz="0" w:space="0" w:color="auto"/>
        <w:left w:val="none" w:sz="0" w:space="0" w:color="auto"/>
        <w:bottom w:val="none" w:sz="0" w:space="0" w:color="auto"/>
        <w:right w:val="none" w:sz="0" w:space="0" w:color="auto"/>
      </w:divBdr>
      <w:divsChild>
        <w:div w:id="1952782851">
          <w:marLeft w:val="0"/>
          <w:marRight w:val="0"/>
          <w:marTop w:val="0"/>
          <w:marBottom w:val="0"/>
          <w:divBdr>
            <w:top w:val="none" w:sz="0" w:space="0" w:color="auto"/>
            <w:left w:val="none" w:sz="0" w:space="0" w:color="auto"/>
            <w:bottom w:val="none" w:sz="0" w:space="0" w:color="auto"/>
            <w:right w:val="none" w:sz="0" w:space="0" w:color="auto"/>
          </w:divBdr>
        </w:div>
      </w:divsChild>
    </w:div>
    <w:div w:id="1406416254">
      <w:bodyDiv w:val="1"/>
      <w:marLeft w:val="0"/>
      <w:marRight w:val="0"/>
      <w:marTop w:val="0"/>
      <w:marBottom w:val="0"/>
      <w:divBdr>
        <w:top w:val="none" w:sz="0" w:space="0" w:color="auto"/>
        <w:left w:val="none" w:sz="0" w:space="0" w:color="auto"/>
        <w:bottom w:val="none" w:sz="0" w:space="0" w:color="auto"/>
        <w:right w:val="none" w:sz="0" w:space="0" w:color="auto"/>
      </w:divBdr>
    </w:div>
    <w:div w:id="1416324960">
      <w:bodyDiv w:val="1"/>
      <w:marLeft w:val="0"/>
      <w:marRight w:val="0"/>
      <w:marTop w:val="0"/>
      <w:marBottom w:val="0"/>
      <w:divBdr>
        <w:top w:val="none" w:sz="0" w:space="0" w:color="auto"/>
        <w:left w:val="none" w:sz="0" w:space="0" w:color="auto"/>
        <w:bottom w:val="none" w:sz="0" w:space="0" w:color="auto"/>
        <w:right w:val="none" w:sz="0" w:space="0" w:color="auto"/>
      </w:divBdr>
    </w:div>
    <w:div w:id="1417050378">
      <w:bodyDiv w:val="1"/>
      <w:marLeft w:val="0"/>
      <w:marRight w:val="0"/>
      <w:marTop w:val="0"/>
      <w:marBottom w:val="0"/>
      <w:divBdr>
        <w:top w:val="none" w:sz="0" w:space="0" w:color="auto"/>
        <w:left w:val="none" w:sz="0" w:space="0" w:color="auto"/>
        <w:bottom w:val="none" w:sz="0" w:space="0" w:color="auto"/>
        <w:right w:val="none" w:sz="0" w:space="0" w:color="auto"/>
      </w:divBdr>
    </w:div>
    <w:div w:id="1418938623">
      <w:bodyDiv w:val="1"/>
      <w:marLeft w:val="0"/>
      <w:marRight w:val="0"/>
      <w:marTop w:val="0"/>
      <w:marBottom w:val="0"/>
      <w:divBdr>
        <w:top w:val="none" w:sz="0" w:space="0" w:color="auto"/>
        <w:left w:val="none" w:sz="0" w:space="0" w:color="auto"/>
        <w:bottom w:val="none" w:sz="0" w:space="0" w:color="auto"/>
        <w:right w:val="none" w:sz="0" w:space="0" w:color="auto"/>
      </w:divBdr>
      <w:divsChild>
        <w:div w:id="1309822250">
          <w:marLeft w:val="0"/>
          <w:marRight w:val="0"/>
          <w:marTop w:val="0"/>
          <w:marBottom w:val="0"/>
          <w:divBdr>
            <w:top w:val="none" w:sz="0" w:space="0" w:color="auto"/>
            <w:left w:val="none" w:sz="0" w:space="0" w:color="auto"/>
            <w:bottom w:val="none" w:sz="0" w:space="0" w:color="auto"/>
            <w:right w:val="none" w:sz="0" w:space="0" w:color="auto"/>
          </w:divBdr>
        </w:div>
        <w:div w:id="1371609288">
          <w:marLeft w:val="0"/>
          <w:marRight w:val="0"/>
          <w:marTop w:val="0"/>
          <w:marBottom w:val="0"/>
          <w:divBdr>
            <w:top w:val="none" w:sz="0" w:space="0" w:color="auto"/>
            <w:left w:val="none" w:sz="0" w:space="0" w:color="auto"/>
            <w:bottom w:val="none" w:sz="0" w:space="0" w:color="auto"/>
            <w:right w:val="none" w:sz="0" w:space="0" w:color="auto"/>
          </w:divBdr>
        </w:div>
      </w:divsChild>
    </w:div>
    <w:div w:id="1467897450">
      <w:bodyDiv w:val="1"/>
      <w:marLeft w:val="0"/>
      <w:marRight w:val="0"/>
      <w:marTop w:val="0"/>
      <w:marBottom w:val="0"/>
      <w:divBdr>
        <w:top w:val="none" w:sz="0" w:space="0" w:color="auto"/>
        <w:left w:val="none" w:sz="0" w:space="0" w:color="auto"/>
        <w:bottom w:val="none" w:sz="0" w:space="0" w:color="auto"/>
        <w:right w:val="none" w:sz="0" w:space="0" w:color="auto"/>
      </w:divBdr>
    </w:div>
    <w:div w:id="1533224778">
      <w:bodyDiv w:val="1"/>
      <w:marLeft w:val="0"/>
      <w:marRight w:val="0"/>
      <w:marTop w:val="0"/>
      <w:marBottom w:val="0"/>
      <w:divBdr>
        <w:top w:val="none" w:sz="0" w:space="0" w:color="auto"/>
        <w:left w:val="none" w:sz="0" w:space="0" w:color="auto"/>
        <w:bottom w:val="none" w:sz="0" w:space="0" w:color="auto"/>
        <w:right w:val="none" w:sz="0" w:space="0" w:color="auto"/>
      </w:divBdr>
    </w:div>
    <w:div w:id="1616014146">
      <w:bodyDiv w:val="1"/>
      <w:marLeft w:val="0"/>
      <w:marRight w:val="0"/>
      <w:marTop w:val="0"/>
      <w:marBottom w:val="0"/>
      <w:divBdr>
        <w:top w:val="none" w:sz="0" w:space="0" w:color="auto"/>
        <w:left w:val="none" w:sz="0" w:space="0" w:color="auto"/>
        <w:bottom w:val="none" w:sz="0" w:space="0" w:color="auto"/>
        <w:right w:val="none" w:sz="0" w:space="0" w:color="auto"/>
      </w:divBdr>
    </w:div>
    <w:div w:id="1628244782">
      <w:bodyDiv w:val="1"/>
      <w:marLeft w:val="0"/>
      <w:marRight w:val="0"/>
      <w:marTop w:val="0"/>
      <w:marBottom w:val="0"/>
      <w:divBdr>
        <w:top w:val="none" w:sz="0" w:space="0" w:color="auto"/>
        <w:left w:val="none" w:sz="0" w:space="0" w:color="auto"/>
        <w:bottom w:val="none" w:sz="0" w:space="0" w:color="auto"/>
        <w:right w:val="none" w:sz="0" w:space="0" w:color="auto"/>
      </w:divBdr>
    </w:div>
    <w:div w:id="1643925550">
      <w:bodyDiv w:val="1"/>
      <w:marLeft w:val="0"/>
      <w:marRight w:val="0"/>
      <w:marTop w:val="0"/>
      <w:marBottom w:val="0"/>
      <w:divBdr>
        <w:top w:val="none" w:sz="0" w:space="0" w:color="auto"/>
        <w:left w:val="none" w:sz="0" w:space="0" w:color="auto"/>
        <w:bottom w:val="none" w:sz="0" w:space="0" w:color="auto"/>
        <w:right w:val="none" w:sz="0" w:space="0" w:color="auto"/>
      </w:divBdr>
    </w:div>
    <w:div w:id="1645506076">
      <w:bodyDiv w:val="1"/>
      <w:marLeft w:val="0"/>
      <w:marRight w:val="0"/>
      <w:marTop w:val="0"/>
      <w:marBottom w:val="0"/>
      <w:divBdr>
        <w:top w:val="none" w:sz="0" w:space="0" w:color="auto"/>
        <w:left w:val="none" w:sz="0" w:space="0" w:color="auto"/>
        <w:bottom w:val="none" w:sz="0" w:space="0" w:color="auto"/>
        <w:right w:val="none" w:sz="0" w:space="0" w:color="auto"/>
      </w:divBdr>
    </w:div>
    <w:div w:id="1734161889">
      <w:bodyDiv w:val="1"/>
      <w:marLeft w:val="0"/>
      <w:marRight w:val="0"/>
      <w:marTop w:val="0"/>
      <w:marBottom w:val="0"/>
      <w:divBdr>
        <w:top w:val="none" w:sz="0" w:space="0" w:color="auto"/>
        <w:left w:val="none" w:sz="0" w:space="0" w:color="auto"/>
        <w:bottom w:val="none" w:sz="0" w:space="0" w:color="auto"/>
        <w:right w:val="none" w:sz="0" w:space="0" w:color="auto"/>
      </w:divBdr>
    </w:div>
    <w:div w:id="1746033034">
      <w:bodyDiv w:val="1"/>
      <w:marLeft w:val="0"/>
      <w:marRight w:val="0"/>
      <w:marTop w:val="0"/>
      <w:marBottom w:val="0"/>
      <w:divBdr>
        <w:top w:val="none" w:sz="0" w:space="0" w:color="auto"/>
        <w:left w:val="none" w:sz="0" w:space="0" w:color="auto"/>
        <w:bottom w:val="none" w:sz="0" w:space="0" w:color="auto"/>
        <w:right w:val="none" w:sz="0" w:space="0" w:color="auto"/>
      </w:divBdr>
      <w:divsChild>
        <w:div w:id="2101288530">
          <w:marLeft w:val="0"/>
          <w:marRight w:val="0"/>
          <w:marTop w:val="0"/>
          <w:marBottom w:val="0"/>
          <w:divBdr>
            <w:top w:val="none" w:sz="0" w:space="0" w:color="auto"/>
            <w:left w:val="none" w:sz="0" w:space="0" w:color="auto"/>
            <w:bottom w:val="none" w:sz="0" w:space="0" w:color="auto"/>
            <w:right w:val="none" w:sz="0" w:space="0" w:color="auto"/>
          </w:divBdr>
        </w:div>
      </w:divsChild>
    </w:div>
    <w:div w:id="1757357695">
      <w:bodyDiv w:val="1"/>
      <w:marLeft w:val="0"/>
      <w:marRight w:val="0"/>
      <w:marTop w:val="0"/>
      <w:marBottom w:val="0"/>
      <w:divBdr>
        <w:top w:val="none" w:sz="0" w:space="0" w:color="auto"/>
        <w:left w:val="none" w:sz="0" w:space="0" w:color="auto"/>
        <w:bottom w:val="none" w:sz="0" w:space="0" w:color="auto"/>
        <w:right w:val="none" w:sz="0" w:space="0" w:color="auto"/>
      </w:divBdr>
      <w:divsChild>
        <w:div w:id="426996837">
          <w:marLeft w:val="0"/>
          <w:marRight w:val="0"/>
          <w:marTop w:val="270"/>
          <w:marBottom w:val="0"/>
          <w:divBdr>
            <w:top w:val="none" w:sz="0" w:space="0" w:color="auto"/>
            <w:left w:val="none" w:sz="0" w:space="0" w:color="auto"/>
            <w:bottom w:val="none" w:sz="0" w:space="0" w:color="auto"/>
            <w:right w:val="none" w:sz="0" w:space="0" w:color="auto"/>
          </w:divBdr>
          <w:divsChild>
            <w:div w:id="772553012">
              <w:marLeft w:val="0"/>
              <w:marRight w:val="0"/>
              <w:marTop w:val="0"/>
              <w:marBottom w:val="0"/>
              <w:divBdr>
                <w:top w:val="none" w:sz="0" w:space="0" w:color="auto"/>
                <w:left w:val="none" w:sz="0" w:space="0" w:color="auto"/>
                <w:bottom w:val="none" w:sz="0" w:space="0" w:color="auto"/>
                <w:right w:val="none" w:sz="0" w:space="0" w:color="auto"/>
              </w:divBdr>
            </w:div>
          </w:divsChild>
        </w:div>
        <w:div w:id="478152130">
          <w:marLeft w:val="0"/>
          <w:marRight w:val="0"/>
          <w:marTop w:val="0"/>
          <w:marBottom w:val="0"/>
          <w:divBdr>
            <w:top w:val="none" w:sz="0" w:space="0" w:color="auto"/>
            <w:left w:val="none" w:sz="0" w:space="0" w:color="auto"/>
            <w:bottom w:val="none" w:sz="0" w:space="0" w:color="auto"/>
            <w:right w:val="none" w:sz="0" w:space="0" w:color="auto"/>
          </w:divBdr>
        </w:div>
        <w:div w:id="876159002">
          <w:marLeft w:val="0"/>
          <w:marRight w:val="0"/>
          <w:marTop w:val="0"/>
          <w:marBottom w:val="0"/>
          <w:divBdr>
            <w:top w:val="none" w:sz="0" w:space="0" w:color="auto"/>
            <w:left w:val="none" w:sz="0" w:space="0" w:color="auto"/>
            <w:bottom w:val="none" w:sz="0" w:space="0" w:color="auto"/>
            <w:right w:val="none" w:sz="0" w:space="0" w:color="auto"/>
          </w:divBdr>
          <w:divsChild>
            <w:div w:id="18725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544262">
      <w:bodyDiv w:val="1"/>
      <w:marLeft w:val="0"/>
      <w:marRight w:val="0"/>
      <w:marTop w:val="0"/>
      <w:marBottom w:val="0"/>
      <w:divBdr>
        <w:top w:val="none" w:sz="0" w:space="0" w:color="auto"/>
        <w:left w:val="none" w:sz="0" w:space="0" w:color="auto"/>
        <w:bottom w:val="none" w:sz="0" w:space="0" w:color="auto"/>
        <w:right w:val="none" w:sz="0" w:space="0" w:color="auto"/>
      </w:divBdr>
    </w:div>
    <w:div w:id="1798137597">
      <w:bodyDiv w:val="1"/>
      <w:marLeft w:val="0"/>
      <w:marRight w:val="0"/>
      <w:marTop w:val="0"/>
      <w:marBottom w:val="0"/>
      <w:divBdr>
        <w:top w:val="none" w:sz="0" w:space="0" w:color="auto"/>
        <w:left w:val="none" w:sz="0" w:space="0" w:color="auto"/>
        <w:bottom w:val="none" w:sz="0" w:space="0" w:color="auto"/>
        <w:right w:val="none" w:sz="0" w:space="0" w:color="auto"/>
      </w:divBdr>
    </w:div>
    <w:div w:id="1803616798">
      <w:bodyDiv w:val="1"/>
      <w:marLeft w:val="0"/>
      <w:marRight w:val="0"/>
      <w:marTop w:val="0"/>
      <w:marBottom w:val="0"/>
      <w:divBdr>
        <w:top w:val="none" w:sz="0" w:space="0" w:color="auto"/>
        <w:left w:val="none" w:sz="0" w:space="0" w:color="auto"/>
        <w:bottom w:val="none" w:sz="0" w:space="0" w:color="auto"/>
        <w:right w:val="none" w:sz="0" w:space="0" w:color="auto"/>
      </w:divBdr>
    </w:div>
    <w:div w:id="1847936833">
      <w:bodyDiv w:val="1"/>
      <w:marLeft w:val="0"/>
      <w:marRight w:val="0"/>
      <w:marTop w:val="0"/>
      <w:marBottom w:val="0"/>
      <w:divBdr>
        <w:top w:val="none" w:sz="0" w:space="0" w:color="auto"/>
        <w:left w:val="none" w:sz="0" w:space="0" w:color="auto"/>
        <w:bottom w:val="none" w:sz="0" w:space="0" w:color="auto"/>
        <w:right w:val="none" w:sz="0" w:space="0" w:color="auto"/>
      </w:divBdr>
    </w:div>
    <w:div w:id="1883513541">
      <w:bodyDiv w:val="1"/>
      <w:marLeft w:val="0"/>
      <w:marRight w:val="0"/>
      <w:marTop w:val="0"/>
      <w:marBottom w:val="0"/>
      <w:divBdr>
        <w:top w:val="none" w:sz="0" w:space="0" w:color="auto"/>
        <w:left w:val="none" w:sz="0" w:space="0" w:color="auto"/>
        <w:bottom w:val="none" w:sz="0" w:space="0" w:color="auto"/>
        <w:right w:val="none" w:sz="0" w:space="0" w:color="auto"/>
      </w:divBdr>
    </w:div>
    <w:div w:id="1893498164">
      <w:bodyDiv w:val="1"/>
      <w:marLeft w:val="0"/>
      <w:marRight w:val="0"/>
      <w:marTop w:val="0"/>
      <w:marBottom w:val="0"/>
      <w:divBdr>
        <w:top w:val="none" w:sz="0" w:space="0" w:color="auto"/>
        <w:left w:val="none" w:sz="0" w:space="0" w:color="auto"/>
        <w:bottom w:val="none" w:sz="0" w:space="0" w:color="auto"/>
        <w:right w:val="none" w:sz="0" w:space="0" w:color="auto"/>
      </w:divBdr>
      <w:divsChild>
        <w:div w:id="1802259280">
          <w:marLeft w:val="0"/>
          <w:marRight w:val="0"/>
          <w:marTop w:val="0"/>
          <w:marBottom w:val="0"/>
          <w:divBdr>
            <w:top w:val="none" w:sz="0" w:space="0" w:color="auto"/>
            <w:left w:val="none" w:sz="0" w:space="0" w:color="auto"/>
            <w:bottom w:val="none" w:sz="0" w:space="0" w:color="auto"/>
            <w:right w:val="none" w:sz="0" w:space="0" w:color="auto"/>
          </w:divBdr>
        </w:div>
      </w:divsChild>
    </w:div>
    <w:div w:id="1924801037">
      <w:bodyDiv w:val="1"/>
      <w:marLeft w:val="0"/>
      <w:marRight w:val="0"/>
      <w:marTop w:val="0"/>
      <w:marBottom w:val="0"/>
      <w:divBdr>
        <w:top w:val="none" w:sz="0" w:space="0" w:color="auto"/>
        <w:left w:val="none" w:sz="0" w:space="0" w:color="auto"/>
        <w:bottom w:val="none" w:sz="0" w:space="0" w:color="auto"/>
        <w:right w:val="none" w:sz="0" w:space="0" w:color="auto"/>
      </w:divBdr>
    </w:div>
    <w:div w:id="1962615567">
      <w:bodyDiv w:val="1"/>
      <w:marLeft w:val="0"/>
      <w:marRight w:val="0"/>
      <w:marTop w:val="0"/>
      <w:marBottom w:val="0"/>
      <w:divBdr>
        <w:top w:val="none" w:sz="0" w:space="0" w:color="auto"/>
        <w:left w:val="none" w:sz="0" w:space="0" w:color="auto"/>
        <w:bottom w:val="none" w:sz="0" w:space="0" w:color="auto"/>
        <w:right w:val="none" w:sz="0" w:space="0" w:color="auto"/>
      </w:divBdr>
    </w:div>
    <w:div w:id="1988895392">
      <w:bodyDiv w:val="1"/>
      <w:marLeft w:val="0"/>
      <w:marRight w:val="0"/>
      <w:marTop w:val="0"/>
      <w:marBottom w:val="0"/>
      <w:divBdr>
        <w:top w:val="none" w:sz="0" w:space="0" w:color="auto"/>
        <w:left w:val="none" w:sz="0" w:space="0" w:color="auto"/>
        <w:bottom w:val="none" w:sz="0" w:space="0" w:color="auto"/>
        <w:right w:val="none" w:sz="0" w:space="0" w:color="auto"/>
      </w:divBdr>
    </w:div>
    <w:div w:id="2041782368">
      <w:bodyDiv w:val="1"/>
      <w:marLeft w:val="0"/>
      <w:marRight w:val="0"/>
      <w:marTop w:val="0"/>
      <w:marBottom w:val="0"/>
      <w:divBdr>
        <w:top w:val="none" w:sz="0" w:space="0" w:color="auto"/>
        <w:left w:val="none" w:sz="0" w:space="0" w:color="auto"/>
        <w:bottom w:val="none" w:sz="0" w:space="0" w:color="auto"/>
        <w:right w:val="none" w:sz="0" w:space="0" w:color="auto"/>
      </w:divBdr>
    </w:div>
    <w:div w:id="2049253979">
      <w:bodyDiv w:val="1"/>
      <w:marLeft w:val="0"/>
      <w:marRight w:val="0"/>
      <w:marTop w:val="0"/>
      <w:marBottom w:val="0"/>
      <w:divBdr>
        <w:top w:val="none" w:sz="0" w:space="0" w:color="auto"/>
        <w:left w:val="none" w:sz="0" w:space="0" w:color="auto"/>
        <w:bottom w:val="none" w:sz="0" w:space="0" w:color="auto"/>
        <w:right w:val="none" w:sz="0" w:space="0" w:color="auto"/>
      </w:divBdr>
    </w:div>
    <w:div w:id="2060396074">
      <w:bodyDiv w:val="1"/>
      <w:marLeft w:val="0"/>
      <w:marRight w:val="0"/>
      <w:marTop w:val="0"/>
      <w:marBottom w:val="0"/>
      <w:divBdr>
        <w:top w:val="none" w:sz="0" w:space="0" w:color="auto"/>
        <w:left w:val="none" w:sz="0" w:space="0" w:color="auto"/>
        <w:bottom w:val="none" w:sz="0" w:space="0" w:color="auto"/>
        <w:right w:val="none" w:sz="0" w:space="0" w:color="auto"/>
      </w:divBdr>
    </w:div>
    <w:div w:id="2086757463">
      <w:bodyDiv w:val="1"/>
      <w:marLeft w:val="0"/>
      <w:marRight w:val="0"/>
      <w:marTop w:val="0"/>
      <w:marBottom w:val="0"/>
      <w:divBdr>
        <w:top w:val="none" w:sz="0" w:space="0" w:color="auto"/>
        <w:left w:val="none" w:sz="0" w:space="0" w:color="auto"/>
        <w:bottom w:val="none" w:sz="0" w:space="0" w:color="auto"/>
        <w:right w:val="none" w:sz="0" w:space="0" w:color="auto"/>
      </w:divBdr>
    </w:div>
    <w:div w:id="2095857210">
      <w:bodyDiv w:val="1"/>
      <w:marLeft w:val="0"/>
      <w:marRight w:val="0"/>
      <w:marTop w:val="0"/>
      <w:marBottom w:val="0"/>
      <w:divBdr>
        <w:top w:val="none" w:sz="0" w:space="0" w:color="auto"/>
        <w:left w:val="none" w:sz="0" w:space="0" w:color="auto"/>
        <w:bottom w:val="none" w:sz="0" w:space="0" w:color="auto"/>
        <w:right w:val="none" w:sz="0" w:space="0" w:color="auto"/>
      </w:divBdr>
    </w:div>
    <w:div w:id="2108958910">
      <w:bodyDiv w:val="1"/>
      <w:marLeft w:val="0"/>
      <w:marRight w:val="0"/>
      <w:marTop w:val="0"/>
      <w:marBottom w:val="0"/>
      <w:divBdr>
        <w:top w:val="none" w:sz="0" w:space="0" w:color="auto"/>
        <w:left w:val="none" w:sz="0" w:space="0" w:color="auto"/>
        <w:bottom w:val="none" w:sz="0" w:space="0" w:color="auto"/>
        <w:right w:val="none" w:sz="0" w:space="0" w:color="auto"/>
      </w:divBdr>
    </w:div>
    <w:div w:id="211662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http://www.calpeculiarities.com/files/2013/03/shutterstock_23106493.jpg" TargetMode="External"/><Relationship Id="rId21" Type="http://schemas.openxmlformats.org/officeDocument/2006/relationships/image" Target="media/image10.jpeg"/><Relationship Id="rId34" Type="http://schemas.openxmlformats.org/officeDocument/2006/relationships/image" Target="media/image18.jpeg"/><Relationship Id="rId42" Type="http://schemas.openxmlformats.org/officeDocument/2006/relationships/image" Target="media/image23.jpeg"/><Relationship Id="rId47" Type="http://schemas.openxmlformats.org/officeDocument/2006/relationships/image" Target="http://www.scribendi.com/images/cms/thumbnails/Small%20business%20title%20card_720x370.jpg" TargetMode="External"/><Relationship Id="rId50" Type="http://schemas.openxmlformats.org/officeDocument/2006/relationships/image" Target="https://www.coversine.net/wp-content/uploads/2015/03/live-chat-support-300x274.png" TargetMode="External"/><Relationship Id="rId55" Type="http://schemas.openxmlformats.org/officeDocument/2006/relationships/image" Target="http://i2.walesonline.co.uk/business/article4695163.ece/ALTERNATES/s615/mentors.jpg" TargetMode="External"/><Relationship Id="rId7" Type="http://schemas.openxmlformats.org/officeDocument/2006/relationships/image" Target="http://www.paypanther.com/wp-content/uploads/2014/01/The-Best-Online-Client-Management-Software-for-Small-Businesses.jpg" TargetMode="External"/><Relationship Id="rId12" Type="http://schemas.openxmlformats.org/officeDocument/2006/relationships/image" Target="http://f.tqn.com/y/sbinfocanada/1/S/-/K/greenmoneytreegetty.jpg" TargetMode="External"/><Relationship Id="rId17" Type="http://schemas.openxmlformats.org/officeDocument/2006/relationships/image" Target="http://www.willbarnesonline.com/wp-content/uploads/2015/12/business-plan-draft.jpg" TargetMode="External"/><Relationship Id="rId25" Type="http://schemas.openxmlformats.org/officeDocument/2006/relationships/image" Target="http://marketplacefoundations.com/blog-media/dont-despise-small-beginnings.jpg" TargetMode="External"/><Relationship Id="rId33" Type="http://schemas.openxmlformats.org/officeDocument/2006/relationships/image" Target="https://img1.wsimg.com/Sitecore/E/1/web-store-design-let-our-design-pros-illu-02-v01.png" TargetMode="External"/><Relationship Id="rId38" Type="http://schemas.openxmlformats.org/officeDocument/2006/relationships/image" Target="media/image21.jpeg"/><Relationship Id="rId46" Type="http://schemas.openxmlformats.org/officeDocument/2006/relationships/image" Target="media/image26.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http://cdn2.hubspot.net/hubfs/513577/blog/How_to_Use_Social_Media_Marketing_to_Support_Business_Goals/How_to_Use_Social_Media_to_Market_Your_Small_Business_1.png" TargetMode="External"/><Relationship Id="rId29" Type="http://schemas.openxmlformats.org/officeDocument/2006/relationships/image" Target="media/image15.jpeg"/><Relationship Id="rId41" Type="http://schemas.openxmlformats.org/officeDocument/2006/relationships/image" Target="http://1.bp.blogspot.com/-IBXnCGSb5Tc/UwxQ1V4XScI/AAAAAAAAAZ0/kKvYN7psWDg/s1600/ecommerce_fulfillment_header.png" TargetMode="External"/><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5.jpeg"/><Relationship Id="rId53" Type="http://schemas.openxmlformats.org/officeDocument/2006/relationships/image" Target="media/image30.png"/><Relationship Id="rId58"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http://www.toprankmarketing.com/newsroom/wp-content/uploads/sites/2/2010/09/online-marketing-small-business.jpg" TargetMode="External"/><Relationship Id="rId23" Type="http://schemas.openxmlformats.org/officeDocument/2006/relationships/image" Target="http://blog.verticalresponse.com/wp-content/uploads/2016/02/event-marketing-guide.jpg" TargetMode="External"/><Relationship Id="rId28" Type="http://schemas.openxmlformats.org/officeDocument/2006/relationships/image" Target="http://images.fedex.com/images/us/office/nexgen09/articles/Test.jpg" TargetMode="External"/><Relationship Id="rId36" Type="http://schemas.openxmlformats.org/officeDocument/2006/relationships/image" Target="https://assets.entrepreneur.com/content/16x9/822/20141231202854-interview.jpeg" TargetMode="External"/><Relationship Id="rId49" Type="http://schemas.openxmlformats.org/officeDocument/2006/relationships/image" Target="media/image28.png"/><Relationship Id="rId57" Type="http://schemas.openxmlformats.org/officeDocument/2006/relationships/image" Target="http://assets.www.imb.com.au/images/blog/headers/980x300_blog_Manage_small_biz_finances_2403164.jpg" TargetMode="External"/><Relationship Id="rId10" Type="http://schemas.openxmlformats.org/officeDocument/2006/relationships/image" Target="http://www.mediashower.com/img/2142/woman%20in%20creative%20office.jpg" TargetMode="External"/><Relationship Id="rId19" Type="http://schemas.openxmlformats.org/officeDocument/2006/relationships/image" Target="media/image9.png"/><Relationship Id="rId31" Type="http://schemas.openxmlformats.org/officeDocument/2006/relationships/image" Target="media/image16.jpeg"/><Relationship Id="rId44" Type="http://schemas.openxmlformats.org/officeDocument/2006/relationships/image" Target="media/image24.jpeg"/><Relationship Id="rId52" Type="http://schemas.openxmlformats.org/officeDocument/2006/relationships/image" Target="http://ichef.bbci.co.uk/wwfeatures/wm/live/1280_640/images/live/p0/26/x7/p026x7d3.jpg"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http://www.simplifiedsocialmediaoptimization.com/wp-content/uploads/2015/07/SIMPLIFIED-SOCIAL-MEDIA-OPTIMIZATION-SSMO.jpg" TargetMode="External"/><Relationship Id="rId35" Type="http://schemas.openxmlformats.org/officeDocument/2006/relationships/image" Target="media/image19.jpeg"/><Relationship Id="rId43" Type="http://schemas.openxmlformats.org/officeDocument/2006/relationships/image" Target="http://mazumausa.com/wp-content/uploads/2015/08/Family-Finance.jpg" TargetMode="External"/><Relationship Id="rId48" Type="http://schemas.openxmlformats.org/officeDocument/2006/relationships/image" Target="media/image27.png"/><Relationship Id="rId56" Type="http://schemas.openxmlformats.org/officeDocument/2006/relationships/image" Target="media/image32.jpeg"/><Relationship Id="rId8" Type="http://schemas.openxmlformats.org/officeDocument/2006/relationships/image" Target="media/image2.jpeg"/><Relationship Id="rId51" Type="http://schemas.openxmlformats.org/officeDocument/2006/relationships/image" Target="media/image29.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gayoso-Cruz\Documents\JiPZ\Leigh%20Burke\Offline\offline_97-2003%20compatibl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BB7C07-123A-4E4E-AB1D-56714FF09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offline_97-2003 compatible</Template>
  <TotalTime>0</TotalTime>
  <Pages>38</Pages>
  <Words>174</Words>
  <Characters>995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1167</CharactersWithSpaces>
  <SharedDoc>false</SharedDoc>
  <HLinks>
    <vt:vector size="120" baseType="variant">
      <vt:variant>
        <vt:i4>3538985</vt:i4>
      </vt:variant>
      <vt:variant>
        <vt:i4>-1</vt:i4>
      </vt:variant>
      <vt:variant>
        <vt:i4>5096</vt:i4>
      </vt:variant>
      <vt:variant>
        <vt:i4>1</vt:i4>
      </vt:variant>
      <vt:variant>
        <vt:lpwstr>http://www.mediashower.com/img/2142/woman%20in%20creative%20office.jpg</vt:lpwstr>
      </vt:variant>
      <vt:variant>
        <vt:lpwstr/>
      </vt:variant>
      <vt:variant>
        <vt:i4>3080294</vt:i4>
      </vt:variant>
      <vt:variant>
        <vt:i4>-1</vt:i4>
      </vt:variant>
      <vt:variant>
        <vt:i4>5100</vt:i4>
      </vt:variant>
      <vt:variant>
        <vt:i4>1</vt:i4>
      </vt:variant>
      <vt:variant>
        <vt:lpwstr>http://f.tqn.com/y/sbinfocanada/1/S/-/K/greenmoneytreegetty.jpg</vt:lpwstr>
      </vt:variant>
      <vt:variant>
        <vt:lpwstr/>
      </vt:variant>
      <vt:variant>
        <vt:i4>3276919</vt:i4>
      </vt:variant>
      <vt:variant>
        <vt:i4>-1</vt:i4>
      </vt:variant>
      <vt:variant>
        <vt:i4>5112</vt:i4>
      </vt:variant>
      <vt:variant>
        <vt:i4>1</vt:i4>
      </vt:variant>
      <vt:variant>
        <vt:lpwstr>http://www.toprankmarketing.com/newsroom/wp-content/uploads/sites/2/2010/09/online-marketing-small-business.jpg</vt:lpwstr>
      </vt:variant>
      <vt:variant>
        <vt:lpwstr/>
      </vt:variant>
      <vt:variant>
        <vt:i4>6291574</vt:i4>
      </vt:variant>
      <vt:variant>
        <vt:i4>-1</vt:i4>
      </vt:variant>
      <vt:variant>
        <vt:i4>5113</vt:i4>
      </vt:variant>
      <vt:variant>
        <vt:i4>1</vt:i4>
      </vt:variant>
      <vt:variant>
        <vt:lpwstr>http://www.willbarnesonline.com/wp-content/uploads/2015/12/business-plan-draft.jpg</vt:lpwstr>
      </vt:variant>
      <vt:variant>
        <vt:lpwstr/>
      </vt:variant>
      <vt:variant>
        <vt:i4>5570620</vt:i4>
      </vt:variant>
      <vt:variant>
        <vt:i4>-1</vt:i4>
      </vt:variant>
      <vt:variant>
        <vt:i4>5119</vt:i4>
      </vt:variant>
      <vt:variant>
        <vt:i4>1</vt:i4>
      </vt:variant>
      <vt:variant>
        <vt:lpwstr>http://cdn2.hubspot.net/hubfs/513577/blog/How_to_Use_Social_Media_Marketing_to_Support_Business_Goals/How_to_Use_Social_Media_to_Market_Your_Small_Business_1.png</vt:lpwstr>
      </vt:variant>
      <vt:variant>
        <vt:lpwstr/>
      </vt:variant>
      <vt:variant>
        <vt:i4>786437</vt:i4>
      </vt:variant>
      <vt:variant>
        <vt:i4>-1</vt:i4>
      </vt:variant>
      <vt:variant>
        <vt:i4>5120</vt:i4>
      </vt:variant>
      <vt:variant>
        <vt:i4>1</vt:i4>
      </vt:variant>
      <vt:variant>
        <vt:lpwstr>http://blog.verticalresponse.com/wp-content/uploads/2016/02/event-marketing-guide.jpg</vt:lpwstr>
      </vt:variant>
      <vt:variant>
        <vt:lpwstr/>
      </vt:variant>
      <vt:variant>
        <vt:i4>8192047</vt:i4>
      </vt:variant>
      <vt:variant>
        <vt:i4>-1</vt:i4>
      </vt:variant>
      <vt:variant>
        <vt:i4>5126</vt:i4>
      </vt:variant>
      <vt:variant>
        <vt:i4>1</vt:i4>
      </vt:variant>
      <vt:variant>
        <vt:lpwstr>http://marketplacefoundations.com/blog-media/dont-despise-small-beginnings.jpg</vt:lpwstr>
      </vt:variant>
      <vt:variant>
        <vt:lpwstr/>
      </vt:variant>
      <vt:variant>
        <vt:i4>8257634</vt:i4>
      </vt:variant>
      <vt:variant>
        <vt:i4>-1</vt:i4>
      </vt:variant>
      <vt:variant>
        <vt:i4>5130</vt:i4>
      </vt:variant>
      <vt:variant>
        <vt:i4>1</vt:i4>
      </vt:variant>
      <vt:variant>
        <vt:lpwstr>http://images.fedex.com/images/us/office/nexgen09/articles/Test.jpg</vt:lpwstr>
      </vt:variant>
      <vt:variant>
        <vt:lpwstr/>
      </vt:variant>
      <vt:variant>
        <vt:i4>4391004</vt:i4>
      </vt:variant>
      <vt:variant>
        <vt:i4>-1</vt:i4>
      </vt:variant>
      <vt:variant>
        <vt:i4>5140</vt:i4>
      </vt:variant>
      <vt:variant>
        <vt:i4>1</vt:i4>
      </vt:variant>
      <vt:variant>
        <vt:lpwstr>http://www.simplifiedsocialmediaoptimization.com/wp-content/uploads/2015/07/SIMPLIFIED-SOCIAL-MEDIA-OPTIMIZATION-SSMO.jpg</vt:lpwstr>
      </vt:variant>
      <vt:variant>
        <vt:lpwstr/>
      </vt:variant>
      <vt:variant>
        <vt:i4>1114183</vt:i4>
      </vt:variant>
      <vt:variant>
        <vt:i4>-1</vt:i4>
      </vt:variant>
      <vt:variant>
        <vt:i4>5141</vt:i4>
      </vt:variant>
      <vt:variant>
        <vt:i4>1</vt:i4>
      </vt:variant>
      <vt:variant>
        <vt:lpwstr>https://img1.wsimg.com/Sitecore/E/1/web-store-design-let-our-design-pros-illu-02-v01.png</vt:lpwstr>
      </vt:variant>
      <vt:variant>
        <vt:lpwstr/>
      </vt:variant>
      <vt:variant>
        <vt:i4>6291514</vt:i4>
      </vt:variant>
      <vt:variant>
        <vt:i4>-1</vt:i4>
      </vt:variant>
      <vt:variant>
        <vt:i4>5142</vt:i4>
      </vt:variant>
      <vt:variant>
        <vt:i4>1</vt:i4>
      </vt:variant>
      <vt:variant>
        <vt:lpwstr>https://assets.entrepreneur.com/content/16x9/822/20141231202854-interview.jpeg</vt:lpwstr>
      </vt:variant>
      <vt:variant>
        <vt:lpwstr/>
      </vt:variant>
      <vt:variant>
        <vt:i4>3342354</vt:i4>
      </vt:variant>
      <vt:variant>
        <vt:i4>-1</vt:i4>
      </vt:variant>
      <vt:variant>
        <vt:i4>5148</vt:i4>
      </vt:variant>
      <vt:variant>
        <vt:i4>1</vt:i4>
      </vt:variant>
      <vt:variant>
        <vt:lpwstr>http://www.calpeculiarities.com/files/2013/03/shutterstock_23106493.jpg</vt:lpwstr>
      </vt:variant>
      <vt:variant>
        <vt:lpwstr/>
      </vt:variant>
      <vt:variant>
        <vt:i4>1703960</vt:i4>
      </vt:variant>
      <vt:variant>
        <vt:i4>-1</vt:i4>
      </vt:variant>
      <vt:variant>
        <vt:i4>5151</vt:i4>
      </vt:variant>
      <vt:variant>
        <vt:i4>1</vt:i4>
      </vt:variant>
      <vt:variant>
        <vt:lpwstr>http://1.bp.blogspot.com/-IBXnCGSb5Tc/UwxQ1V4XScI/AAAAAAAAAZ0/kKvYN7psWDg/s1600/ecommerce_fulfillment_header.png</vt:lpwstr>
      </vt:variant>
      <vt:variant>
        <vt:lpwstr/>
      </vt:variant>
      <vt:variant>
        <vt:i4>7995501</vt:i4>
      </vt:variant>
      <vt:variant>
        <vt:i4>-1</vt:i4>
      </vt:variant>
      <vt:variant>
        <vt:i4>5152</vt:i4>
      </vt:variant>
      <vt:variant>
        <vt:i4>1</vt:i4>
      </vt:variant>
      <vt:variant>
        <vt:lpwstr>http://mazumausa.com/wp-content/uploads/2015/08/Family-Finance.jpg</vt:lpwstr>
      </vt:variant>
      <vt:variant>
        <vt:lpwstr/>
      </vt:variant>
      <vt:variant>
        <vt:i4>7929867</vt:i4>
      </vt:variant>
      <vt:variant>
        <vt:i4>-1</vt:i4>
      </vt:variant>
      <vt:variant>
        <vt:i4>5157</vt:i4>
      </vt:variant>
      <vt:variant>
        <vt:i4>1</vt:i4>
      </vt:variant>
      <vt:variant>
        <vt:lpwstr>http://www.scribendi.com/images/cms/thumbnails/Small%20business%20title%20card_720x370.jpg</vt:lpwstr>
      </vt:variant>
      <vt:variant>
        <vt:lpwstr/>
      </vt:variant>
      <vt:variant>
        <vt:i4>6422585</vt:i4>
      </vt:variant>
      <vt:variant>
        <vt:i4>-1</vt:i4>
      </vt:variant>
      <vt:variant>
        <vt:i4>5162</vt:i4>
      </vt:variant>
      <vt:variant>
        <vt:i4>1</vt:i4>
      </vt:variant>
      <vt:variant>
        <vt:lpwstr>https://www.coversine.net/wp-content/uploads/2015/03/live-chat-support-300x274.png</vt:lpwstr>
      </vt:variant>
      <vt:variant>
        <vt:lpwstr/>
      </vt:variant>
      <vt:variant>
        <vt:i4>8257543</vt:i4>
      </vt:variant>
      <vt:variant>
        <vt:i4>-1</vt:i4>
      </vt:variant>
      <vt:variant>
        <vt:i4>5163</vt:i4>
      </vt:variant>
      <vt:variant>
        <vt:i4>1</vt:i4>
      </vt:variant>
      <vt:variant>
        <vt:lpwstr>http://ichef.bbci.co.uk/wwfeatures/wm/live/1280_640/images/live/p0/26/x7/p026x7d3.jpg</vt:lpwstr>
      </vt:variant>
      <vt:variant>
        <vt:lpwstr/>
      </vt:variant>
      <vt:variant>
        <vt:i4>6291574</vt:i4>
      </vt:variant>
      <vt:variant>
        <vt:i4>-1</vt:i4>
      </vt:variant>
      <vt:variant>
        <vt:i4>5169</vt:i4>
      </vt:variant>
      <vt:variant>
        <vt:i4>1</vt:i4>
      </vt:variant>
      <vt:variant>
        <vt:lpwstr>http://i2.walesonline.co.uk/business/article4695163.ece/ALTERNATES/s615/mentors.jpg</vt:lpwstr>
      </vt:variant>
      <vt:variant>
        <vt:lpwstr/>
      </vt:variant>
      <vt:variant>
        <vt:i4>7536674</vt:i4>
      </vt:variant>
      <vt:variant>
        <vt:i4>-1</vt:i4>
      </vt:variant>
      <vt:variant>
        <vt:i4>5170</vt:i4>
      </vt:variant>
      <vt:variant>
        <vt:i4>1</vt:i4>
      </vt:variant>
      <vt:variant>
        <vt:lpwstr>http://assets.www.imb.com.au/images/blog/headers/980x300_blog_Manage_small_biz_finances_2403164.jpg</vt:lpwstr>
      </vt:variant>
      <vt:variant>
        <vt:lpwstr/>
      </vt:variant>
      <vt:variant>
        <vt:i4>1245205</vt:i4>
      </vt:variant>
      <vt:variant>
        <vt:i4>-1</vt:i4>
      </vt:variant>
      <vt:variant>
        <vt:i4>5172</vt:i4>
      </vt:variant>
      <vt:variant>
        <vt:i4>1</vt:i4>
      </vt:variant>
      <vt:variant>
        <vt:lpwstr>http://www.paypanther.com/wp-content/uploads/2014/01/The-Best-Online-Client-Management-Software-for-Small-Businesses.jpg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Argayoso-Cruz</dc:creator>
  <cp:keywords/>
  <dc:description/>
  <cp:lastModifiedBy>Jane Maikah</cp:lastModifiedBy>
  <cp:revision>2</cp:revision>
  <cp:lastPrinted>2016-08-01T10:17:00Z</cp:lastPrinted>
  <dcterms:created xsi:type="dcterms:W3CDTF">2016-08-01T10:17:00Z</dcterms:created>
  <dcterms:modified xsi:type="dcterms:W3CDTF">2016-08-01T10:17:00Z</dcterms:modified>
</cp:coreProperties>
</file>